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F6B6" w14:textId="100F2D3D" w:rsidR="00C24ED8" w:rsidRDefault="001473FD" w:rsidP="00B405E3">
      <w:pPr>
        <w:jc w:val="center"/>
      </w:pPr>
      <w:bookmarkStart w:id="0" w:name="_Hlk121256126"/>
      <w:bookmarkEnd w:id="0"/>
      <w:r>
        <w:rPr>
          <w:noProof/>
        </w:rPr>
        <w:drawing>
          <wp:inline distT="0" distB="0" distL="0" distR="0" wp14:anchorId="1A026DC2" wp14:editId="21929948">
            <wp:extent cx="5905500" cy="3327400"/>
            <wp:effectExtent l="0" t="0" r="0" b="6350"/>
            <wp:docPr id="7" name="Picture 7" descr="Elevator Shaft - Now with electrified water! image - Hazardous Course:  Source mod for Half-Life 2 - Mod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vator Shaft - Now with electrified water! image - Hazardous Course:  Source mod for Half-Life 2 - Mod D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327400"/>
                    </a:xfrm>
                    <a:prstGeom prst="rect">
                      <a:avLst/>
                    </a:prstGeom>
                    <a:noFill/>
                    <a:ln>
                      <a:noFill/>
                    </a:ln>
                  </pic:spPr>
                </pic:pic>
              </a:graphicData>
            </a:graphic>
          </wp:inline>
        </w:drawing>
      </w:r>
    </w:p>
    <w:p w14:paraId="100B8B85" w14:textId="0DD7DED0" w:rsidR="003F33E7" w:rsidRDefault="00AD701A" w:rsidP="00DC4C6D">
      <w:pPr>
        <w:pStyle w:val="Title"/>
        <w:jc w:val="center"/>
      </w:pPr>
      <w:r>
        <w:t>Half-life 2</w:t>
      </w:r>
      <w:r w:rsidR="009401DC">
        <w:t xml:space="preserve">:  </w:t>
      </w:r>
      <w:r w:rsidR="001473FD">
        <w:t>Critical Fall</w:t>
      </w:r>
    </w:p>
    <w:p w14:paraId="25F43A45" w14:textId="0F4C444E" w:rsidR="00C24ED8" w:rsidRDefault="00403477" w:rsidP="00DC4C6D">
      <w:pPr>
        <w:pStyle w:val="Subtitle"/>
        <w:jc w:val="center"/>
        <w:rPr>
          <w:i w:val="0"/>
          <w:sz w:val="20"/>
          <w:szCs w:val="20"/>
        </w:rPr>
      </w:pPr>
      <w:r w:rsidRPr="00DC4C6D">
        <w:rPr>
          <w:i w:val="0"/>
          <w:sz w:val="20"/>
          <w:szCs w:val="20"/>
        </w:rPr>
        <w:t xml:space="preserve">Version </w:t>
      </w:r>
      <w:r w:rsidR="00A14EDC">
        <w:rPr>
          <w:i w:val="0"/>
          <w:sz w:val="20"/>
          <w:szCs w:val="20"/>
        </w:rPr>
        <w:t>2.0</w:t>
      </w:r>
    </w:p>
    <w:tbl>
      <w:tblPr>
        <w:tblW w:w="0" w:type="auto"/>
        <w:jc w:val="center"/>
        <w:tblLook w:val="04A0" w:firstRow="1" w:lastRow="0" w:firstColumn="1" w:lastColumn="0" w:noHBand="0" w:noVBand="1"/>
      </w:tblPr>
      <w:tblGrid>
        <w:gridCol w:w="3095"/>
        <w:gridCol w:w="4355"/>
      </w:tblGrid>
      <w:tr w:rsidR="001417A2" w:rsidRPr="00944542" w14:paraId="3A3BFC82" w14:textId="77777777" w:rsidTr="00D43C2F">
        <w:trPr>
          <w:trHeight w:val="335"/>
          <w:jc w:val="center"/>
        </w:trPr>
        <w:tc>
          <w:tcPr>
            <w:tcW w:w="3095" w:type="dxa"/>
          </w:tcPr>
          <w:p w14:paraId="256C3173" w14:textId="77777777" w:rsidR="001417A2" w:rsidRPr="00944542" w:rsidRDefault="001417A2" w:rsidP="00D43C2F">
            <w:pPr>
              <w:spacing w:after="0"/>
              <w:rPr>
                <w:kern w:val="32"/>
              </w:rPr>
            </w:pPr>
            <w:r w:rsidRPr="00944542">
              <w:rPr>
                <w:kern w:val="32"/>
              </w:rPr>
              <w:t>Designer:</w:t>
            </w:r>
          </w:p>
        </w:tc>
        <w:tc>
          <w:tcPr>
            <w:tcW w:w="4355" w:type="dxa"/>
          </w:tcPr>
          <w:p w14:paraId="42B1CE16" w14:textId="353DA26F" w:rsidR="001417A2" w:rsidRPr="00944542" w:rsidRDefault="00F91002" w:rsidP="00D43C2F">
            <w:pPr>
              <w:spacing w:after="0"/>
              <w:rPr>
                <w:kern w:val="32"/>
              </w:rPr>
            </w:pPr>
            <w:r>
              <w:rPr>
                <w:kern w:val="32"/>
              </w:rPr>
              <w:t>Layne Zhang</w:t>
            </w:r>
          </w:p>
        </w:tc>
      </w:tr>
      <w:tr w:rsidR="001417A2" w:rsidRPr="00944542" w14:paraId="00556097" w14:textId="77777777" w:rsidTr="00D43C2F">
        <w:trPr>
          <w:trHeight w:val="335"/>
          <w:jc w:val="center"/>
        </w:trPr>
        <w:tc>
          <w:tcPr>
            <w:tcW w:w="3095" w:type="dxa"/>
          </w:tcPr>
          <w:p w14:paraId="2A52CAE3" w14:textId="77777777" w:rsidR="001417A2" w:rsidRPr="00944542" w:rsidRDefault="001417A2" w:rsidP="00D43C2F">
            <w:pPr>
              <w:spacing w:after="0"/>
              <w:rPr>
                <w:kern w:val="32"/>
              </w:rPr>
            </w:pPr>
            <w:r w:rsidRPr="00944542">
              <w:rPr>
                <w:kern w:val="32"/>
              </w:rPr>
              <w:t>Document Date:</w:t>
            </w:r>
          </w:p>
        </w:tc>
        <w:tc>
          <w:tcPr>
            <w:tcW w:w="4355" w:type="dxa"/>
          </w:tcPr>
          <w:p w14:paraId="453E4121" w14:textId="64A2DCAE" w:rsidR="001417A2" w:rsidRPr="00944542" w:rsidRDefault="00371EBC" w:rsidP="00D43C2F">
            <w:pPr>
              <w:spacing w:after="0"/>
              <w:rPr>
                <w:kern w:val="32"/>
              </w:rPr>
            </w:pPr>
            <w:r>
              <w:rPr>
                <w:kern w:val="32"/>
              </w:rPr>
              <w:t>Dec</w:t>
            </w:r>
            <w:r w:rsidR="00F91002">
              <w:rPr>
                <w:kern w:val="32"/>
              </w:rPr>
              <w:t xml:space="preserve"> </w:t>
            </w:r>
            <w:r>
              <w:rPr>
                <w:kern w:val="32"/>
              </w:rPr>
              <w:t>7</w:t>
            </w:r>
            <w:r w:rsidR="00F91002" w:rsidRPr="00F91002">
              <w:rPr>
                <w:kern w:val="32"/>
                <w:vertAlign w:val="superscript"/>
              </w:rPr>
              <w:t>th</w:t>
            </w:r>
            <w:r w:rsidR="00F91002">
              <w:rPr>
                <w:kern w:val="32"/>
              </w:rPr>
              <w:t>, 2022</w:t>
            </w:r>
          </w:p>
        </w:tc>
      </w:tr>
      <w:tr w:rsidR="001417A2" w:rsidRPr="00944542" w14:paraId="7DAF7FD2" w14:textId="77777777" w:rsidTr="00D43C2F">
        <w:trPr>
          <w:trHeight w:val="321"/>
          <w:jc w:val="center"/>
        </w:trPr>
        <w:tc>
          <w:tcPr>
            <w:tcW w:w="3095" w:type="dxa"/>
          </w:tcPr>
          <w:p w14:paraId="66672CE9" w14:textId="77777777" w:rsidR="001417A2" w:rsidRPr="00944542" w:rsidRDefault="001417A2" w:rsidP="00D43C2F">
            <w:pPr>
              <w:spacing w:after="0"/>
              <w:rPr>
                <w:kern w:val="32"/>
              </w:rPr>
            </w:pPr>
            <w:r w:rsidRPr="00944542">
              <w:rPr>
                <w:kern w:val="32"/>
              </w:rPr>
              <w:t>Intended Level Delivery Date:</w:t>
            </w:r>
          </w:p>
        </w:tc>
        <w:tc>
          <w:tcPr>
            <w:tcW w:w="4355" w:type="dxa"/>
          </w:tcPr>
          <w:p w14:paraId="1F32DF5C" w14:textId="04D9AA60" w:rsidR="001417A2" w:rsidRPr="00944542" w:rsidRDefault="00F91002" w:rsidP="00D43C2F">
            <w:pPr>
              <w:spacing w:after="0"/>
              <w:rPr>
                <w:kern w:val="32"/>
              </w:rPr>
            </w:pPr>
            <w:r>
              <w:rPr>
                <w:kern w:val="32"/>
              </w:rPr>
              <w:t>Dec 5</w:t>
            </w:r>
            <w:r w:rsidRPr="00F91002">
              <w:rPr>
                <w:kern w:val="32"/>
                <w:vertAlign w:val="superscript"/>
              </w:rPr>
              <w:t>th</w:t>
            </w:r>
            <w:r>
              <w:rPr>
                <w:kern w:val="32"/>
              </w:rPr>
              <w:t>, 2022</w:t>
            </w:r>
          </w:p>
        </w:tc>
      </w:tr>
    </w:tbl>
    <w:p w14:paraId="50C78C5B" w14:textId="77777777" w:rsidR="00403477" w:rsidRDefault="00403477"/>
    <w:p w14:paraId="12605CA6"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18243B42" w14:textId="77777777" w:rsidTr="00B405E3">
        <w:trPr>
          <w:trHeight w:val="555"/>
          <w:jc w:val="center"/>
        </w:trPr>
        <w:tc>
          <w:tcPr>
            <w:tcW w:w="1074" w:type="dxa"/>
            <w:shd w:val="clear" w:color="auto" w:fill="A6A6A6" w:themeFill="background1" w:themeFillShade="A6"/>
            <w:vAlign w:val="center"/>
          </w:tcPr>
          <w:p w14:paraId="15CEFAC3"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4076D5FE"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29FC523B"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4FEB7CEC"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3521757B" w14:textId="77777777" w:rsidTr="00B405E3">
        <w:trPr>
          <w:trHeight w:val="251"/>
          <w:jc w:val="center"/>
        </w:trPr>
        <w:tc>
          <w:tcPr>
            <w:tcW w:w="1074" w:type="dxa"/>
            <w:vAlign w:val="center"/>
          </w:tcPr>
          <w:p w14:paraId="41021E6E"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0956386F"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4BBF9EF7" w14:textId="4301A2E6"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B45B4E">
              <w:rPr>
                <w:rFonts w:asciiTheme="minorHAnsi" w:hAnsiTheme="minorHAnsi" w:cs="Arial"/>
                <w:sz w:val="20"/>
                <w:szCs w:val="20"/>
              </w:rPr>
              <w:t xml:space="preserve"> Ouellette</w:t>
            </w:r>
          </w:p>
        </w:tc>
        <w:tc>
          <w:tcPr>
            <w:tcW w:w="1424" w:type="dxa"/>
            <w:vAlign w:val="center"/>
          </w:tcPr>
          <w:p w14:paraId="11423CC1" w14:textId="31D5F76D" w:rsidR="00C24ED8" w:rsidRPr="002F6EB0" w:rsidRDefault="00F91002" w:rsidP="00914FDD">
            <w:pPr>
              <w:pStyle w:val="NoSpacing"/>
              <w:jc w:val="center"/>
              <w:rPr>
                <w:rFonts w:asciiTheme="minorHAnsi" w:hAnsiTheme="minorHAnsi" w:cs="Arial"/>
                <w:sz w:val="20"/>
                <w:szCs w:val="20"/>
              </w:rPr>
            </w:pPr>
            <w:r w:rsidRPr="00F91002">
              <w:rPr>
                <w:rFonts w:asciiTheme="minorHAnsi" w:hAnsiTheme="minorHAnsi" w:cs="Arial"/>
                <w:sz w:val="20"/>
                <w:szCs w:val="20"/>
              </w:rPr>
              <w:t>Oct 29</w:t>
            </w:r>
            <w:r>
              <w:rPr>
                <w:rFonts w:asciiTheme="minorHAnsi" w:hAnsiTheme="minorHAnsi" w:cs="Arial"/>
                <w:sz w:val="20"/>
                <w:szCs w:val="20"/>
              </w:rPr>
              <w:t>,</w:t>
            </w:r>
            <w:r w:rsidRPr="00F91002">
              <w:rPr>
                <w:rFonts w:asciiTheme="minorHAnsi" w:hAnsiTheme="minorHAnsi" w:cs="Arial"/>
                <w:sz w:val="20"/>
                <w:szCs w:val="20"/>
              </w:rPr>
              <w:t xml:space="preserve"> 2022</w:t>
            </w:r>
          </w:p>
        </w:tc>
      </w:tr>
      <w:tr w:rsidR="00C24ED8" w:rsidRPr="002F6EB0" w14:paraId="64ABF385" w14:textId="77777777" w:rsidTr="00B405E3">
        <w:trPr>
          <w:trHeight w:val="251"/>
          <w:jc w:val="center"/>
        </w:trPr>
        <w:tc>
          <w:tcPr>
            <w:tcW w:w="1074" w:type="dxa"/>
            <w:shd w:val="clear" w:color="auto" w:fill="C0C0C0"/>
            <w:vAlign w:val="center"/>
          </w:tcPr>
          <w:p w14:paraId="5FA4C074" w14:textId="7D7D02C6" w:rsidR="00C24ED8" w:rsidRPr="002F6EB0" w:rsidRDefault="00A14EDC" w:rsidP="00914FDD">
            <w:pPr>
              <w:pStyle w:val="NoSpacing"/>
              <w:jc w:val="center"/>
              <w:rPr>
                <w:rFonts w:asciiTheme="minorHAnsi" w:hAnsiTheme="minorHAnsi" w:cs="Arial"/>
                <w:bCs/>
                <w:sz w:val="20"/>
                <w:szCs w:val="20"/>
              </w:rPr>
            </w:pPr>
            <w:r>
              <w:rPr>
                <w:rFonts w:asciiTheme="minorHAnsi" w:hAnsiTheme="minorHAnsi" w:cs="Arial"/>
                <w:bCs/>
                <w:sz w:val="20"/>
                <w:szCs w:val="20"/>
              </w:rPr>
              <w:t>2.0</w:t>
            </w:r>
          </w:p>
        </w:tc>
        <w:tc>
          <w:tcPr>
            <w:tcW w:w="4943" w:type="dxa"/>
            <w:shd w:val="clear" w:color="auto" w:fill="C0C0C0"/>
            <w:vAlign w:val="center"/>
          </w:tcPr>
          <w:p w14:paraId="27E48158" w14:textId="691323DF" w:rsidR="00C24ED8" w:rsidRDefault="009D6A7B" w:rsidP="009D6A7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Redesigned maps</w:t>
            </w:r>
          </w:p>
          <w:p w14:paraId="1E54163A" w14:textId="0222823F" w:rsidR="0092442C" w:rsidRDefault="0092442C" w:rsidP="009D6A7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Updated Level Feature Overview</w:t>
            </w:r>
          </w:p>
          <w:p w14:paraId="166F4A79" w14:textId="59063C18" w:rsidR="009D6A7B" w:rsidRDefault="009D6A7B" w:rsidP="009D6A7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Rewrote level information section</w:t>
            </w:r>
            <w:r w:rsidR="001C3380">
              <w:rPr>
                <w:rFonts w:asciiTheme="minorHAnsi" w:hAnsiTheme="minorHAnsi" w:cs="Arial"/>
                <w:sz w:val="20"/>
                <w:szCs w:val="20"/>
              </w:rPr>
              <w:t xml:space="preserve"> (Level Maps)</w:t>
            </w:r>
          </w:p>
          <w:p w14:paraId="38ED85B5" w14:textId="5F3C3BA2" w:rsidR="009D6A7B" w:rsidRDefault="009D6A7B" w:rsidP="009D6A7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Updated skill progress chart</w:t>
            </w:r>
          </w:p>
          <w:p w14:paraId="24C8AAAB" w14:textId="36011C04" w:rsidR="001C3380" w:rsidRDefault="001C3380" w:rsidP="009D6A7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Updated New Skills/Gameplay Mechanics</w:t>
            </w:r>
          </w:p>
          <w:p w14:paraId="5B6C6EBA" w14:textId="77777777" w:rsidR="0067739B" w:rsidRDefault="009D6A7B" w:rsidP="003A4B4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Rewrote hooks and gameplay sectio</w:t>
            </w:r>
            <w:r w:rsidR="003A4B4B">
              <w:rPr>
                <w:rFonts w:asciiTheme="minorHAnsi" w:hAnsiTheme="minorHAnsi" w:cs="Arial"/>
                <w:sz w:val="20"/>
                <w:szCs w:val="20"/>
              </w:rPr>
              <w:t>n</w:t>
            </w:r>
          </w:p>
          <w:p w14:paraId="4E781B00" w14:textId="4A506482" w:rsidR="003A55BD" w:rsidRPr="003A4B4B" w:rsidRDefault="003A55BD" w:rsidP="003A4B4B">
            <w:pPr>
              <w:pStyle w:val="NoSpacing"/>
              <w:numPr>
                <w:ilvl w:val="0"/>
                <w:numId w:val="21"/>
              </w:numPr>
              <w:jc w:val="center"/>
              <w:rPr>
                <w:rFonts w:asciiTheme="minorHAnsi" w:hAnsiTheme="minorHAnsi" w:cs="Arial"/>
                <w:sz w:val="20"/>
                <w:szCs w:val="20"/>
              </w:rPr>
            </w:pPr>
            <w:r>
              <w:rPr>
                <w:rFonts w:asciiTheme="minorHAnsi" w:hAnsiTheme="minorHAnsi" w:cs="Arial"/>
                <w:sz w:val="20"/>
                <w:szCs w:val="20"/>
              </w:rPr>
              <w:t>Updated Context</w:t>
            </w:r>
            <w:r w:rsidR="00177571">
              <w:rPr>
                <w:rFonts w:asciiTheme="minorHAnsi" w:hAnsiTheme="minorHAnsi" w:cs="Arial"/>
                <w:sz w:val="20"/>
                <w:szCs w:val="20"/>
              </w:rPr>
              <w:t xml:space="preserve"> Backstory</w:t>
            </w:r>
            <w:r>
              <w:rPr>
                <w:rFonts w:asciiTheme="minorHAnsi" w:hAnsiTheme="minorHAnsi" w:cs="Arial"/>
                <w:sz w:val="20"/>
                <w:szCs w:val="20"/>
              </w:rPr>
              <w:t>, Aesthetic References, Key Asset Needs, Unique Tasks</w:t>
            </w:r>
            <w:r w:rsidR="008D6561">
              <w:rPr>
                <w:rFonts w:asciiTheme="minorHAnsi" w:hAnsiTheme="minorHAnsi" w:cs="Arial"/>
                <w:sz w:val="20"/>
                <w:szCs w:val="20"/>
              </w:rPr>
              <w:t>,</w:t>
            </w:r>
            <w:r>
              <w:rPr>
                <w:rFonts w:asciiTheme="minorHAnsi" w:hAnsiTheme="minorHAnsi" w:cs="Arial"/>
                <w:sz w:val="20"/>
                <w:szCs w:val="20"/>
              </w:rPr>
              <w:t xml:space="preserve"> and References to reflect the current version</w:t>
            </w:r>
          </w:p>
        </w:tc>
        <w:tc>
          <w:tcPr>
            <w:tcW w:w="1892" w:type="dxa"/>
            <w:shd w:val="clear" w:color="auto" w:fill="C0C0C0"/>
            <w:vAlign w:val="center"/>
          </w:tcPr>
          <w:p w14:paraId="70B0A850" w14:textId="01B8B8EE" w:rsidR="00C24ED8" w:rsidRPr="002F6EB0" w:rsidRDefault="00530749"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Pr>
                <w:rFonts w:asciiTheme="minorHAnsi" w:hAnsiTheme="minorHAnsi" w:cs="Arial"/>
                <w:sz w:val="20"/>
                <w:szCs w:val="20"/>
              </w:rPr>
              <w:t xml:space="preserve"> Ouellette</w:t>
            </w:r>
          </w:p>
        </w:tc>
        <w:tc>
          <w:tcPr>
            <w:tcW w:w="1424" w:type="dxa"/>
            <w:shd w:val="clear" w:color="auto" w:fill="C0C0C0"/>
            <w:vAlign w:val="center"/>
          </w:tcPr>
          <w:p w14:paraId="4435F2AF" w14:textId="2846245F" w:rsidR="00C24ED8" w:rsidRPr="002F6EB0" w:rsidRDefault="00B45B4E" w:rsidP="00914FDD">
            <w:pPr>
              <w:pStyle w:val="NoSpacing"/>
              <w:jc w:val="center"/>
              <w:rPr>
                <w:rFonts w:asciiTheme="minorHAnsi" w:hAnsiTheme="minorHAnsi" w:cs="Arial"/>
                <w:sz w:val="20"/>
                <w:szCs w:val="20"/>
              </w:rPr>
            </w:pPr>
            <w:r>
              <w:rPr>
                <w:rFonts w:asciiTheme="minorHAnsi" w:hAnsiTheme="minorHAnsi" w:cs="Arial"/>
                <w:sz w:val="20"/>
                <w:szCs w:val="20"/>
              </w:rPr>
              <w:t xml:space="preserve">Dec </w:t>
            </w:r>
            <w:r w:rsidR="00371EBC">
              <w:rPr>
                <w:rFonts w:asciiTheme="minorHAnsi" w:hAnsiTheme="minorHAnsi" w:cs="Arial"/>
                <w:sz w:val="20"/>
                <w:szCs w:val="20"/>
              </w:rPr>
              <w:t>7</w:t>
            </w:r>
            <w:r w:rsidR="009D6A7B">
              <w:rPr>
                <w:rFonts w:asciiTheme="minorHAnsi" w:hAnsiTheme="minorHAnsi" w:cs="Arial"/>
                <w:sz w:val="20"/>
                <w:szCs w:val="20"/>
              </w:rPr>
              <w:t>, 2022</w:t>
            </w:r>
          </w:p>
        </w:tc>
      </w:tr>
      <w:tr w:rsidR="00C24ED8" w:rsidRPr="002F6EB0" w14:paraId="3200E87D" w14:textId="77777777" w:rsidTr="00B405E3">
        <w:trPr>
          <w:trHeight w:val="251"/>
          <w:jc w:val="center"/>
        </w:trPr>
        <w:tc>
          <w:tcPr>
            <w:tcW w:w="1074" w:type="dxa"/>
            <w:vAlign w:val="center"/>
          </w:tcPr>
          <w:p w14:paraId="33AA2E40"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22BD2D89"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4E88A3E8"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6B04CB87"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7C71A33D" w14:textId="77777777" w:rsidTr="00B405E3">
        <w:trPr>
          <w:trHeight w:val="251"/>
          <w:jc w:val="center"/>
        </w:trPr>
        <w:tc>
          <w:tcPr>
            <w:tcW w:w="1074" w:type="dxa"/>
            <w:shd w:val="clear" w:color="auto" w:fill="C0C0C0"/>
            <w:vAlign w:val="center"/>
          </w:tcPr>
          <w:p w14:paraId="67E3D35B"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2A3042FF"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1886EA8F"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0AE13317" w14:textId="77777777" w:rsidR="00C24ED8" w:rsidRPr="002F6EB0" w:rsidRDefault="00C24ED8" w:rsidP="00914FDD">
            <w:pPr>
              <w:pStyle w:val="NoSpacing"/>
              <w:jc w:val="center"/>
              <w:rPr>
                <w:rFonts w:asciiTheme="minorHAnsi" w:hAnsiTheme="minorHAnsi" w:cs="Arial"/>
                <w:sz w:val="20"/>
                <w:szCs w:val="20"/>
              </w:rPr>
            </w:pPr>
          </w:p>
        </w:tc>
      </w:tr>
    </w:tbl>
    <w:p w14:paraId="157167F3" w14:textId="6B8EDF85" w:rsidR="00403477" w:rsidRDefault="00403477"/>
    <w:bookmarkStart w:id="1" w:name="_Toc121261664"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AAD85C2" w14:textId="77777777" w:rsidR="007504EC" w:rsidRPr="002F6EB0" w:rsidRDefault="007504EC" w:rsidP="002F6EB0">
          <w:pPr>
            <w:pStyle w:val="Heading1"/>
            <w:rPr>
              <w:rStyle w:val="Heading1Char"/>
            </w:rPr>
          </w:pPr>
          <w:r w:rsidRPr="002F6EB0">
            <w:rPr>
              <w:rStyle w:val="Heading1Char"/>
            </w:rPr>
            <w:t>Table of Contents</w:t>
          </w:r>
          <w:bookmarkEnd w:id="1"/>
        </w:p>
        <w:p w14:paraId="3452CD2F" w14:textId="1D223CAF" w:rsidR="00A46505" w:rsidRDefault="00226444">
          <w:pPr>
            <w:pStyle w:val="TOC1"/>
            <w:tabs>
              <w:tab w:val="right" w:leader="dot" w:pos="9350"/>
            </w:tabs>
            <w:rPr>
              <w:noProof/>
              <w:lang w:eastAsia="zh-CN"/>
            </w:rPr>
          </w:pPr>
          <w:r>
            <w:fldChar w:fldCharType="begin"/>
          </w:r>
          <w:r w:rsidR="007504EC">
            <w:instrText xml:space="preserve"> TOC \o "1-3" \h \z \u </w:instrText>
          </w:r>
          <w:r>
            <w:fldChar w:fldCharType="separate"/>
          </w:r>
          <w:hyperlink w:anchor="_Toc121261664" w:history="1">
            <w:r w:rsidR="00A46505" w:rsidRPr="00D11C6E">
              <w:rPr>
                <w:rStyle w:val="Hyperlink"/>
                <w:noProof/>
              </w:rPr>
              <w:t>Table of Contents</w:t>
            </w:r>
            <w:r w:rsidR="00A46505">
              <w:rPr>
                <w:noProof/>
                <w:webHidden/>
              </w:rPr>
              <w:tab/>
            </w:r>
            <w:r w:rsidR="00A46505">
              <w:rPr>
                <w:noProof/>
                <w:webHidden/>
              </w:rPr>
              <w:fldChar w:fldCharType="begin"/>
            </w:r>
            <w:r w:rsidR="00A46505">
              <w:rPr>
                <w:noProof/>
                <w:webHidden/>
              </w:rPr>
              <w:instrText xml:space="preserve"> PAGEREF _Toc121261664 \h </w:instrText>
            </w:r>
            <w:r w:rsidR="00A46505">
              <w:rPr>
                <w:noProof/>
                <w:webHidden/>
              </w:rPr>
            </w:r>
            <w:r w:rsidR="00A46505">
              <w:rPr>
                <w:noProof/>
                <w:webHidden/>
              </w:rPr>
              <w:fldChar w:fldCharType="separate"/>
            </w:r>
            <w:r w:rsidR="00A46505">
              <w:rPr>
                <w:noProof/>
                <w:webHidden/>
              </w:rPr>
              <w:t>2</w:t>
            </w:r>
            <w:r w:rsidR="00A46505">
              <w:rPr>
                <w:noProof/>
                <w:webHidden/>
              </w:rPr>
              <w:fldChar w:fldCharType="end"/>
            </w:r>
          </w:hyperlink>
        </w:p>
        <w:p w14:paraId="67965C56" w14:textId="4E601E71" w:rsidR="00A46505" w:rsidRDefault="00A46505">
          <w:pPr>
            <w:pStyle w:val="TOC1"/>
            <w:tabs>
              <w:tab w:val="right" w:leader="dot" w:pos="9350"/>
            </w:tabs>
            <w:rPr>
              <w:noProof/>
              <w:lang w:eastAsia="zh-CN"/>
            </w:rPr>
          </w:pPr>
          <w:hyperlink w:anchor="_Toc121261665" w:history="1">
            <w:r w:rsidRPr="00D11C6E">
              <w:rPr>
                <w:rStyle w:val="Hyperlink"/>
                <w:noProof/>
              </w:rPr>
              <w:t>Table of Figures</w:t>
            </w:r>
            <w:r>
              <w:rPr>
                <w:noProof/>
                <w:webHidden/>
              </w:rPr>
              <w:tab/>
            </w:r>
            <w:r>
              <w:rPr>
                <w:noProof/>
                <w:webHidden/>
              </w:rPr>
              <w:fldChar w:fldCharType="begin"/>
            </w:r>
            <w:r>
              <w:rPr>
                <w:noProof/>
                <w:webHidden/>
              </w:rPr>
              <w:instrText xml:space="preserve"> PAGEREF _Toc121261665 \h </w:instrText>
            </w:r>
            <w:r>
              <w:rPr>
                <w:noProof/>
                <w:webHidden/>
              </w:rPr>
            </w:r>
            <w:r>
              <w:rPr>
                <w:noProof/>
                <w:webHidden/>
              </w:rPr>
              <w:fldChar w:fldCharType="separate"/>
            </w:r>
            <w:r>
              <w:rPr>
                <w:noProof/>
                <w:webHidden/>
              </w:rPr>
              <w:t>3</w:t>
            </w:r>
            <w:r>
              <w:rPr>
                <w:noProof/>
                <w:webHidden/>
              </w:rPr>
              <w:fldChar w:fldCharType="end"/>
            </w:r>
          </w:hyperlink>
        </w:p>
        <w:p w14:paraId="0E614E66" w14:textId="2EF777A6" w:rsidR="00A46505" w:rsidRDefault="00A46505">
          <w:pPr>
            <w:pStyle w:val="TOC1"/>
            <w:tabs>
              <w:tab w:val="right" w:leader="dot" w:pos="9350"/>
            </w:tabs>
            <w:rPr>
              <w:noProof/>
              <w:lang w:eastAsia="zh-CN"/>
            </w:rPr>
          </w:pPr>
          <w:hyperlink w:anchor="_Toc121261666" w:history="1">
            <w:r w:rsidRPr="00D11C6E">
              <w:rPr>
                <w:rStyle w:val="Hyperlink"/>
                <w:noProof/>
              </w:rPr>
              <w:t>Level Information</w:t>
            </w:r>
            <w:r>
              <w:rPr>
                <w:noProof/>
                <w:webHidden/>
              </w:rPr>
              <w:tab/>
            </w:r>
            <w:r>
              <w:rPr>
                <w:noProof/>
                <w:webHidden/>
              </w:rPr>
              <w:fldChar w:fldCharType="begin"/>
            </w:r>
            <w:r>
              <w:rPr>
                <w:noProof/>
                <w:webHidden/>
              </w:rPr>
              <w:instrText xml:space="preserve"> PAGEREF _Toc121261666 \h </w:instrText>
            </w:r>
            <w:r>
              <w:rPr>
                <w:noProof/>
                <w:webHidden/>
              </w:rPr>
            </w:r>
            <w:r>
              <w:rPr>
                <w:noProof/>
                <w:webHidden/>
              </w:rPr>
              <w:fldChar w:fldCharType="separate"/>
            </w:r>
            <w:r>
              <w:rPr>
                <w:noProof/>
                <w:webHidden/>
              </w:rPr>
              <w:t>4</w:t>
            </w:r>
            <w:r>
              <w:rPr>
                <w:noProof/>
                <w:webHidden/>
              </w:rPr>
              <w:fldChar w:fldCharType="end"/>
            </w:r>
          </w:hyperlink>
        </w:p>
        <w:p w14:paraId="46095BE5" w14:textId="7C1007A0" w:rsidR="00A46505" w:rsidRDefault="00A46505">
          <w:pPr>
            <w:pStyle w:val="TOC2"/>
            <w:rPr>
              <w:noProof/>
              <w:lang w:eastAsia="zh-CN"/>
            </w:rPr>
          </w:pPr>
          <w:hyperlink w:anchor="_Toc121261667" w:history="1">
            <w:r w:rsidRPr="00D11C6E">
              <w:rPr>
                <w:rStyle w:val="Hyperlink"/>
                <w:noProof/>
              </w:rPr>
              <w:t>Quick Summary</w:t>
            </w:r>
            <w:r>
              <w:rPr>
                <w:noProof/>
                <w:webHidden/>
              </w:rPr>
              <w:tab/>
            </w:r>
            <w:r>
              <w:rPr>
                <w:noProof/>
                <w:webHidden/>
              </w:rPr>
              <w:fldChar w:fldCharType="begin"/>
            </w:r>
            <w:r>
              <w:rPr>
                <w:noProof/>
                <w:webHidden/>
              </w:rPr>
              <w:instrText xml:space="preserve"> PAGEREF _Toc121261667 \h </w:instrText>
            </w:r>
            <w:r>
              <w:rPr>
                <w:noProof/>
                <w:webHidden/>
              </w:rPr>
            </w:r>
            <w:r>
              <w:rPr>
                <w:noProof/>
                <w:webHidden/>
              </w:rPr>
              <w:fldChar w:fldCharType="separate"/>
            </w:r>
            <w:r>
              <w:rPr>
                <w:noProof/>
                <w:webHidden/>
              </w:rPr>
              <w:t>4</w:t>
            </w:r>
            <w:r>
              <w:rPr>
                <w:noProof/>
                <w:webHidden/>
              </w:rPr>
              <w:fldChar w:fldCharType="end"/>
            </w:r>
          </w:hyperlink>
        </w:p>
        <w:p w14:paraId="70174CE9" w14:textId="64F044F2" w:rsidR="00A46505" w:rsidRDefault="00A46505">
          <w:pPr>
            <w:pStyle w:val="TOC2"/>
            <w:rPr>
              <w:noProof/>
              <w:lang w:eastAsia="zh-CN"/>
            </w:rPr>
          </w:pPr>
          <w:hyperlink w:anchor="_Toc121261668" w:history="1">
            <w:r w:rsidRPr="00D11C6E">
              <w:rPr>
                <w:rStyle w:val="Hyperlink"/>
                <w:noProof/>
              </w:rPr>
              <w:t>Level Feature Overview</w:t>
            </w:r>
            <w:r>
              <w:rPr>
                <w:noProof/>
                <w:webHidden/>
              </w:rPr>
              <w:tab/>
            </w:r>
            <w:r>
              <w:rPr>
                <w:noProof/>
                <w:webHidden/>
              </w:rPr>
              <w:fldChar w:fldCharType="begin"/>
            </w:r>
            <w:r>
              <w:rPr>
                <w:noProof/>
                <w:webHidden/>
              </w:rPr>
              <w:instrText xml:space="preserve"> PAGEREF _Toc121261668 \h </w:instrText>
            </w:r>
            <w:r>
              <w:rPr>
                <w:noProof/>
                <w:webHidden/>
              </w:rPr>
            </w:r>
            <w:r>
              <w:rPr>
                <w:noProof/>
                <w:webHidden/>
              </w:rPr>
              <w:fldChar w:fldCharType="separate"/>
            </w:r>
            <w:r>
              <w:rPr>
                <w:noProof/>
                <w:webHidden/>
              </w:rPr>
              <w:t>4</w:t>
            </w:r>
            <w:r>
              <w:rPr>
                <w:noProof/>
                <w:webHidden/>
              </w:rPr>
              <w:fldChar w:fldCharType="end"/>
            </w:r>
          </w:hyperlink>
        </w:p>
        <w:p w14:paraId="48EE75FD" w14:textId="35C73390" w:rsidR="00A46505" w:rsidRDefault="00A46505">
          <w:pPr>
            <w:pStyle w:val="TOC2"/>
            <w:rPr>
              <w:noProof/>
              <w:lang w:eastAsia="zh-CN"/>
            </w:rPr>
          </w:pPr>
          <w:hyperlink w:anchor="_Toc121261669" w:history="1">
            <w:r w:rsidRPr="00D11C6E">
              <w:rPr>
                <w:rStyle w:val="Hyperlink"/>
                <w:noProof/>
              </w:rPr>
              <w:t>Level  Map(s)</w:t>
            </w:r>
            <w:r>
              <w:rPr>
                <w:noProof/>
                <w:webHidden/>
              </w:rPr>
              <w:tab/>
            </w:r>
            <w:r>
              <w:rPr>
                <w:noProof/>
                <w:webHidden/>
              </w:rPr>
              <w:fldChar w:fldCharType="begin"/>
            </w:r>
            <w:r>
              <w:rPr>
                <w:noProof/>
                <w:webHidden/>
              </w:rPr>
              <w:instrText xml:space="preserve"> PAGEREF _Toc121261669 \h </w:instrText>
            </w:r>
            <w:r>
              <w:rPr>
                <w:noProof/>
                <w:webHidden/>
              </w:rPr>
            </w:r>
            <w:r>
              <w:rPr>
                <w:noProof/>
                <w:webHidden/>
              </w:rPr>
              <w:fldChar w:fldCharType="separate"/>
            </w:r>
            <w:r>
              <w:rPr>
                <w:noProof/>
                <w:webHidden/>
              </w:rPr>
              <w:t>6</w:t>
            </w:r>
            <w:r>
              <w:rPr>
                <w:noProof/>
                <w:webHidden/>
              </w:rPr>
              <w:fldChar w:fldCharType="end"/>
            </w:r>
          </w:hyperlink>
        </w:p>
        <w:p w14:paraId="7F3141C0" w14:textId="5CBC3B19" w:rsidR="00A46505" w:rsidRDefault="00A46505">
          <w:pPr>
            <w:pStyle w:val="TOC3"/>
            <w:tabs>
              <w:tab w:val="right" w:leader="dot" w:pos="9350"/>
            </w:tabs>
            <w:rPr>
              <w:noProof/>
              <w:lang w:eastAsia="zh-CN"/>
            </w:rPr>
          </w:pPr>
          <w:hyperlink w:anchor="_Toc121261670" w:history="1">
            <w:r w:rsidRPr="00D11C6E">
              <w:rPr>
                <w:rStyle w:val="Hyperlink"/>
                <w:noProof/>
              </w:rPr>
              <w:t>Overview Map</w:t>
            </w:r>
            <w:r>
              <w:rPr>
                <w:noProof/>
                <w:webHidden/>
              </w:rPr>
              <w:tab/>
            </w:r>
            <w:r>
              <w:rPr>
                <w:noProof/>
                <w:webHidden/>
              </w:rPr>
              <w:fldChar w:fldCharType="begin"/>
            </w:r>
            <w:r>
              <w:rPr>
                <w:noProof/>
                <w:webHidden/>
              </w:rPr>
              <w:instrText xml:space="preserve"> PAGEREF _Toc121261670 \h </w:instrText>
            </w:r>
            <w:r>
              <w:rPr>
                <w:noProof/>
                <w:webHidden/>
              </w:rPr>
            </w:r>
            <w:r>
              <w:rPr>
                <w:noProof/>
                <w:webHidden/>
              </w:rPr>
              <w:fldChar w:fldCharType="separate"/>
            </w:r>
            <w:r>
              <w:rPr>
                <w:noProof/>
                <w:webHidden/>
              </w:rPr>
              <w:t>6</w:t>
            </w:r>
            <w:r>
              <w:rPr>
                <w:noProof/>
                <w:webHidden/>
              </w:rPr>
              <w:fldChar w:fldCharType="end"/>
            </w:r>
          </w:hyperlink>
        </w:p>
        <w:p w14:paraId="1FB45099" w14:textId="1B367A2D" w:rsidR="00A46505" w:rsidRDefault="00A46505">
          <w:pPr>
            <w:pStyle w:val="TOC3"/>
            <w:tabs>
              <w:tab w:val="right" w:leader="dot" w:pos="9350"/>
            </w:tabs>
            <w:rPr>
              <w:noProof/>
              <w:lang w:eastAsia="zh-CN"/>
            </w:rPr>
          </w:pPr>
          <w:hyperlink w:anchor="_Toc121261671" w:history="1">
            <w:r w:rsidRPr="00D11C6E">
              <w:rPr>
                <w:rStyle w:val="Hyperlink"/>
                <w:noProof/>
              </w:rPr>
              <w:t>Higher floor - fall</w:t>
            </w:r>
            <w:r>
              <w:rPr>
                <w:noProof/>
                <w:webHidden/>
              </w:rPr>
              <w:tab/>
            </w:r>
            <w:r>
              <w:rPr>
                <w:noProof/>
                <w:webHidden/>
              </w:rPr>
              <w:fldChar w:fldCharType="begin"/>
            </w:r>
            <w:r>
              <w:rPr>
                <w:noProof/>
                <w:webHidden/>
              </w:rPr>
              <w:instrText xml:space="preserve"> PAGEREF _Toc121261671 \h </w:instrText>
            </w:r>
            <w:r>
              <w:rPr>
                <w:noProof/>
                <w:webHidden/>
              </w:rPr>
            </w:r>
            <w:r>
              <w:rPr>
                <w:noProof/>
                <w:webHidden/>
              </w:rPr>
              <w:fldChar w:fldCharType="separate"/>
            </w:r>
            <w:r>
              <w:rPr>
                <w:noProof/>
                <w:webHidden/>
              </w:rPr>
              <w:t>10</w:t>
            </w:r>
            <w:r>
              <w:rPr>
                <w:noProof/>
                <w:webHidden/>
              </w:rPr>
              <w:fldChar w:fldCharType="end"/>
            </w:r>
          </w:hyperlink>
        </w:p>
        <w:p w14:paraId="6384BC25" w14:textId="37515481" w:rsidR="00A46505" w:rsidRDefault="00A46505">
          <w:pPr>
            <w:pStyle w:val="TOC3"/>
            <w:tabs>
              <w:tab w:val="right" w:leader="dot" w:pos="9350"/>
            </w:tabs>
            <w:rPr>
              <w:noProof/>
              <w:lang w:eastAsia="zh-CN"/>
            </w:rPr>
          </w:pPr>
          <w:hyperlink w:anchor="_Toc121261672" w:history="1">
            <w:r w:rsidRPr="00D11C6E">
              <w:rPr>
                <w:rStyle w:val="Hyperlink"/>
                <w:noProof/>
              </w:rPr>
              <w:t>Lower floor</w:t>
            </w:r>
            <w:r>
              <w:rPr>
                <w:noProof/>
                <w:webHidden/>
              </w:rPr>
              <w:tab/>
            </w:r>
            <w:r>
              <w:rPr>
                <w:noProof/>
                <w:webHidden/>
              </w:rPr>
              <w:fldChar w:fldCharType="begin"/>
            </w:r>
            <w:r>
              <w:rPr>
                <w:noProof/>
                <w:webHidden/>
              </w:rPr>
              <w:instrText xml:space="preserve"> PAGEREF _Toc121261672 \h </w:instrText>
            </w:r>
            <w:r>
              <w:rPr>
                <w:noProof/>
                <w:webHidden/>
              </w:rPr>
            </w:r>
            <w:r>
              <w:rPr>
                <w:noProof/>
                <w:webHidden/>
              </w:rPr>
              <w:fldChar w:fldCharType="separate"/>
            </w:r>
            <w:r>
              <w:rPr>
                <w:noProof/>
                <w:webHidden/>
              </w:rPr>
              <w:t>13</w:t>
            </w:r>
            <w:r>
              <w:rPr>
                <w:noProof/>
                <w:webHidden/>
              </w:rPr>
              <w:fldChar w:fldCharType="end"/>
            </w:r>
          </w:hyperlink>
        </w:p>
        <w:p w14:paraId="7632CAFA" w14:textId="7A4526AF" w:rsidR="00A46505" w:rsidRDefault="00A46505">
          <w:pPr>
            <w:pStyle w:val="TOC3"/>
            <w:tabs>
              <w:tab w:val="right" w:leader="dot" w:pos="9350"/>
            </w:tabs>
            <w:rPr>
              <w:noProof/>
              <w:lang w:eastAsia="zh-CN"/>
            </w:rPr>
          </w:pPr>
          <w:hyperlink w:anchor="_Toc121261673" w:history="1">
            <w:r w:rsidRPr="00D11C6E">
              <w:rPr>
                <w:rStyle w:val="Hyperlink"/>
                <w:noProof/>
              </w:rPr>
              <w:t>Elevator rising up</w:t>
            </w:r>
            <w:r>
              <w:rPr>
                <w:noProof/>
                <w:webHidden/>
              </w:rPr>
              <w:tab/>
            </w:r>
            <w:r>
              <w:rPr>
                <w:noProof/>
                <w:webHidden/>
              </w:rPr>
              <w:fldChar w:fldCharType="begin"/>
            </w:r>
            <w:r>
              <w:rPr>
                <w:noProof/>
                <w:webHidden/>
              </w:rPr>
              <w:instrText xml:space="preserve"> PAGEREF _Toc121261673 \h </w:instrText>
            </w:r>
            <w:r>
              <w:rPr>
                <w:noProof/>
                <w:webHidden/>
              </w:rPr>
            </w:r>
            <w:r>
              <w:rPr>
                <w:noProof/>
                <w:webHidden/>
              </w:rPr>
              <w:fldChar w:fldCharType="separate"/>
            </w:r>
            <w:r>
              <w:rPr>
                <w:noProof/>
                <w:webHidden/>
              </w:rPr>
              <w:t>19</w:t>
            </w:r>
            <w:r>
              <w:rPr>
                <w:noProof/>
                <w:webHidden/>
              </w:rPr>
              <w:fldChar w:fldCharType="end"/>
            </w:r>
          </w:hyperlink>
        </w:p>
        <w:p w14:paraId="15A1DC79" w14:textId="21609695" w:rsidR="00A46505" w:rsidRDefault="00A46505">
          <w:pPr>
            <w:pStyle w:val="TOC3"/>
            <w:tabs>
              <w:tab w:val="right" w:leader="dot" w:pos="9350"/>
            </w:tabs>
            <w:rPr>
              <w:noProof/>
              <w:lang w:eastAsia="zh-CN"/>
            </w:rPr>
          </w:pPr>
          <w:hyperlink w:anchor="_Toc121261674" w:history="1">
            <w:r w:rsidRPr="00D11C6E">
              <w:rPr>
                <w:rStyle w:val="Hyperlink"/>
                <w:noProof/>
              </w:rPr>
              <w:t>Higher floor - return</w:t>
            </w:r>
            <w:r>
              <w:rPr>
                <w:noProof/>
                <w:webHidden/>
              </w:rPr>
              <w:tab/>
            </w:r>
            <w:r>
              <w:rPr>
                <w:noProof/>
                <w:webHidden/>
              </w:rPr>
              <w:fldChar w:fldCharType="begin"/>
            </w:r>
            <w:r>
              <w:rPr>
                <w:noProof/>
                <w:webHidden/>
              </w:rPr>
              <w:instrText xml:space="preserve"> PAGEREF _Toc121261674 \h </w:instrText>
            </w:r>
            <w:r>
              <w:rPr>
                <w:noProof/>
                <w:webHidden/>
              </w:rPr>
            </w:r>
            <w:r>
              <w:rPr>
                <w:noProof/>
                <w:webHidden/>
              </w:rPr>
              <w:fldChar w:fldCharType="separate"/>
            </w:r>
            <w:r>
              <w:rPr>
                <w:noProof/>
                <w:webHidden/>
              </w:rPr>
              <w:t>21</w:t>
            </w:r>
            <w:r>
              <w:rPr>
                <w:noProof/>
                <w:webHidden/>
              </w:rPr>
              <w:fldChar w:fldCharType="end"/>
            </w:r>
          </w:hyperlink>
        </w:p>
        <w:p w14:paraId="7D93C6F9" w14:textId="161E0ECB" w:rsidR="00A46505" w:rsidRDefault="00A46505">
          <w:pPr>
            <w:pStyle w:val="TOC2"/>
            <w:rPr>
              <w:noProof/>
              <w:lang w:eastAsia="zh-CN"/>
            </w:rPr>
          </w:pPr>
          <w:hyperlink w:anchor="_Toc121261675" w:history="1">
            <w:r w:rsidRPr="00D11C6E">
              <w:rPr>
                <w:rStyle w:val="Hyperlink"/>
                <w:noProof/>
              </w:rPr>
              <w:t>Skill Progression Chart</w:t>
            </w:r>
            <w:r>
              <w:rPr>
                <w:noProof/>
                <w:webHidden/>
              </w:rPr>
              <w:tab/>
            </w:r>
            <w:r>
              <w:rPr>
                <w:noProof/>
                <w:webHidden/>
              </w:rPr>
              <w:fldChar w:fldCharType="begin"/>
            </w:r>
            <w:r>
              <w:rPr>
                <w:noProof/>
                <w:webHidden/>
              </w:rPr>
              <w:instrText xml:space="preserve"> PAGEREF _Toc121261675 \h </w:instrText>
            </w:r>
            <w:r>
              <w:rPr>
                <w:noProof/>
                <w:webHidden/>
              </w:rPr>
            </w:r>
            <w:r>
              <w:rPr>
                <w:noProof/>
                <w:webHidden/>
              </w:rPr>
              <w:fldChar w:fldCharType="separate"/>
            </w:r>
            <w:r>
              <w:rPr>
                <w:noProof/>
                <w:webHidden/>
              </w:rPr>
              <w:t>28</w:t>
            </w:r>
            <w:r>
              <w:rPr>
                <w:noProof/>
                <w:webHidden/>
              </w:rPr>
              <w:fldChar w:fldCharType="end"/>
            </w:r>
          </w:hyperlink>
        </w:p>
        <w:p w14:paraId="2945476D" w14:textId="563BF3B0" w:rsidR="00A46505" w:rsidRDefault="00A46505">
          <w:pPr>
            <w:pStyle w:val="TOC3"/>
            <w:tabs>
              <w:tab w:val="right" w:leader="dot" w:pos="9350"/>
            </w:tabs>
            <w:rPr>
              <w:noProof/>
              <w:lang w:eastAsia="zh-CN"/>
            </w:rPr>
          </w:pPr>
          <w:hyperlink w:anchor="_Toc121261676" w:history="1">
            <w:r w:rsidRPr="00D11C6E">
              <w:rPr>
                <w:rStyle w:val="Hyperlink"/>
                <w:noProof/>
              </w:rPr>
              <w:t>New Skills/Gameplay Mechanics</w:t>
            </w:r>
            <w:r>
              <w:rPr>
                <w:noProof/>
                <w:webHidden/>
              </w:rPr>
              <w:tab/>
            </w:r>
            <w:r>
              <w:rPr>
                <w:noProof/>
                <w:webHidden/>
              </w:rPr>
              <w:fldChar w:fldCharType="begin"/>
            </w:r>
            <w:r>
              <w:rPr>
                <w:noProof/>
                <w:webHidden/>
              </w:rPr>
              <w:instrText xml:space="preserve"> PAGEREF _Toc121261676 \h </w:instrText>
            </w:r>
            <w:r>
              <w:rPr>
                <w:noProof/>
                <w:webHidden/>
              </w:rPr>
            </w:r>
            <w:r>
              <w:rPr>
                <w:noProof/>
                <w:webHidden/>
              </w:rPr>
              <w:fldChar w:fldCharType="separate"/>
            </w:r>
            <w:r>
              <w:rPr>
                <w:noProof/>
                <w:webHidden/>
              </w:rPr>
              <w:t>29</w:t>
            </w:r>
            <w:r>
              <w:rPr>
                <w:noProof/>
                <w:webHidden/>
              </w:rPr>
              <w:fldChar w:fldCharType="end"/>
            </w:r>
          </w:hyperlink>
        </w:p>
        <w:p w14:paraId="61D1FBEF" w14:textId="5DDFC74F" w:rsidR="00A46505" w:rsidRDefault="00A46505">
          <w:pPr>
            <w:pStyle w:val="TOC2"/>
            <w:rPr>
              <w:noProof/>
              <w:lang w:eastAsia="zh-CN"/>
            </w:rPr>
          </w:pPr>
          <w:hyperlink w:anchor="_Toc121261677" w:history="1">
            <w:r w:rsidRPr="00D11C6E">
              <w:rPr>
                <w:rStyle w:val="Hyperlink"/>
                <w:noProof/>
              </w:rPr>
              <w:t>Hook(s)/Gameplay Highlights</w:t>
            </w:r>
            <w:r>
              <w:rPr>
                <w:noProof/>
                <w:webHidden/>
              </w:rPr>
              <w:tab/>
            </w:r>
            <w:r>
              <w:rPr>
                <w:noProof/>
                <w:webHidden/>
              </w:rPr>
              <w:fldChar w:fldCharType="begin"/>
            </w:r>
            <w:r>
              <w:rPr>
                <w:noProof/>
                <w:webHidden/>
              </w:rPr>
              <w:instrText xml:space="preserve"> PAGEREF _Toc121261677 \h </w:instrText>
            </w:r>
            <w:r>
              <w:rPr>
                <w:noProof/>
                <w:webHidden/>
              </w:rPr>
            </w:r>
            <w:r>
              <w:rPr>
                <w:noProof/>
                <w:webHidden/>
              </w:rPr>
              <w:fldChar w:fldCharType="separate"/>
            </w:r>
            <w:r>
              <w:rPr>
                <w:noProof/>
                <w:webHidden/>
              </w:rPr>
              <w:t>31</w:t>
            </w:r>
            <w:r>
              <w:rPr>
                <w:noProof/>
                <w:webHidden/>
              </w:rPr>
              <w:fldChar w:fldCharType="end"/>
            </w:r>
          </w:hyperlink>
        </w:p>
        <w:p w14:paraId="4FBAE9C6" w14:textId="6D3AD131" w:rsidR="00A46505" w:rsidRDefault="00A46505">
          <w:pPr>
            <w:pStyle w:val="TOC2"/>
            <w:rPr>
              <w:noProof/>
              <w:lang w:eastAsia="zh-CN"/>
            </w:rPr>
          </w:pPr>
          <w:hyperlink w:anchor="_Toc121261678" w:history="1">
            <w:r w:rsidRPr="00D11C6E">
              <w:rPr>
                <w:rStyle w:val="Hyperlink"/>
                <w:noProof/>
              </w:rPr>
              <w:t>Context</w:t>
            </w:r>
            <w:r>
              <w:rPr>
                <w:noProof/>
                <w:webHidden/>
              </w:rPr>
              <w:tab/>
            </w:r>
            <w:r>
              <w:rPr>
                <w:noProof/>
                <w:webHidden/>
              </w:rPr>
              <w:fldChar w:fldCharType="begin"/>
            </w:r>
            <w:r>
              <w:rPr>
                <w:noProof/>
                <w:webHidden/>
              </w:rPr>
              <w:instrText xml:space="preserve"> PAGEREF _Toc121261678 \h </w:instrText>
            </w:r>
            <w:r>
              <w:rPr>
                <w:noProof/>
                <w:webHidden/>
              </w:rPr>
            </w:r>
            <w:r>
              <w:rPr>
                <w:noProof/>
                <w:webHidden/>
              </w:rPr>
              <w:fldChar w:fldCharType="separate"/>
            </w:r>
            <w:r>
              <w:rPr>
                <w:noProof/>
                <w:webHidden/>
              </w:rPr>
              <w:t>31</w:t>
            </w:r>
            <w:r>
              <w:rPr>
                <w:noProof/>
                <w:webHidden/>
              </w:rPr>
              <w:fldChar w:fldCharType="end"/>
            </w:r>
          </w:hyperlink>
        </w:p>
        <w:p w14:paraId="50A724A0" w14:textId="633124F7" w:rsidR="00A46505" w:rsidRDefault="00A46505">
          <w:pPr>
            <w:pStyle w:val="TOC3"/>
            <w:tabs>
              <w:tab w:val="right" w:leader="dot" w:pos="9350"/>
            </w:tabs>
            <w:rPr>
              <w:noProof/>
              <w:lang w:eastAsia="zh-CN"/>
            </w:rPr>
          </w:pPr>
          <w:hyperlink w:anchor="_Toc121261679" w:history="1">
            <w:r w:rsidRPr="00D11C6E">
              <w:rPr>
                <w:rStyle w:val="Hyperlink"/>
                <w:noProof/>
              </w:rPr>
              <w:t>Backstory</w:t>
            </w:r>
            <w:r>
              <w:rPr>
                <w:noProof/>
                <w:webHidden/>
              </w:rPr>
              <w:tab/>
            </w:r>
            <w:r>
              <w:rPr>
                <w:noProof/>
                <w:webHidden/>
              </w:rPr>
              <w:fldChar w:fldCharType="begin"/>
            </w:r>
            <w:r>
              <w:rPr>
                <w:noProof/>
                <w:webHidden/>
              </w:rPr>
              <w:instrText xml:space="preserve"> PAGEREF _Toc121261679 \h </w:instrText>
            </w:r>
            <w:r>
              <w:rPr>
                <w:noProof/>
                <w:webHidden/>
              </w:rPr>
            </w:r>
            <w:r>
              <w:rPr>
                <w:noProof/>
                <w:webHidden/>
              </w:rPr>
              <w:fldChar w:fldCharType="separate"/>
            </w:r>
            <w:r>
              <w:rPr>
                <w:noProof/>
                <w:webHidden/>
              </w:rPr>
              <w:t>32</w:t>
            </w:r>
            <w:r>
              <w:rPr>
                <w:noProof/>
                <w:webHidden/>
              </w:rPr>
              <w:fldChar w:fldCharType="end"/>
            </w:r>
          </w:hyperlink>
        </w:p>
        <w:p w14:paraId="3734E3D8" w14:textId="0C590E0E" w:rsidR="00A46505" w:rsidRDefault="00A46505">
          <w:pPr>
            <w:pStyle w:val="TOC3"/>
            <w:tabs>
              <w:tab w:val="right" w:leader="dot" w:pos="9350"/>
            </w:tabs>
            <w:rPr>
              <w:noProof/>
              <w:lang w:eastAsia="zh-CN"/>
            </w:rPr>
          </w:pPr>
          <w:hyperlink w:anchor="_Toc121261680" w:history="1">
            <w:r w:rsidRPr="00D11C6E">
              <w:rPr>
                <w:rStyle w:val="Hyperlink"/>
                <w:iCs/>
                <w:noProof/>
              </w:rPr>
              <w:t>Aftermath</w:t>
            </w:r>
            <w:r>
              <w:rPr>
                <w:noProof/>
                <w:webHidden/>
              </w:rPr>
              <w:tab/>
            </w:r>
            <w:r>
              <w:rPr>
                <w:noProof/>
                <w:webHidden/>
              </w:rPr>
              <w:fldChar w:fldCharType="begin"/>
            </w:r>
            <w:r>
              <w:rPr>
                <w:noProof/>
                <w:webHidden/>
              </w:rPr>
              <w:instrText xml:space="preserve"> PAGEREF _Toc121261680 \h </w:instrText>
            </w:r>
            <w:r>
              <w:rPr>
                <w:noProof/>
                <w:webHidden/>
              </w:rPr>
            </w:r>
            <w:r>
              <w:rPr>
                <w:noProof/>
                <w:webHidden/>
              </w:rPr>
              <w:fldChar w:fldCharType="separate"/>
            </w:r>
            <w:r>
              <w:rPr>
                <w:noProof/>
                <w:webHidden/>
              </w:rPr>
              <w:t>32</w:t>
            </w:r>
            <w:r>
              <w:rPr>
                <w:noProof/>
                <w:webHidden/>
              </w:rPr>
              <w:fldChar w:fldCharType="end"/>
            </w:r>
          </w:hyperlink>
        </w:p>
        <w:p w14:paraId="0315A785" w14:textId="3798EE71" w:rsidR="00A46505" w:rsidRDefault="00A46505">
          <w:pPr>
            <w:pStyle w:val="TOC2"/>
            <w:rPr>
              <w:noProof/>
              <w:lang w:eastAsia="zh-CN"/>
            </w:rPr>
          </w:pPr>
          <w:hyperlink w:anchor="_Toc121261681" w:history="1">
            <w:r w:rsidRPr="00D11C6E">
              <w:rPr>
                <w:rStyle w:val="Hyperlink"/>
                <w:noProof/>
              </w:rPr>
              <w:t>Development Schedule</w:t>
            </w:r>
            <w:r>
              <w:rPr>
                <w:noProof/>
                <w:webHidden/>
              </w:rPr>
              <w:tab/>
            </w:r>
            <w:r>
              <w:rPr>
                <w:noProof/>
                <w:webHidden/>
              </w:rPr>
              <w:fldChar w:fldCharType="begin"/>
            </w:r>
            <w:r>
              <w:rPr>
                <w:noProof/>
                <w:webHidden/>
              </w:rPr>
              <w:instrText xml:space="preserve"> PAGEREF _Toc121261681 \h </w:instrText>
            </w:r>
            <w:r>
              <w:rPr>
                <w:noProof/>
                <w:webHidden/>
              </w:rPr>
            </w:r>
            <w:r>
              <w:rPr>
                <w:noProof/>
                <w:webHidden/>
              </w:rPr>
              <w:fldChar w:fldCharType="separate"/>
            </w:r>
            <w:r>
              <w:rPr>
                <w:noProof/>
                <w:webHidden/>
              </w:rPr>
              <w:t>32</w:t>
            </w:r>
            <w:r>
              <w:rPr>
                <w:noProof/>
                <w:webHidden/>
              </w:rPr>
              <w:fldChar w:fldCharType="end"/>
            </w:r>
          </w:hyperlink>
        </w:p>
        <w:p w14:paraId="70C848D1" w14:textId="78254559" w:rsidR="00A46505" w:rsidRDefault="00A46505">
          <w:pPr>
            <w:pStyle w:val="TOC2"/>
            <w:rPr>
              <w:noProof/>
              <w:lang w:eastAsia="zh-CN"/>
            </w:rPr>
          </w:pPr>
          <w:hyperlink w:anchor="_Toc121261682" w:history="1">
            <w:r w:rsidRPr="00D11C6E">
              <w:rPr>
                <w:rStyle w:val="Hyperlink"/>
                <w:noProof/>
              </w:rPr>
              <w:t>Aesthetic References</w:t>
            </w:r>
            <w:r>
              <w:rPr>
                <w:noProof/>
                <w:webHidden/>
              </w:rPr>
              <w:tab/>
            </w:r>
            <w:r>
              <w:rPr>
                <w:noProof/>
                <w:webHidden/>
              </w:rPr>
              <w:fldChar w:fldCharType="begin"/>
            </w:r>
            <w:r>
              <w:rPr>
                <w:noProof/>
                <w:webHidden/>
              </w:rPr>
              <w:instrText xml:space="preserve"> PAGEREF _Toc121261682 \h </w:instrText>
            </w:r>
            <w:r>
              <w:rPr>
                <w:noProof/>
                <w:webHidden/>
              </w:rPr>
            </w:r>
            <w:r>
              <w:rPr>
                <w:noProof/>
                <w:webHidden/>
              </w:rPr>
              <w:fldChar w:fldCharType="separate"/>
            </w:r>
            <w:r>
              <w:rPr>
                <w:noProof/>
                <w:webHidden/>
              </w:rPr>
              <w:t>33</w:t>
            </w:r>
            <w:r>
              <w:rPr>
                <w:noProof/>
                <w:webHidden/>
              </w:rPr>
              <w:fldChar w:fldCharType="end"/>
            </w:r>
          </w:hyperlink>
        </w:p>
        <w:p w14:paraId="4E9E8046" w14:textId="54A5D67E" w:rsidR="00A46505" w:rsidRDefault="00A46505">
          <w:pPr>
            <w:pStyle w:val="TOC3"/>
            <w:tabs>
              <w:tab w:val="right" w:leader="dot" w:pos="9350"/>
            </w:tabs>
            <w:rPr>
              <w:noProof/>
              <w:lang w:eastAsia="zh-CN"/>
            </w:rPr>
          </w:pPr>
          <w:hyperlink w:anchor="_Toc121261683" w:history="1">
            <w:r w:rsidRPr="00D11C6E">
              <w:rPr>
                <w:rStyle w:val="Hyperlink"/>
                <w:noProof/>
              </w:rPr>
              <w:t>Visual Theme 1: Warehouse &amp; factory &amp; office &amp; open area and layout</w:t>
            </w:r>
            <w:r>
              <w:rPr>
                <w:noProof/>
                <w:webHidden/>
              </w:rPr>
              <w:tab/>
            </w:r>
            <w:r>
              <w:rPr>
                <w:noProof/>
                <w:webHidden/>
              </w:rPr>
              <w:fldChar w:fldCharType="begin"/>
            </w:r>
            <w:r>
              <w:rPr>
                <w:noProof/>
                <w:webHidden/>
              </w:rPr>
              <w:instrText xml:space="preserve"> PAGEREF _Toc121261683 \h </w:instrText>
            </w:r>
            <w:r>
              <w:rPr>
                <w:noProof/>
                <w:webHidden/>
              </w:rPr>
            </w:r>
            <w:r>
              <w:rPr>
                <w:noProof/>
                <w:webHidden/>
              </w:rPr>
              <w:fldChar w:fldCharType="separate"/>
            </w:r>
            <w:r>
              <w:rPr>
                <w:noProof/>
                <w:webHidden/>
              </w:rPr>
              <w:t>33</w:t>
            </w:r>
            <w:r>
              <w:rPr>
                <w:noProof/>
                <w:webHidden/>
              </w:rPr>
              <w:fldChar w:fldCharType="end"/>
            </w:r>
          </w:hyperlink>
        </w:p>
        <w:p w14:paraId="31ABE20F" w14:textId="5F89589E" w:rsidR="00A46505" w:rsidRDefault="00A46505">
          <w:pPr>
            <w:pStyle w:val="TOC3"/>
            <w:tabs>
              <w:tab w:val="right" w:leader="dot" w:pos="9350"/>
            </w:tabs>
            <w:rPr>
              <w:noProof/>
              <w:lang w:eastAsia="zh-CN"/>
            </w:rPr>
          </w:pPr>
          <w:hyperlink w:anchor="_Toc121261684" w:history="1">
            <w:r w:rsidRPr="00D11C6E">
              <w:rPr>
                <w:rStyle w:val="Hyperlink"/>
                <w:noProof/>
              </w:rPr>
              <w:t>Visual Theme 2: Parking lot &amp; forest &amp; highway and layout</w:t>
            </w:r>
            <w:r>
              <w:rPr>
                <w:noProof/>
                <w:webHidden/>
              </w:rPr>
              <w:tab/>
            </w:r>
            <w:r>
              <w:rPr>
                <w:noProof/>
                <w:webHidden/>
              </w:rPr>
              <w:fldChar w:fldCharType="begin"/>
            </w:r>
            <w:r>
              <w:rPr>
                <w:noProof/>
                <w:webHidden/>
              </w:rPr>
              <w:instrText xml:space="preserve"> PAGEREF _Toc121261684 \h </w:instrText>
            </w:r>
            <w:r>
              <w:rPr>
                <w:noProof/>
                <w:webHidden/>
              </w:rPr>
            </w:r>
            <w:r>
              <w:rPr>
                <w:noProof/>
                <w:webHidden/>
              </w:rPr>
              <w:fldChar w:fldCharType="separate"/>
            </w:r>
            <w:r>
              <w:rPr>
                <w:noProof/>
                <w:webHidden/>
              </w:rPr>
              <w:t>34</w:t>
            </w:r>
            <w:r>
              <w:rPr>
                <w:noProof/>
                <w:webHidden/>
              </w:rPr>
              <w:fldChar w:fldCharType="end"/>
            </w:r>
          </w:hyperlink>
        </w:p>
        <w:p w14:paraId="2A0C311E" w14:textId="7AECF6F0" w:rsidR="00A46505" w:rsidRDefault="00A46505">
          <w:pPr>
            <w:pStyle w:val="TOC2"/>
            <w:rPr>
              <w:noProof/>
              <w:lang w:eastAsia="zh-CN"/>
            </w:rPr>
          </w:pPr>
          <w:hyperlink w:anchor="_Toc121261685" w:history="1">
            <w:r w:rsidRPr="00D11C6E">
              <w:rPr>
                <w:rStyle w:val="Hyperlink"/>
                <w:noProof/>
              </w:rPr>
              <w:t>Unique Requirements and Risks</w:t>
            </w:r>
            <w:r>
              <w:rPr>
                <w:noProof/>
                <w:webHidden/>
              </w:rPr>
              <w:tab/>
            </w:r>
            <w:r>
              <w:rPr>
                <w:noProof/>
                <w:webHidden/>
              </w:rPr>
              <w:fldChar w:fldCharType="begin"/>
            </w:r>
            <w:r>
              <w:rPr>
                <w:noProof/>
                <w:webHidden/>
              </w:rPr>
              <w:instrText xml:space="preserve"> PAGEREF _Toc121261685 \h </w:instrText>
            </w:r>
            <w:r>
              <w:rPr>
                <w:noProof/>
                <w:webHidden/>
              </w:rPr>
            </w:r>
            <w:r>
              <w:rPr>
                <w:noProof/>
                <w:webHidden/>
              </w:rPr>
              <w:fldChar w:fldCharType="separate"/>
            </w:r>
            <w:r>
              <w:rPr>
                <w:noProof/>
                <w:webHidden/>
              </w:rPr>
              <w:t>34</w:t>
            </w:r>
            <w:r>
              <w:rPr>
                <w:noProof/>
                <w:webHidden/>
              </w:rPr>
              <w:fldChar w:fldCharType="end"/>
            </w:r>
          </w:hyperlink>
        </w:p>
        <w:p w14:paraId="30C5134E" w14:textId="43DB9226" w:rsidR="00A46505" w:rsidRDefault="00A46505">
          <w:pPr>
            <w:pStyle w:val="TOC2"/>
            <w:rPr>
              <w:noProof/>
              <w:lang w:eastAsia="zh-CN"/>
            </w:rPr>
          </w:pPr>
          <w:hyperlink w:anchor="_Toc121261686" w:history="1">
            <w:r w:rsidRPr="00D11C6E">
              <w:rPr>
                <w:rStyle w:val="Hyperlink"/>
                <w:noProof/>
              </w:rPr>
              <w:t>Key Asset Needs</w:t>
            </w:r>
            <w:r>
              <w:rPr>
                <w:noProof/>
                <w:webHidden/>
              </w:rPr>
              <w:tab/>
            </w:r>
            <w:r>
              <w:rPr>
                <w:noProof/>
                <w:webHidden/>
              </w:rPr>
              <w:fldChar w:fldCharType="begin"/>
            </w:r>
            <w:r>
              <w:rPr>
                <w:noProof/>
                <w:webHidden/>
              </w:rPr>
              <w:instrText xml:space="preserve"> PAGEREF _Toc121261686 \h </w:instrText>
            </w:r>
            <w:r>
              <w:rPr>
                <w:noProof/>
                <w:webHidden/>
              </w:rPr>
            </w:r>
            <w:r>
              <w:rPr>
                <w:noProof/>
                <w:webHidden/>
              </w:rPr>
              <w:fldChar w:fldCharType="separate"/>
            </w:r>
            <w:r>
              <w:rPr>
                <w:noProof/>
                <w:webHidden/>
              </w:rPr>
              <w:t>36</w:t>
            </w:r>
            <w:r>
              <w:rPr>
                <w:noProof/>
                <w:webHidden/>
              </w:rPr>
              <w:fldChar w:fldCharType="end"/>
            </w:r>
          </w:hyperlink>
        </w:p>
        <w:p w14:paraId="13827526" w14:textId="1244D449" w:rsidR="00A46505" w:rsidRDefault="00A46505">
          <w:pPr>
            <w:pStyle w:val="TOC1"/>
            <w:tabs>
              <w:tab w:val="right" w:leader="dot" w:pos="9350"/>
            </w:tabs>
            <w:rPr>
              <w:noProof/>
              <w:lang w:eastAsia="zh-CN"/>
            </w:rPr>
          </w:pPr>
          <w:hyperlink w:anchor="_Toc121261687" w:history="1">
            <w:r w:rsidRPr="00D11C6E">
              <w:rPr>
                <w:rStyle w:val="Hyperlink"/>
                <w:noProof/>
              </w:rPr>
              <w:t>References</w:t>
            </w:r>
            <w:r>
              <w:rPr>
                <w:noProof/>
                <w:webHidden/>
              </w:rPr>
              <w:tab/>
            </w:r>
            <w:r>
              <w:rPr>
                <w:noProof/>
                <w:webHidden/>
              </w:rPr>
              <w:fldChar w:fldCharType="begin"/>
            </w:r>
            <w:r>
              <w:rPr>
                <w:noProof/>
                <w:webHidden/>
              </w:rPr>
              <w:instrText xml:space="preserve"> PAGEREF _Toc121261687 \h </w:instrText>
            </w:r>
            <w:r>
              <w:rPr>
                <w:noProof/>
                <w:webHidden/>
              </w:rPr>
            </w:r>
            <w:r>
              <w:rPr>
                <w:noProof/>
                <w:webHidden/>
              </w:rPr>
              <w:fldChar w:fldCharType="separate"/>
            </w:r>
            <w:r>
              <w:rPr>
                <w:noProof/>
                <w:webHidden/>
              </w:rPr>
              <w:t>38</w:t>
            </w:r>
            <w:r>
              <w:rPr>
                <w:noProof/>
                <w:webHidden/>
              </w:rPr>
              <w:fldChar w:fldCharType="end"/>
            </w:r>
          </w:hyperlink>
        </w:p>
        <w:p w14:paraId="70FE55CE" w14:textId="0ED4F62B" w:rsidR="00177ADF" w:rsidRPr="00C40778" w:rsidRDefault="00226444" w:rsidP="009044AA">
          <w:pPr>
            <w:spacing w:after="0"/>
            <w:rPr>
              <w:rStyle w:val="Emphasis"/>
              <w:i w:val="0"/>
              <w:iCs w:val="0"/>
            </w:rPr>
          </w:pPr>
          <w:r>
            <w:fldChar w:fldCharType="end"/>
          </w:r>
        </w:p>
      </w:sdtContent>
    </w:sdt>
    <w:p w14:paraId="682EB4DF" w14:textId="77777777" w:rsidR="00C40778" w:rsidRDefault="00C40778">
      <w:r>
        <w:br w:type="page"/>
      </w:r>
    </w:p>
    <w:p w14:paraId="62DDC4B9" w14:textId="77777777" w:rsidR="00177ADF" w:rsidRDefault="00177ADF" w:rsidP="00177ADF">
      <w:pPr>
        <w:pStyle w:val="Heading1"/>
      </w:pPr>
      <w:bookmarkStart w:id="2" w:name="_Toc121261665"/>
      <w:r>
        <w:lastRenderedPageBreak/>
        <w:t>Table of Figures</w:t>
      </w:r>
      <w:bookmarkEnd w:id="2"/>
    </w:p>
    <w:p w14:paraId="70D0D4C1" w14:textId="77777777" w:rsidR="00177ADF" w:rsidRDefault="00177ADF">
      <w:pPr>
        <w:pStyle w:val="TableofFigures"/>
        <w:tabs>
          <w:tab w:val="right" w:leader="dot" w:pos="9350"/>
        </w:tabs>
        <w:rPr>
          <w:rStyle w:val="Emphasis"/>
        </w:rPr>
      </w:pPr>
    </w:p>
    <w:p w14:paraId="05DAB4F7" w14:textId="47D852C7" w:rsidR="00663A13" w:rsidRDefault="00226444">
      <w:pPr>
        <w:pStyle w:val="TableofFigures"/>
        <w:tabs>
          <w:tab w:val="right" w:leader="dot" w:pos="9350"/>
        </w:tabs>
        <w:rPr>
          <w:noProof/>
          <w:lang w:eastAsia="zh-CN"/>
        </w:rPr>
      </w:pPr>
      <w:r>
        <w:rPr>
          <w:rStyle w:val="Emphasis"/>
        </w:rPr>
        <w:fldChar w:fldCharType="begin"/>
      </w:r>
      <w:r w:rsidR="00177ADF">
        <w:rPr>
          <w:rStyle w:val="Emphasis"/>
        </w:rPr>
        <w:instrText xml:space="preserve"> TOC \h \z \c "Figure" </w:instrText>
      </w:r>
      <w:r>
        <w:rPr>
          <w:rStyle w:val="Emphasis"/>
        </w:rPr>
        <w:fldChar w:fldCharType="separate"/>
      </w:r>
      <w:hyperlink w:anchor="_Toc121261688" w:history="1">
        <w:r w:rsidR="00663A13" w:rsidRPr="001E5526">
          <w:rPr>
            <w:rStyle w:val="Hyperlink"/>
            <w:noProof/>
          </w:rPr>
          <w:t>Figure 1: Overview Map [11]</w:t>
        </w:r>
        <w:r w:rsidR="00663A13">
          <w:rPr>
            <w:noProof/>
            <w:webHidden/>
          </w:rPr>
          <w:tab/>
        </w:r>
        <w:r w:rsidR="00663A13">
          <w:rPr>
            <w:noProof/>
            <w:webHidden/>
          </w:rPr>
          <w:fldChar w:fldCharType="begin"/>
        </w:r>
        <w:r w:rsidR="00663A13">
          <w:rPr>
            <w:noProof/>
            <w:webHidden/>
          </w:rPr>
          <w:instrText xml:space="preserve"> PAGEREF _Toc121261688 \h </w:instrText>
        </w:r>
        <w:r w:rsidR="00663A13">
          <w:rPr>
            <w:noProof/>
            <w:webHidden/>
          </w:rPr>
        </w:r>
        <w:r w:rsidR="00663A13">
          <w:rPr>
            <w:noProof/>
            <w:webHidden/>
          </w:rPr>
          <w:fldChar w:fldCharType="separate"/>
        </w:r>
        <w:r w:rsidR="00663A13">
          <w:rPr>
            <w:noProof/>
            <w:webHidden/>
          </w:rPr>
          <w:t>6</w:t>
        </w:r>
        <w:r w:rsidR="00663A13">
          <w:rPr>
            <w:noProof/>
            <w:webHidden/>
          </w:rPr>
          <w:fldChar w:fldCharType="end"/>
        </w:r>
      </w:hyperlink>
    </w:p>
    <w:p w14:paraId="325D1F97" w14:textId="202014B9" w:rsidR="00663A13" w:rsidRDefault="00663A13">
      <w:pPr>
        <w:pStyle w:val="TableofFigures"/>
        <w:tabs>
          <w:tab w:val="right" w:leader="dot" w:pos="9350"/>
        </w:tabs>
        <w:rPr>
          <w:noProof/>
          <w:lang w:eastAsia="zh-CN"/>
        </w:rPr>
      </w:pPr>
      <w:hyperlink r:id="rId9" w:anchor="_Toc121261689" w:history="1">
        <w:r w:rsidRPr="001E5526">
          <w:rPr>
            <w:rStyle w:val="Hyperlink"/>
            <w:noProof/>
          </w:rPr>
          <w:t>Figure 2: Legend [11] [12]</w:t>
        </w:r>
        <w:r>
          <w:rPr>
            <w:noProof/>
            <w:webHidden/>
          </w:rPr>
          <w:tab/>
        </w:r>
        <w:r>
          <w:rPr>
            <w:noProof/>
            <w:webHidden/>
          </w:rPr>
          <w:fldChar w:fldCharType="begin"/>
        </w:r>
        <w:r>
          <w:rPr>
            <w:noProof/>
            <w:webHidden/>
          </w:rPr>
          <w:instrText xml:space="preserve"> PAGEREF _Toc121261689 \h </w:instrText>
        </w:r>
        <w:r>
          <w:rPr>
            <w:noProof/>
            <w:webHidden/>
          </w:rPr>
        </w:r>
        <w:r>
          <w:rPr>
            <w:noProof/>
            <w:webHidden/>
          </w:rPr>
          <w:fldChar w:fldCharType="separate"/>
        </w:r>
        <w:r>
          <w:rPr>
            <w:noProof/>
            <w:webHidden/>
          </w:rPr>
          <w:t>6</w:t>
        </w:r>
        <w:r>
          <w:rPr>
            <w:noProof/>
            <w:webHidden/>
          </w:rPr>
          <w:fldChar w:fldCharType="end"/>
        </w:r>
      </w:hyperlink>
    </w:p>
    <w:p w14:paraId="3991BA5C" w14:textId="05182996" w:rsidR="00663A13" w:rsidRDefault="00663A13">
      <w:pPr>
        <w:pStyle w:val="TableofFigures"/>
        <w:tabs>
          <w:tab w:val="right" w:leader="dot" w:pos="9350"/>
        </w:tabs>
        <w:rPr>
          <w:noProof/>
          <w:lang w:eastAsia="zh-CN"/>
        </w:rPr>
      </w:pPr>
      <w:hyperlink r:id="rId10" w:anchor="_Toc121261690" w:history="1">
        <w:r w:rsidRPr="001E5526">
          <w:rPr>
            <w:rStyle w:val="Hyperlink"/>
            <w:noProof/>
          </w:rPr>
          <w:t>Figure 3: Top-down view of the map structure</w:t>
        </w:r>
        <w:r>
          <w:rPr>
            <w:noProof/>
            <w:webHidden/>
          </w:rPr>
          <w:tab/>
        </w:r>
        <w:r>
          <w:rPr>
            <w:noProof/>
            <w:webHidden/>
          </w:rPr>
          <w:fldChar w:fldCharType="begin"/>
        </w:r>
        <w:r>
          <w:rPr>
            <w:noProof/>
            <w:webHidden/>
          </w:rPr>
          <w:instrText xml:space="preserve"> PAGEREF _Toc121261690 \h </w:instrText>
        </w:r>
        <w:r>
          <w:rPr>
            <w:noProof/>
            <w:webHidden/>
          </w:rPr>
        </w:r>
        <w:r>
          <w:rPr>
            <w:noProof/>
            <w:webHidden/>
          </w:rPr>
          <w:fldChar w:fldCharType="separate"/>
        </w:r>
        <w:r>
          <w:rPr>
            <w:noProof/>
            <w:webHidden/>
          </w:rPr>
          <w:t>6</w:t>
        </w:r>
        <w:r>
          <w:rPr>
            <w:noProof/>
            <w:webHidden/>
          </w:rPr>
          <w:fldChar w:fldCharType="end"/>
        </w:r>
      </w:hyperlink>
    </w:p>
    <w:p w14:paraId="26A73D18" w14:textId="7A44F6FE" w:rsidR="00663A13" w:rsidRDefault="00663A13">
      <w:pPr>
        <w:pStyle w:val="TableofFigures"/>
        <w:tabs>
          <w:tab w:val="right" w:leader="dot" w:pos="9350"/>
        </w:tabs>
        <w:rPr>
          <w:noProof/>
          <w:lang w:eastAsia="zh-CN"/>
        </w:rPr>
      </w:pPr>
      <w:hyperlink w:anchor="_Toc121261691" w:history="1">
        <w:r w:rsidRPr="001E5526">
          <w:rPr>
            <w:rStyle w:val="Hyperlink"/>
            <w:noProof/>
          </w:rPr>
          <w:t>Figure 4: Top-level summary [11]</w:t>
        </w:r>
        <w:r>
          <w:rPr>
            <w:noProof/>
            <w:webHidden/>
          </w:rPr>
          <w:tab/>
        </w:r>
        <w:r>
          <w:rPr>
            <w:noProof/>
            <w:webHidden/>
          </w:rPr>
          <w:fldChar w:fldCharType="begin"/>
        </w:r>
        <w:r>
          <w:rPr>
            <w:noProof/>
            <w:webHidden/>
          </w:rPr>
          <w:instrText xml:space="preserve"> PAGEREF _Toc121261691 \h </w:instrText>
        </w:r>
        <w:r>
          <w:rPr>
            <w:noProof/>
            <w:webHidden/>
          </w:rPr>
        </w:r>
        <w:r>
          <w:rPr>
            <w:noProof/>
            <w:webHidden/>
          </w:rPr>
          <w:fldChar w:fldCharType="separate"/>
        </w:r>
        <w:r>
          <w:rPr>
            <w:noProof/>
            <w:webHidden/>
          </w:rPr>
          <w:t>7</w:t>
        </w:r>
        <w:r>
          <w:rPr>
            <w:noProof/>
            <w:webHidden/>
          </w:rPr>
          <w:fldChar w:fldCharType="end"/>
        </w:r>
      </w:hyperlink>
    </w:p>
    <w:p w14:paraId="78DF7F75" w14:textId="4A20CCC5" w:rsidR="00663A13" w:rsidRDefault="00663A13">
      <w:pPr>
        <w:pStyle w:val="TableofFigures"/>
        <w:tabs>
          <w:tab w:val="right" w:leader="dot" w:pos="9350"/>
        </w:tabs>
        <w:rPr>
          <w:noProof/>
          <w:lang w:eastAsia="zh-CN"/>
        </w:rPr>
      </w:pPr>
      <w:hyperlink r:id="rId11" w:anchor="_Toc121261692" w:history="1">
        <w:r w:rsidRPr="001E5526">
          <w:rPr>
            <w:rStyle w:val="Hyperlink"/>
            <w:noProof/>
          </w:rPr>
          <w:t>Figure 5: Higher floor - fall Walkthrough [11]</w:t>
        </w:r>
        <w:r>
          <w:rPr>
            <w:noProof/>
            <w:webHidden/>
          </w:rPr>
          <w:tab/>
        </w:r>
        <w:r>
          <w:rPr>
            <w:noProof/>
            <w:webHidden/>
          </w:rPr>
          <w:fldChar w:fldCharType="begin"/>
        </w:r>
        <w:r>
          <w:rPr>
            <w:noProof/>
            <w:webHidden/>
          </w:rPr>
          <w:instrText xml:space="preserve"> PAGEREF _Toc121261692 \h </w:instrText>
        </w:r>
        <w:r>
          <w:rPr>
            <w:noProof/>
            <w:webHidden/>
          </w:rPr>
        </w:r>
        <w:r>
          <w:rPr>
            <w:noProof/>
            <w:webHidden/>
          </w:rPr>
          <w:fldChar w:fldCharType="separate"/>
        </w:r>
        <w:r>
          <w:rPr>
            <w:noProof/>
            <w:webHidden/>
          </w:rPr>
          <w:t>10</w:t>
        </w:r>
        <w:r>
          <w:rPr>
            <w:noProof/>
            <w:webHidden/>
          </w:rPr>
          <w:fldChar w:fldCharType="end"/>
        </w:r>
      </w:hyperlink>
    </w:p>
    <w:p w14:paraId="31299F1F" w14:textId="256B3324" w:rsidR="00663A13" w:rsidRDefault="00663A13">
      <w:pPr>
        <w:pStyle w:val="TableofFigures"/>
        <w:tabs>
          <w:tab w:val="right" w:leader="dot" w:pos="9350"/>
        </w:tabs>
        <w:rPr>
          <w:noProof/>
          <w:lang w:eastAsia="zh-CN"/>
        </w:rPr>
      </w:pPr>
      <w:hyperlink r:id="rId12" w:anchor="_Toc121261693" w:history="1">
        <w:r w:rsidRPr="001E5526">
          <w:rPr>
            <w:rStyle w:val="Hyperlink"/>
            <w:noProof/>
          </w:rPr>
          <w:t>Figure 6:  Lower floor Walkthrough [11]</w:t>
        </w:r>
        <w:r>
          <w:rPr>
            <w:noProof/>
            <w:webHidden/>
          </w:rPr>
          <w:tab/>
        </w:r>
        <w:r>
          <w:rPr>
            <w:noProof/>
            <w:webHidden/>
          </w:rPr>
          <w:fldChar w:fldCharType="begin"/>
        </w:r>
        <w:r>
          <w:rPr>
            <w:noProof/>
            <w:webHidden/>
          </w:rPr>
          <w:instrText xml:space="preserve"> PAGEREF _Toc121261693 \h </w:instrText>
        </w:r>
        <w:r>
          <w:rPr>
            <w:noProof/>
            <w:webHidden/>
          </w:rPr>
        </w:r>
        <w:r>
          <w:rPr>
            <w:noProof/>
            <w:webHidden/>
          </w:rPr>
          <w:fldChar w:fldCharType="separate"/>
        </w:r>
        <w:r>
          <w:rPr>
            <w:noProof/>
            <w:webHidden/>
          </w:rPr>
          <w:t>13</w:t>
        </w:r>
        <w:r>
          <w:rPr>
            <w:noProof/>
            <w:webHidden/>
          </w:rPr>
          <w:fldChar w:fldCharType="end"/>
        </w:r>
      </w:hyperlink>
    </w:p>
    <w:p w14:paraId="24CA263B" w14:textId="3A59A00E" w:rsidR="00663A13" w:rsidRDefault="00663A13">
      <w:pPr>
        <w:pStyle w:val="TableofFigures"/>
        <w:tabs>
          <w:tab w:val="right" w:leader="dot" w:pos="9350"/>
        </w:tabs>
        <w:rPr>
          <w:noProof/>
          <w:lang w:eastAsia="zh-CN"/>
        </w:rPr>
      </w:pPr>
      <w:hyperlink w:anchor="_Toc121261694" w:history="1">
        <w:r w:rsidRPr="001E5526">
          <w:rPr>
            <w:rStyle w:val="Hyperlink"/>
            <w:noProof/>
          </w:rPr>
          <w:t>Figure 7: Elevator Walkthrough [11]</w:t>
        </w:r>
        <w:r>
          <w:rPr>
            <w:noProof/>
            <w:webHidden/>
          </w:rPr>
          <w:tab/>
        </w:r>
        <w:r>
          <w:rPr>
            <w:noProof/>
            <w:webHidden/>
          </w:rPr>
          <w:fldChar w:fldCharType="begin"/>
        </w:r>
        <w:r>
          <w:rPr>
            <w:noProof/>
            <w:webHidden/>
          </w:rPr>
          <w:instrText xml:space="preserve"> PAGEREF _Toc121261694 \h </w:instrText>
        </w:r>
        <w:r>
          <w:rPr>
            <w:noProof/>
            <w:webHidden/>
          </w:rPr>
        </w:r>
        <w:r>
          <w:rPr>
            <w:noProof/>
            <w:webHidden/>
          </w:rPr>
          <w:fldChar w:fldCharType="separate"/>
        </w:r>
        <w:r>
          <w:rPr>
            <w:noProof/>
            <w:webHidden/>
          </w:rPr>
          <w:t>19</w:t>
        </w:r>
        <w:r>
          <w:rPr>
            <w:noProof/>
            <w:webHidden/>
          </w:rPr>
          <w:fldChar w:fldCharType="end"/>
        </w:r>
      </w:hyperlink>
    </w:p>
    <w:p w14:paraId="7A296139" w14:textId="682F4822" w:rsidR="00663A13" w:rsidRDefault="00663A13">
      <w:pPr>
        <w:pStyle w:val="TableofFigures"/>
        <w:tabs>
          <w:tab w:val="right" w:leader="dot" w:pos="9350"/>
        </w:tabs>
        <w:rPr>
          <w:noProof/>
          <w:lang w:eastAsia="zh-CN"/>
        </w:rPr>
      </w:pPr>
      <w:hyperlink r:id="rId13" w:anchor="_Toc121261695" w:history="1">
        <w:r w:rsidRPr="001E5526">
          <w:rPr>
            <w:rStyle w:val="Hyperlink"/>
            <w:noProof/>
          </w:rPr>
          <w:t>Figure 8: Higher floor return Walkthrough [11]</w:t>
        </w:r>
        <w:r>
          <w:rPr>
            <w:noProof/>
            <w:webHidden/>
          </w:rPr>
          <w:tab/>
        </w:r>
        <w:r>
          <w:rPr>
            <w:noProof/>
            <w:webHidden/>
          </w:rPr>
          <w:fldChar w:fldCharType="begin"/>
        </w:r>
        <w:r>
          <w:rPr>
            <w:noProof/>
            <w:webHidden/>
          </w:rPr>
          <w:instrText xml:space="preserve"> PAGEREF _Toc121261695 \h </w:instrText>
        </w:r>
        <w:r>
          <w:rPr>
            <w:noProof/>
            <w:webHidden/>
          </w:rPr>
        </w:r>
        <w:r>
          <w:rPr>
            <w:noProof/>
            <w:webHidden/>
          </w:rPr>
          <w:fldChar w:fldCharType="separate"/>
        </w:r>
        <w:r>
          <w:rPr>
            <w:noProof/>
            <w:webHidden/>
          </w:rPr>
          <w:t>21</w:t>
        </w:r>
        <w:r>
          <w:rPr>
            <w:noProof/>
            <w:webHidden/>
          </w:rPr>
          <w:fldChar w:fldCharType="end"/>
        </w:r>
      </w:hyperlink>
    </w:p>
    <w:p w14:paraId="2083C5F7" w14:textId="1F910F68" w:rsidR="00663A13" w:rsidRDefault="00663A13">
      <w:pPr>
        <w:pStyle w:val="TableofFigures"/>
        <w:tabs>
          <w:tab w:val="right" w:leader="dot" w:pos="9350"/>
        </w:tabs>
        <w:rPr>
          <w:noProof/>
          <w:lang w:eastAsia="zh-CN"/>
        </w:rPr>
      </w:pPr>
      <w:hyperlink r:id="rId14" w:anchor="_Toc121261696" w:history="1">
        <w:r w:rsidRPr="001E5526">
          <w:rPr>
            <w:rStyle w:val="Hyperlink"/>
            <w:noProof/>
          </w:rPr>
          <w:t>Figure 9: Skill Progression Chart</w:t>
        </w:r>
        <w:r>
          <w:rPr>
            <w:noProof/>
            <w:webHidden/>
          </w:rPr>
          <w:tab/>
        </w:r>
        <w:r>
          <w:rPr>
            <w:noProof/>
            <w:webHidden/>
          </w:rPr>
          <w:fldChar w:fldCharType="begin"/>
        </w:r>
        <w:r>
          <w:rPr>
            <w:noProof/>
            <w:webHidden/>
          </w:rPr>
          <w:instrText xml:space="preserve"> PAGEREF _Toc121261696 \h </w:instrText>
        </w:r>
        <w:r>
          <w:rPr>
            <w:noProof/>
            <w:webHidden/>
          </w:rPr>
        </w:r>
        <w:r>
          <w:rPr>
            <w:noProof/>
            <w:webHidden/>
          </w:rPr>
          <w:fldChar w:fldCharType="separate"/>
        </w:r>
        <w:r>
          <w:rPr>
            <w:noProof/>
            <w:webHidden/>
          </w:rPr>
          <w:t>28</w:t>
        </w:r>
        <w:r>
          <w:rPr>
            <w:noProof/>
            <w:webHidden/>
          </w:rPr>
          <w:fldChar w:fldCharType="end"/>
        </w:r>
      </w:hyperlink>
    </w:p>
    <w:p w14:paraId="7A4E4AC0" w14:textId="585DCFB7" w:rsidR="00663A13" w:rsidRDefault="00663A13">
      <w:pPr>
        <w:pStyle w:val="TableofFigures"/>
        <w:tabs>
          <w:tab w:val="right" w:leader="dot" w:pos="9350"/>
        </w:tabs>
        <w:rPr>
          <w:noProof/>
          <w:lang w:eastAsia="zh-CN"/>
        </w:rPr>
      </w:pPr>
      <w:hyperlink r:id="rId15" w:anchor="_Toc121261697" w:history="1">
        <w:r w:rsidRPr="001E5526">
          <w:rPr>
            <w:rStyle w:val="Hyperlink"/>
            <w:noProof/>
          </w:rPr>
          <w:t>Figure 10: Contact Sheet for Visual Theme 1 [1 – 6]</w:t>
        </w:r>
        <w:r>
          <w:rPr>
            <w:noProof/>
            <w:webHidden/>
          </w:rPr>
          <w:tab/>
        </w:r>
        <w:r>
          <w:rPr>
            <w:noProof/>
            <w:webHidden/>
          </w:rPr>
          <w:fldChar w:fldCharType="begin"/>
        </w:r>
        <w:r>
          <w:rPr>
            <w:noProof/>
            <w:webHidden/>
          </w:rPr>
          <w:instrText xml:space="preserve"> PAGEREF _Toc121261697 \h </w:instrText>
        </w:r>
        <w:r>
          <w:rPr>
            <w:noProof/>
            <w:webHidden/>
          </w:rPr>
        </w:r>
        <w:r>
          <w:rPr>
            <w:noProof/>
            <w:webHidden/>
          </w:rPr>
          <w:fldChar w:fldCharType="separate"/>
        </w:r>
        <w:r>
          <w:rPr>
            <w:noProof/>
            <w:webHidden/>
          </w:rPr>
          <w:t>33</w:t>
        </w:r>
        <w:r>
          <w:rPr>
            <w:noProof/>
            <w:webHidden/>
          </w:rPr>
          <w:fldChar w:fldCharType="end"/>
        </w:r>
      </w:hyperlink>
    </w:p>
    <w:p w14:paraId="2896A688" w14:textId="5E577D09" w:rsidR="00663A13" w:rsidRDefault="00663A13">
      <w:pPr>
        <w:pStyle w:val="TableofFigures"/>
        <w:tabs>
          <w:tab w:val="right" w:leader="dot" w:pos="9350"/>
        </w:tabs>
        <w:rPr>
          <w:noProof/>
          <w:lang w:eastAsia="zh-CN"/>
        </w:rPr>
      </w:pPr>
      <w:hyperlink r:id="rId16" w:anchor="_Toc121261698" w:history="1">
        <w:r w:rsidRPr="001E5526">
          <w:rPr>
            <w:rStyle w:val="Hyperlink"/>
            <w:noProof/>
          </w:rPr>
          <w:t>Figure 11: Contact Sheet for Visual Theme 2 [7 - 10]</w:t>
        </w:r>
        <w:r>
          <w:rPr>
            <w:noProof/>
            <w:webHidden/>
          </w:rPr>
          <w:tab/>
        </w:r>
        <w:r>
          <w:rPr>
            <w:noProof/>
            <w:webHidden/>
          </w:rPr>
          <w:fldChar w:fldCharType="begin"/>
        </w:r>
        <w:r>
          <w:rPr>
            <w:noProof/>
            <w:webHidden/>
          </w:rPr>
          <w:instrText xml:space="preserve"> PAGEREF _Toc121261698 \h </w:instrText>
        </w:r>
        <w:r>
          <w:rPr>
            <w:noProof/>
            <w:webHidden/>
          </w:rPr>
        </w:r>
        <w:r>
          <w:rPr>
            <w:noProof/>
            <w:webHidden/>
          </w:rPr>
          <w:fldChar w:fldCharType="separate"/>
        </w:r>
        <w:r>
          <w:rPr>
            <w:noProof/>
            <w:webHidden/>
          </w:rPr>
          <w:t>34</w:t>
        </w:r>
        <w:r>
          <w:rPr>
            <w:noProof/>
            <w:webHidden/>
          </w:rPr>
          <w:fldChar w:fldCharType="end"/>
        </w:r>
      </w:hyperlink>
    </w:p>
    <w:p w14:paraId="6B1DD4F7" w14:textId="367F6FC5" w:rsidR="00177ADF" w:rsidRPr="00EC2762" w:rsidRDefault="00226444" w:rsidP="002F6EB0">
      <w:pPr>
        <w:spacing w:after="60"/>
        <w:rPr>
          <w:rStyle w:val="Emphasis"/>
        </w:rPr>
      </w:pPr>
      <w:r>
        <w:rPr>
          <w:rStyle w:val="Emphasis"/>
        </w:rPr>
        <w:fldChar w:fldCharType="end"/>
      </w:r>
    </w:p>
    <w:p w14:paraId="727FEBE8" w14:textId="77777777" w:rsidR="00403477" w:rsidRDefault="00403477"/>
    <w:p w14:paraId="308A1DF1"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3DAB675D" w14:textId="77777777" w:rsidR="009B3D2E" w:rsidRDefault="009B3D2E" w:rsidP="009B3D2E">
      <w:pPr>
        <w:pStyle w:val="Title"/>
      </w:pPr>
      <w:r>
        <w:lastRenderedPageBreak/>
        <w:t xml:space="preserve">Level </w:t>
      </w:r>
      <w:r w:rsidR="00211F9E">
        <w:t>Design Document</w:t>
      </w:r>
    </w:p>
    <w:p w14:paraId="73A93931" w14:textId="77777777" w:rsidR="00211F9E" w:rsidRDefault="00211F9E" w:rsidP="007504EC">
      <w:pPr>
        <w:pStyle w:val="Heading1"/>
      </w:pPr>
      <w:bookmarkStart w:id="3" w:name="_Toc121261666"/>
      <w:r>
        <w:t>Level Information</w:t>
      </w:r>
      <w:bookmarkEnd w:id="3"/>
    </w:p>
    <w:p w14:paraId="3E0407E9" w14:textId="77777777" w:rsidR="00403477" w:rsidRDefault="008079F8" w:rsidP="00211F9E">
      <w:pPr>
        <w:pStyle w:val="Heading2"/>
      </w:pPr>
      <w:bookmarkStart w:id="4" w:name="_Toc121261667"/>
      <w:r>
        <w:t>Quick Summary</w:t>
      </w:r>
      <w:bookmarkEnd w:id="4"/>
    </w:p>
    <w:p w14:paraId="3BB039E8" w14:textId="7135447B" w:rsidR="00F22306" w:rsidRDefault="00F109BA" w:rsidP="00F22306">
      <w:r>
        <w:t xml:space="preserve">“Critical Fall” is a </w:t>
      </w:r>
      <w:r w:rsidR="008D6561">
        <w:t>single-player</w:t>
      </w:r>
      <w:r>
        <w:t xml:space="preserve"> shooter level in </w:t>
      </w:r>
      <w:r w:rsidRPr="00F109BA">
        <w:rPr>
          <w:i/>
          <w:iCs/>
        </w:rPr>
        <w:t>Half-life 2</w:t>
      </w:r>
      <w:r>
        <w:t xml:space="preserve">. After the battle at highway 17, Dr. Freeman is captured in the ambush of a group of Combine </w:t>
      </w:r>
      <w:r w:rsidR="008B71D7">
        <w:t>Elites and</w:t>
      </w:r>
      <w:r>
        <w:t xml:space="preserve"> is locked up at a prison </w:t>
      </w:r>
      <w:r w:rsidR="008B71D7">
        <w:t xml:space="preserve">block inside of the </w:t>
      </w:r>
      <w:r w:rsidR="008B71D7" w:rsidRPr="008B71D7">
        <w:t xml:space="preserve">Nova </w:t>
      </w:r>
      <w:proofErr w:type="spellStart"/>
      <w:r w:rsidR="008B71D7" w:rsidRPr="008B71D7">
        <w:t>Prospekt</w:t>
      </w:r>
      <w:proofErr w:type="spellEnd"/>
      <w:r w:rsidR="008B71D7">
        <w:t xml:space="preserve">, waiting to be executed soon. An undercover Resistance soldier </w:t>
      </w:r>
      <w:r w:rsidR="00FD2874">
        <w:t xml:space="preserve">is tasked by </w:t>
      </w:r>
      <w:proofErr w:type="spellStart"/>
      <w:r w:rsidR="00FD2874">
        <w:t>Alyx</w:t>
      </w:r>
      <w:proofErr w:type="spellEnd"/>
      <w:r w:rsidR="00FD2874">
        <w:t xml:space="preserve"> to hide Freeman by transferring him to another safe room. However, shortly after that the facility notices and reports the missing of Dr. Freeman and starts the lockdown for the whole building. Now, finding a way out and reunion with </w:t>
      </w:r>
      <w:proofErr w:type="spellStart"/>
      <w:r w:rsidR="00FD2874">
        <w:t>Alyx</w:t>
      </w:r>
      <w:proofErr w:type="spellEnd"/>
      <w:r w:rsidR="00FD2874">
        <w:t xml:space="preserve"> is left to Dr. Freeman.</w:t>
      </w:r>
    </w:p>
    <w:p w14:paraId="2B208DB4" w14:textId="1D1A6E14" w:rsidR="00FD2874" w:rsidRPr="00F109BA" w:rsidRDefault="00FD2874" w:rsidP="00F22306">
      <w:r>
        <w:t xml:space="preserve">The player experience will focus on utilizing moving platforms to crush enemies, </w:t>
      </w:r>
      <w:r w:rsidR="0049786A">
        <w:t>send</w:t>
      </w:r>
      <w:r w:rsidR="00571004">
        <w:t>ing</w:t>
      </w:r>
      <w:r>
        <w:t xml:space="preserve"> explosives</w:t>
      </w:r>
      <w:r w:rsidR="0009080F">
        <w:t xml:space="preserve"> and the player</w:t>
      </w:r>
      <w:r w:rsidR="0049786A">
        <w:t xml:space="preserve"> to another position, </w:t>
      </w:r>
      <w:r>
        <w:t>creat</w:t>
      </w:r>
      <w:r w:rsidR="00571004">
        <w:t>ing</w:t>
      </w:r>
      <w:r>
        <w:t xml:space="preserve"> </w:t>
      </w:r>
      <w:r w:rsidR="00506E1A">
        <w:t>bridges,</w:t>
      </w:r>
      <w:r w:rsidR="006243F9">
        <w:t xml:space="preserve"> and</w:t>
      </w:r>
      <w:r>
        <w:t xml:space="preserve"> obtain</w:t>
      </w:r>
      <w:r w:rsidR="00571004">
        <w:t>ing</w:t>
      </w:r>
      <w:r>
        <w:t xml:space="preserve"> resources (</w:t>
      </w:r>
      <w:r w:rsidR="007A7641">
        <w:t>cover</w:t>
      </w:r>
      <w:r>
        <w:t xml:space="preserve">s &amp; </w:t>
      </w:r>
      <w:r w:rsidR="008D6561">
        <w:t>explosives</w:t>
      </w:r>
      <w:r w:rsidR="00781B5C">
        <w:t>)</w:t>
      </w:r>
      <w:r>
        <w:t xml:space="preserve">, by using triggers to control </w:t>
      </w:r>
      <w:r w:rsidR="0009080F">
        <w:t>their</w:t>
      </w:r>
      <w:r>
        <w:t xml:space="preserve"> movement (some require </w:t>
      </w:r>
      <w:r w:rsidR="00D54038">
        <w:t xml:space="preserve">a </w:t>
      </w:r>
      <w:r>
        <w:t xml:space="preserve">battery to activate the trigger </w:t>
      </w:r>
      <w:r w:rsidR="0009080F">
        <w:t xml:space="preserve">before </w:t>
      </w:r>
      <w:r w:rsidR="00781B5C">
        <w:t xml:space="preserve">they </w:t>
      </w:r>
      <w:r w:rsidR="00137050">
        <w:t>are available to use</w:t>
      </w:r>
      <w:r>
        <w:t>) &amp; cutting ropes connected to it</w:t>
      </w:r>
      <w:r w:rsidR="00571004">
        <w:t xml:space="preserve"> to let it fall</w:t>
      </w:r>
      <w:r>
        <w:t>.</w:t>
      </w:r>
      <w:r w:rsidR="0009080F">
        <w:t xml:space="preserve"> Aside from that, cover shooting, </w:t>
      </w:r>
      <w:r w:rsidR="006B3BCF">
        <w:t xml:space="preserve">resource management, </w:t>
      </w:r>
      <w:r w:rsidR="0009080F">
        <w:t>battery puzzles &amp; moving platform puzzles are also highlighted.</w:t>
      </w:r>
    </w:p>
    <w:p w14:paraId="72AA3EF6" w14:textId="77777777" w:rsidR="00D04EB3" w:rsidRDefault="007070DB" w:rsidP="00D04EB3">
      <w:pPr>
        <w:pStyle w:val="Heading2"/>
      </w:pPr>
      <w:bookmarkStart w:id="5" w:name="_Toc121261668"/>
      <w:r>
        <w:t xml:space="preserve">Level </w:t>
      </w:r>
      <w:r w:rsidR="00D04EB3">
        <w:t>Feature Overview</w:t>
      </w:r>
      <w:bookmarkEnd w:id="5"/>
    </w:p>
    <w:tbl>
      <w:tblPr>
        <w:tblStyle w:val="GridTable4-Accent1"/>
        <w:tblW w:w="0" w:type="auto"/>
        <w:tblLook w:val="04A0" w:firstRow="1" w:lastRow="0" w:firstColumn="1" w:lastColumn="0" w:noHBand="0" w:noVBand="1"/>
      </w:tblPr>
      <w:tblGrid>
        <w:gridCol w:w="1341"/>
        <w:gridCol w:w="2463"/>
        <w:gridCol w:w="5546"/>
      </w:tblGrid>
      <w:tr w:rsidR="00D04EB3" w14:paraId="1777BFA4" w14:textId="77777777" w:rsidTr="00707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83E60BA" w14:textId="77777777" w:rsidR="00D04EB3" w:rsidRPr="00D04EB3" w:rsidRDefault="00D04EB3" w:rsidP="00D04EB3">
            <w:pPr>
              <w:jc w:val="center"/>
            </w:pPr>
            <w:r>
              <w:t>Category</w:t>
            </w:r>
          </w:p>
        </w:tc>
        <w:tc>
          <w:tcPr>
            <w:tcW w:w="2463" w:type="dxa"/>
          </w:tcPr>
          <w:p w14:paraId="5C116EB3" w14:textId="77777777" w:rsidR="00D04EB3" w:rsidRPr="00D04EB3" w:rsidRDefault="00D04EB3" w:rsidP="00D04EB3">
            <w:pPr>
              <w:jc w:val="center"/>
              <w:cnfStyle w:val="100000000000" w:firstRow="1" w:lastRow="0" w:firstColumn="0" w:lastColumn="0" w:oddVBand="0" w:evenVBand="0" w:oddHBand="0" w:evenHBand="0" w:firstRowFirstColumn="0" w:firstRowLastColumn="0" w:lastRowFirstColumn="0" w:lastRowLastColumn="0"/>
            </w:pPr>
            <w:r>
              <w:t>Sub-Category</w:t>
            </w:r>
          </w:p>
        </w:tc>
        <w:tc>
          <w:tcPr>
            <w:tcW w:w="5546" w:type="dxa"/>
          </w:tcPr>
          <w:p w14:paraId="23D0AC89" w14:textId="77777777" w:rsidR="00D04EB3" w:rsidRPr="00D04EB3" w:rsidRDefault="00D04EB3" w:rsidP="00D04EB3">
            <w:pPr>
              <w:pStyle w:val="ListParagraph"/>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D04EB3" w14:paraId="49897B75" w14:textId="77777777" w:rsidTr="00707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7FFAF12" w14:textId="77777777" w:rsidR="00D04EB3" w:rsidRPr="00D04EB3" w:rsidRDefault="00D04EB3" w:rsidP="00D04EB3">
            <w:pPr>
              <w:rPr>
                <w:b w:val="0"/>
              </w:rPr>
            </w:pPr>
            <w:r>
              <w:rPr>
                <w:b w:val="0"/>
              </w:rPr>
              <w:t>Player</w:t>
            </w:r>
          </w:p>
        </w:tc>
        <w:tc>
          <w:tcPr>
            <w:tcW w:w="2463" w:type="dxa"/>
          </w:tcPr>
          <w:p w14:paraId="56EC4418" w14:textId="77777777" w:rsidR="00D04EB3" w:rsidRPr="00D04EB3" w:rsidRDefault="00D04EB3" w:rsidP="00D04EB3">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5546" w:type="dxa"/>
          </w:tcPr>
          <w:p w14:paraId="589DCDCC" w14:textId="69540EDF" w:rsidR="00D04EB3" w:rsidRDefault="0009080F">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SMG (with Grenade as </w:t>
            </w:r>
            <w:r w:rsidR="00D54038">
              <w:t xml:space="preserve">a </w:t>
            </w:r>
            <w:r>
              <w:t>second fire)</w:t>
            </w:r>
          </w:p>
          <w:p w14:paraId="40FD1E8A" w14:textId="086C7569" w:rsidR="0009080F" w:rsidRDefault="00EA44D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Crowbar</w:t>
            </w:r>
          </w:p>
        </w:tc>
      </w:tr>
      <w:tr w:rsidR="00D04EB3" w14:paraId="317DB467" w14:textId="77777777" w:rsidTr="007070DB">
        <w:tc>
          <w:tcPr>
            <w:cnfStyle w:val="001000000000" w:firstRow="0" w:lastRow="0" w:firstColumn="1" w:lastColumn="0" w:oddVBand="0" w:evenVBand="0" w:oddHBand="0" w:evenHBand="0" w:firstRowFirstColumn="0" w:firstRowLastColumn="0" w:lastRowFirstColumn="0" w:lastRowLastColumn="0"/>
            <w:tcW w:w="1341" w:type="dxa"/>
          </w:tcPr>
          <w:p w14:paraId="3A5223DA" w14:textId="77777777" w:rsidR="00D04EB3" w:rsidRPr="00D04EB3" w:rsidRDefault="00D04EB3" w:rsidP="00D04EB3">
            <w:pPr>
              <w:rPr>
                <w:b w:val="0"/>
              </w:rPr>
            </w:pPr>
          </w:p>
        </w:tc>
        <w:tc>
          <w:tcPr>
            <w:tcW w:w="2463" w:type="dxa"/>
          </w:tcPr>
          <w:p w14:paraId="7C362EB2"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5546" w:type="dxa"/>
          </w:tcPr>
          <w:p w14:paraId="53CFB906" w14:textId="5590EF09" w:rsidR="00D04EB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Explosion shoot</w:t>
            </w:r>
            <w:r w:rsidR="001F5679">
              <w:t xml:space="preserve"> (explosives)</w:t>
            </w:r>
          </w:p>
          <w:p w14:paraId="3B5D54F8" w14:textId="77777777" w:rsidR="00F2483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Cover shooting</w:t>
            </w:r>
          </w:p>
          <w:p w14:paraId="0EB10EA2" w14:textId="40D0063A" w:rsidR="00F24833" w:rsidRDefault="001F567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Platforms (moving platform &amp; hanging platform)</w:t>
            </w:r>
          </w:p>
          <w:p w14:paraId="63577096" w14:textId="53679AEB" w:rsidR="00F24833" w:rsidRDefault="00F248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Crush</w:t>
            </w:r>
          </w:p>
          <w:p w14:paraId="57E7C3C1" w14:textId="4C960B44" w:rsidR="00F24833" w:rsidRDefault="00F248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Bridge</w:t>
            </w:r>
          </w:p>
          <w:p w14:paraId="6256E86B" w14:textId="6D4242D1" w:rsidR="00F24833" w:rsidRDefault="00F248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Resource drop (Explosives, cove</w:t>
            </w:r>
            <w:r w:rsidR="00CF6861">
              <w:t>r</w:t>
            </w:r>
            <w:r>
              <w:t>)</w:t>
            </w:r>
          </w:p>
          <w:p w14:paraId="75D64E88" w14:textId="77777777" w:rsidR="00F24833" w:rsidRDefault="00F24833" w:rsidP="00504ED0">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Puzzle solving</w:t>
            </w:r>
          </w:p>
          <w:p w14:paraId="6D664562" w14:textId="77777777" w:rsidR="00F24833" w:rsidRDefault="00F248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Moving platform</w:t>
            </w:r>
          </w:p>
          <w:p w14:paraId="2AD12453" w14:textId="77777777" w:rsidR="00F24833" w:rsidRDefault="00F248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Battery</w:t>
            </w:r>
          </w:p>
          <w:p w14:paraId="1A1FCD46" w14:textId="77777777" w:rsidR="00F2483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Weapon switch</w:t>
            </w:r>
          </w:p>
          <w:p w14:paraId="45AA4DF6" w14:textId="508D8BFB" w:rsidR="00F34D3D" w:rsidRDefault="00F64090">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Deliver</w:t>
            </w:r>
            <w:r w:rsidR="004D1DF7">
              <w:t>ing</w:t>
            </w:r>
            <w:r>
              <w:t xml:space="preserve"> </w:t>
            </w:r>
            <w:r w:rsidR="004D1DF7">
              <w:t>explosives</w:t>
            </w:r>
            <w:r w:rsidR="00F34D3D">
              <w:t xml:space="preserve"> (moving platform + explosives + shoot/grenades)</w:t>
            </w:r>
          </w:p>
        </w:tc>
      </w:tr>
      <w:tr w:rsidR="00D04EB3" w14:paraId="262599A2" w14:textId="77777777" w:rsidTr="00707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E7EABAF" w14:textId="77777777" w:rsidR="00D04EB3" w:rsidRDefault="00D04EB3" w:rsidP="00D04EB3">
            <w:pPr>
              <w:rPr>
                <w:b w:val="0"/>
              </w:rPr>
            </w:pPr>
            <w:r>
              <w:rPr>
                <w:b w:val="0"/>
              </w:rPr>
              <w:t>AI</w:t>
            </w:r>
          </w:p>
        </w:tc>
        <w:tc>
          <w:tcPr>
            <w:tcW w:w="2463" w:type="dxa"/>
          </w:tcPr>
          <w:p w14:paraId="1C8D315E" w14:textId="77777777" w:rsidR="00D04EB3" w:rsidRPr="00D04EB3" w:rsidRDefault="00D04EB3" w:rsidP="00D04EB3">
            <w:pPr>
              <w:cnfStyle w:val="000000100000" w:firstRow="0" w:lastRow="0" w:firstColumn="0" w:lastColumn="0" w:oddVBand="0" w:evenVBand="0" w:oddHBand="1" w:evenHBand="0" w:firstRowFirstColumn="0" w:firstRowLastColumn="0" w:lastRowFirstColumn="0" w:lastRowLastColumn="0"/>
            </w:pPr>
            <w:r w:rsidRPr="00D04EB3">
              <w:t>Enemies</w:t>
            </w:r>
          </w:p>
        </w:tc>
        <w:tc>
          <w:tcPr>
            <w:tcW w:w="5546" w:type="dxa"/>
          </w:tcPr>
          <w:p w14:paraId="3663CD73" w14:textId="4A5EC5D6" w:rsidR="00D04EB3" w:rsidRDefault="00F2483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Combine Soldier (SMG)</w:t>
            </w:r>
          </w:p>
          <w:p w14:paraId="6FAB9FFD" w14:textId="6A8D5ABC" w:rsidR="00F24833" w:rsidRDefault="00F24833" w:rsidP="00EA44D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Combine Soldier (Shotgun)</w:t>
            </w:r>
          </w:p>
        </w:tc>
      </w:tr>
      <w:tr w:rsidR="00D04EB3" w14:paraId="1FCEE2A4" w14:textId="77777777" w:rsidTr="007070DB">
        <w:tc>
          <w:tcPr>
            <w:cnfStyle w:val="001000000000" w:firstRow="0" w:lastRow="0" w:firstColumn="1" w:lastColumn="0" w:oddVBand="0" w:evenVBand="0" w:oddHBand="0" w:evenHBand="0" w:firstRowFirstColumn="0" w:firstRowLastColumn="0" w:lastRowFirstColumn="0" w:lastRowLastColumn="0"/>
            <w:tcW w:w="1341" w:type="dxa"/>
          </w:tcPr>
          <w:p w14:paraId="0B83A4E9" w14:textId="77777777" w:rsidR="00D04EB3" w:rsidRDefault="00D04EB3" w:rsidP="00D04EB3">
            <w:pPr>
              <w:rPr>
                <w:b w:val="0"/>
              </w:rPr>
            </w:pPr>
          </w:p>
        </w:tc>
        <w:tc>
          <w:tcPr>
            <w:tcW w:w="2463" w:type="dxa"/>
          </w:tcPr>
          <w:p w14:paraId="545A35F1"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Friendlies</w:t>
            </w:r>
          </w:p>
        </w:tc>
        <w:tc>
          <w:tcPr>
            <w:tcW w:w="5546" w:type="dxa"/>
          </w:tcPr>
          <w:p w14:paraId="23D43A57" w14:textId="0F754832" w:rsidR="00D04EB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Alyx</w:t>
            </w:r>
            <w:proofErr w:type="spellEnd"/>
          </w:p>
        </w:tc>
      </w:tr>
      <w:tr w:rsidR="00D04EB3" w14:paraId="74986526" w14:textId="77777777" w:rsidTr="00707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5ED9688C" w14:textId="77777777" w:rsidR="00D04EB3" w:rsidRPr="00D04EB3" w:rsidRDefault="00D04EB3" w:rsidP="00D04EB3">
            <w:pPr>
              <w:rPr>
                <w:b w:val="0"/>
              </w:rPr>
            </w:pPr>
            <w:r>
              <w:rPr>
                <w:b w:val="0"/>
              </w:rPr>
              <w:t>Challenges</w:t>
            </w:r>
          </w:p>
        </w:tc>
        <w:tc>
          <w:tcPr>
            <w:tcW w:w="2463" w:type="dxa"/>
          </w:tcPr>
          <w:p w14:paraId="558C9AD3" w14:textId="77777777" w:rsidR="00D04EB3" w:rsidRPr="00D04EB3" w:rsidRDefault="00D04EB3" w:rsidP="00D04EB3">
            <w:pPr>
              <w:cnfStyle w:val="000000100000" w:firstRow="0" w:lastRow="0" w:firstColumn="0" w:lastColumn="0" w:oddVBand="0" w:evenVBand="0" w:oddHBand="1" w:evenHBand="0" w:firstRowFirstColumn="0" w:firstRowLastColumn="0" w:lastRowFirstColumn="0" w:lastRowLastColumn="0"/>
            </w:pPr>
            <w:r>
              <w:t>Gameplay Themes</w:t>
            </w:r>
          </w:p>
        </w:tc>
        <w:tc>
          <w:tcPr>
            <w:tcW w:w="5546" w:type="dxa"/>
          </w:tcPr>
          <w:p w14:paraId="644F2343" w14:textId="1E98AA18" w:rsidR="00D04EB3" w:rsidRDefault="00A10CAE">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P</w:t>
            </w:r>
            <w:r w:rsidR="00F24833">
              <w:t>latform</w:t>
            </w:r>
          </w:p>
          <w:p w14:paraId="30D441C7" w14:textId="77777777" w:rsidR="00F24833" w:rsidRDefault="00F24833">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Battery</w:t>
            </w:r>
          </w:p>
          <w:p w14:paraId="0E1C73F0" w14:textId="61C20EF1" w:rsidR="001400DF" w:rsidRDefault="00A10CAE">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Explosive</w:t>
            </w:r>
          </w:p>
        </w:tc>
      </w:tr>
      <w:tr w:rsidR="00D04EB3" w14:paraId="3C1E6BC1" w14:textId="77777777" w:rsidTr="007070DB">
        <w:tc>
          <w:tcPr>
            <w:cnfStyle w:val="001000000000" w:firstRow="0" w:lastRow="0" w:firstColumn="1" w:lastColumn="0" w:oddVBand="0" w:evenVBand="0" w:oddHBand="0" w:evenHBand="0" w:firstRowFirstColumn="0" w:firstRowLastColumn="0" w:lastRowFirstColumn="0" w:lastRowLastColumn="0"/>
            <w:tcW w:w="1341" w:type="dxa"/>
          </w:tcPr>
          <w:p w14:paraId="156D4E08" w14:textId="77777777" w:rsidR="00D04EB3" w:rsidRDefault="00D04EB3" w:rsidP="00D04EB3">
            <w:pPr>
              <w:rPr>
                <w:b w:val="0"/>
              </w:rPr>
            </w:pPr>
          </w:p>
        </w:tc>
        <w:tc>
          <w:tcPr>
            <w:tcW w:w="2463" w:type="dxa"/>
          </w:tcPr>
          <w:p w14:paraId="1D5739B0"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5546" w:type="dxa"/>
          </w:tcPr>
          <w:p w14:paraId="51EF9676" w14:textId="06D6B4AD" w:rsidR="00D04EB3" w:rsidRDefault="00774691">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Platform c</w:t>
            </w:r>
            <w:r w:rsidR="00F24833">
              <w:t>rush</w:t>
            </w:r>
          </w:p>
          <w:p w14:paraId="5B7F7D25" w14:textId="2BB359B6" w:rsidR="00F2483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Explosion</w:t>
            </w:r>
            <w:r w:rsidR="000F2415">
              <w:t xml:space="preserve"> (explosives &amp; grenades)</w:t>
            </w:r>
          </w:p>
          <w:p w14:paraId="3A50517C" w14:textId="7EEF6C40" w:rsidR="00F24833" w:rsidRDefault="00F248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lastRenderedPageBreak/>
              <w:t>Floor break</w:t>
            </w:r>
          </w:p>
          <w:p w14:paraId="364CD1EE" w14:textId="1E7B6571" w:rsidR="00F24833" w:rsidRDefault="00AA4F01" w:rsidP="00126B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Goo</w:t>
            </w:r>
          </w:p>
        </w:tc>
      </w:tr>
      <w:tr w:rsidR="007070DB" w14:paraId="12696821" w14:textId="77777777" w:rsidTr="00707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7618B236" w14:textId="77777777" w:rsidR="007070DB" w:rsidRDefault="007070DB" w:rsidP="00D04EB3">
            <w:pPr>
              <w:rPr>
                <w:b w:val="0"/>
              </w:rPr>
            </w:pPr>
          </w:p>
        </w:tc>
        <w:tc>
          <w:tcPr>
            <w:tcW w:w="2463" w:type="dxa"/>
          </w:tcPr>
          <w:p w14:paraId="2C79BF6C" w14:textId="77777777" w:rsidR="007070DB" w:rsidRPr="00D04EB3" w:rsidRDefault="007070DB" w:rsidP="007070DB">
            <w:pPr>
              <w:cnfStyle w:val="000000100000" w:firstRow="0" w:lastRow="0" w:firstColumn="0" w:lastColumn="0" w:oddVBand="0" w:evenVBand="0" w:oddHBand="1" w:evenHBand="0" w:firstRowFirstColumn="0" w:firstRowLastColumn="0" w:lastRowFirstColumn="0" w:lastRowLastColumn="0"/>
            </w:pPr>
            <w:r>
              <w:t>New/Unique Gameplay</w:t>
            </w:r>
          </w:p>
        </w:tc>
        <w:tc>
          <w:tcPr>
            <w:tcW w:w="5546" w:type="dxa"/>
          </w:tcPr>
          <w:p w14:paraId="150FAC9C" w14:textId="28B1CD32" w:rsidR="005E6649" w:rsidRDefault="006342A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Platform control</w:t>
            </w:r>
          </w:p>
          <w:p w14:paraId="155D9F96" w14:textId="77777777" w:rsidR="005E6649" w:rsidRDefault="005E6649">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Crush</w:t>
            </w:r>
          </w:p>
          <w:p w14:paraId="43BFF8D6" w14:textId="77777777" w:rsidR="005E6649" w:rsidRDefault="005E6649">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Bridge</w:t>
            </w:r>
          </w:p>
          <w:p w14:paraId="7CBAE2AC" w14:textId="4B3C3968" w:rsidR="007070DB" w:rsidRDefault="005E6649" w:rsidP="006342A9">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Resource drop (Explosives, cove</w:t>
            </w:r>
            <w:r w:rsidR="006342A9">
              <w:t>r</w:t>
            </w:r>
            <w:r>
              <w:t>)</w:t>
            </w:r>
          </w:p>
          <w:p w14:paraId="60731E66" w14:textId="4CB34CD0" w:rsidR="00DD1689" w:rsidRDefault="00DD1689" w:rsidP="00DD168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Moving platform puzzle</w:t>
            </w:r>
          </w:p>
          <w:p w14:paraId="55B16B2C" w14:textId="0BBD8E0C" w:rsidR="00784C48" w:rsidRDefault="00784C48" w:rsidP="00784C48">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Combat on </w:t>
            </w:r>
            <w:r w:rsidR="008D6561">
              <w:t xml:space="preserve">the </w:t>
            </w:r>
            <w:r>
              <w:t>elevator (</w:t>
            </w:r>
            <w:r w:rsidR="00EC420D">
              <w:t xml:space="preserve">in the process </w:t>
            </w:r>
            <w:r w:rsidR="008D6561">
              <w:t xml:space="preserve">of </w:t>
            </w:r>
            <w:r>
              <w:t>get</w:t>
            </w:r>
            <w:r w:rsidR="00EC420D">
              <w:t>ting</w:t>
            </w:r>
            <w:r>
              <w:t xml:space="preserve"> back to the top floor)</w:t>
            </w:r>
          </w:p>
        </w:tc>
      </w:tr>
      <w:tr w:rsidR="00D04EB3" w14:paraId="6119D3CA" w14:textId="77777777" w:rsidTr="007070DB">
        <w:tc>
          <w:tcPr>
            <w:cnfStyle w:val="001000000000" w:firstRow="0" w:lastRow="0" w:firstColumn="1" w:lastColumn="0" w:oddVBand="0" w:evenVBand="0" w:oddHBand="0" w:evenHBand="0" w:firstRowFirstColumn="0" w:firstRowLastColumn="0" w:lastRowFirstColumn="0" w:lastRowLastColumn="0"/>
            <w:tcW w:w="1341" w:type="dxa"/>
          </w:tcPr>
          <w:p w14:paraId="70CC781A" w14:textId="77777777" w:rsidR="00D04EB3" w:rsidRDefault="00D04EB3" w:rsidP="00D04EB3">
            <w:pPr>
              <w:rPr>
                <w:b w:val="0"/>
              </w:rPr>
            </w:pPr>
            <w:r>
              <w:rPr>
                <w:b w:val="0"/>
              </w:rPr>
              <w:t>Aesthetics</w:t>
            </w:r>
          </w:p>
        </w:tc>
        <w:tc>
          <w:tcPr>
            <w:tcW w:w="2463" w:type="dxa"/>
          </w:tcPr>
          <w:p w14:paraId="6F286D89"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Setting (visual theme)</w:t>
            </w:r>
          </w:p>
        </w:tc>
        <w:tc>
          <w:tcPr>
            <w:tcW w:w="5546" w:type="dxa"/>
          </w:tcPr>
          <w:p w14:paraId="7CFF16C7" w14:textId="73A56AFD" w:rsidR="00F830FB" w:rsidRDefault="00B02204" w:rsidP="0032467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Warehouse/ factory </w:t>
            </w:r>
            <w:r w:rsidR="00C251A8">
              <w:t>(</w:t>
            </w:r>
            <w:r w:rsidRPr="008B71D7">
              <w:t xml:space="preserve">Nova </w:t>
            </w:r>
            <w:proofErr w:type="spellStart"/>
            <w:r w:rsidRPr="008B71D7">
              <w:t>Prospekt</w:t>
            </w:r>
            <w:proofErr w:type="spellEnd"/>
            <w:r w:rsidR="0048558B">
              <w:t>, within Combine’s building</w:t>
            </w:r>
            <w:r w:rsidR="0032467D">
              <w:t>, since Gordon was t</w:t>
            </w:r>
            <w:r w:rsidR="00F830FB">
              <w:t xml:space="preserve">ransferred from prison block to </w:t>
            </w:r>
            <w:r w:rsidR="008D6561">
              <w:t xml:space="preserve">the </w:t>
            </w:r>
            <w:r w:rsidR="00F830FB">
              <w:t>warehouse office</w:t>
            </w:r>
            <w:r w:rsidR="000B3B68">
              <w:t>)</w:t>
            </w:r>
          </w:p>
        </w:tc>
      </w:tr>
    </w:tbl>
    <w:p w14:paraId="36DEE432" w14:textId="77777777" w:rsidR="00D04EB3" w:rsidRPr="00D04EB3" w:rsidRDefault="00D04EB3" w:rsidP="00D04EB3">
      <w:r w:rsidRPr="00D04EB3">
        <w:br w:type="page"/>
      </w:r>
    </w:p>
    <w:p w14:paraId="1BA7FC8F" w14:textId="3D8DDA54" w:rsidR="00BE791D" w:rsidRPr="00BE791D" w:rsidRDefault="00F72772" w:rsidP="00BE791D">
      <w:pPr>
        <w:pStyle w:val="Heading2"/>
      </w:pPr>
      <w:bookmarkStart w:id="6" w:name="_Toc121261669"/>
      <w:proofErr w:type="gramStart"/>
      <w:r>
        <w:lastRenderedPageBreak/>
        <w:t xml:space="preserve">Level </w:t>
      </w:r>
      <w:r w:rsidR="00EF68B1">
        <w:t xml:space="preserve"> Map</w:t>
      </w:r>
      <w:proofErr w:type="gramEnd"/>
      <w:r w:rsidR="00B03721">
        <w:t>(s)</w:t>
      </w:r>
      <w:bookmarkEnd w:id="6"/>
    </w:p>
    <w:p w14:paraId="1B84753A" w14:textId="27169F8A" w:rsidR="00D9666F" w:rsidRDefault="00294FF5" w:rsidP="00B060EF">
      <w:pPr>
        <w:pStyle w:val="Heading3"/>
      </w:pPr>
      <w:bookmarkStart w:id="7" w:name="_Toc121261670"/>
      <w:r>
        <w:t>Overview Map</w:t>
      </w:r>
      <w:bookmarkEnd w:id="7"/>
    </w:p>
    <w:p w14:paraId="485BCE19" w14:textId="77777777" w:rsidR="00F71621" w:rsidRDefault="00734D75" w:rsidP="00F71621">
      <w:pPr>
        <w:keepNext/>
      </w:pPr>
      <w:r>
        <w:rPr>
          <w:noProof/>
        </w:rPr>
        <w:drawing>
          <wp:anchor distT="0" distB="0" distL="114300" distR="114300" simplePos="0" relativeHeight="251721728" behindDoc="0" locked="0" layoutInCell="1" allowOverlap="1" wp14:anchorId="19D3F790" wp14:editId="02988A3F">
            <wp:simplePos x="0" y="0"/>
            <wp:positionH relativeFrom="margin">
              <wp:posOffset>4174422</wp:posOffset>
            </wp:positionH>
            <wp:positionV relativeFrom="paragraph">
              <wp:posOffset>45449</wp:posOffset>
            </wp:positionV>
            <wp:extent cx="1586882" cy="564204"/>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882" cy="564204"/>
                    </a:xfrm>
                    <a:prstGeom prst="rect">
                      <a:avLst/>
                    </a:prstGeom>
                  </pic:spPr>
                </pic:pic>
              </a:graphicData>
            </a:graphic>
            <wp14:sizeRelH relativeFrom="margin">
              <wp14:pctWidth>0</wp14:pctWidth>
            </wp14:sizeRelH>
            <wp14:sizeRelV relativeFrom="margin">
              <wp14:pctHeight>0</wp14:pctHeight>
            </wp14:sizeRelV>
          </wp:anchor>
        </w:drawing>
      </w:r>
      <w:r w:rsidR="00ED4397">
        <w:rPr>
          <w:noProof/>
        </w:rPr>
        <w:drawing>
          <wp:inline distT="0" distB="0" distL="0" distR="0" wp14:anchorId="39F3CD2B" wp14:editId="15072753">
            <wp:extent cx="5937884" cy="3671677"/>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7884" cy="3671677"/>
                    </a:xfrm>
                    <a:prstGeom prst="rect">
                      <a:avLst/>
                    </a:prstGeom>
                    <a:noFill/>
                    <a:ln>
                      <a:noFill/>
                    </a:ln>
                  </pic:spPr>
                </pic:pic>
              </a:graphicData>
            </a:graphic>
          </wp:inline>
        </w:drawing>
      </w:r>
    </w:p>
    <w:p w14:paraId="434FC906" w14:textId="53F65088" w:rsidR="0040140C" w:rsidRDefault="00F71621" w:rsidP="00F71621">
      <w:pPr>
        <w:pStyle w:val="Caption"/>
        <w:jc w:val="center"/>
      </w:pPr>
      <w:bookmarkStart w:id="8" w:name="_Toc121261688"/>
      <w:r>
        <w:t xml:space="preserve">Figure </w:t>
      </w:r>
      <w:fldSimple w:instr=" SEQ Figure \* ARABIC ">
        <w:r w:rsidR="00A841FC">
          <w:rPr>
            <w:noProof/>
          </w:rPr>
          <w:t>1</w:t>
        </w:r>
      </w:fldSimple>
      <w:r>
        <w:t>: Overview Map [11]</w:t>
      </w:r>
      <w:bookmarkEnd w:id="8"/>
    </w:p>
    <w:p w14:paraId="6BE41DE6" w14:textId="41D86340" w:rsidR="00003F7D" w:rsidRDefault="00F71621" w:rsidP="00003F7D">
      <w:pPr>
        <w:pStyle w:val="Caption"/>
        <w:jc w:val="center"/>
      </w:pPr>
      <w:r>
        <w:rPr>
          <w:noProof/>
        </w:rPr>
        <mc:AlternateContent>
          <mc:Choice Requires="wps">
            <w:drawing>
              <wp:anchor distT="0" distB="0" distL="114300" distR="114300" simplePos="0" relativeHeight="251754496" behindDoc="0" locked="0" layoutInCell="1" allowOverlap="1" wp14:anchorId="25646E4F" wp14:editId="69B45E19">
                <wp:simplePos x="0" y="0"/>
                <wp:positionH relativeFrom="column">
                  <wp:posOffset>-186055</wp:posOffset>
                </wp:positionH>
                <wp:positionV relativeFrom="paragraph">
                  <wp:posOffset>2884805</wp:posOffset>
                </wp:positionV>
                <wp:extent cx="2599055" cy="6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99055" cy="635"/>
                        </a:xfrm>
                        <a:prstGeom prst="rect">
                          <a:avLst/>
                        </a:prstGeom>
                        <a:solidFill>
                          <a:prstClr val="white"/>
                        </a:solidFill>
                        <a:ln>
                          <a:noFill/>
                        </a:ln>
                      </wps:spPr>
                      <wps:txbx>
                        <w:txbxContent>
                          <w:p w14:paraId="0627D9BA" w14:textId="48F2E300" w:rsidR="00F71621" w:rsidRPr="00804277" w:rsidRDefault="00F71621" w:rsidP="00F71621">
                            <w:pPr>
                              <w:pStyle w:val="Caption"/>
                              <w:rPr>
                                <w:noProof/>
                              </w:rPr>
                            </w:pPr>
                            <w:bookmarkStart w:id="9" w:name="_Toc121261689"/>
                            <w:r>
                              <w:t xml:space="preserve">Figure </w:t>
                            </w:r>
                            <w:fldSimple w:instr=" SEQ Figure \* ARABIC ">
                              <w:r w:rsidR="00A841FC">
                                <w:rPr>
                                  <w:noProof/>
                                </w:rPr>
                                <w:t>2</w:t>
                              </w:r>
                            </w:fldSimple>
                            <w:r>
                              <w:t>: Legend [11] [12]</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646E4F" id="_x0000_t202" coordsize="21600,21600" o:spt="202" path="m,l,21600r21600,l21600,xe">
                <v:stroke joinstyle="miter"/>
                <v:path gradientshapeok="t" o:connecttype="rect"/>
              </v:shapetype>
              <v:shape id="Text Box 58" o:spid="_x0000_s1026" type="#_x0000_t202" style="position:absolute;left:0;text-align:left;margin-left:-14.65pt;margin-top:227.15pt;width:204.6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" stroked="f">
                <v:textbox style="mso-fit-shape-to-text:t" inset="0,0,0,0">
                  <w:txbxContent>
                    <w:p w14:paraId="0627D9BA" w14:textId="48F2E300" w:rsidR="00F71621" w:rsidRPr="00804277" w:rsidRDefault="00F71621" w:rsidP="00F71621">
                      <w:pPr>
                        <w:pStyle w:val="Caption"/>
                        <w:rPr>
                          <w:noProof/>
                        </w:rPr>
                      </w:pPr>
                      <w:bookmarkStart w:id="10" w:name="_Toc121261689"/>
                      <w:r>
                        <w:t xml:space="preserve">Figure </w:t>
                      </w:r>
                      <w:fldSimple w:instr=" SEQ Figure \* ARABIC ">
                        <w:r w:rsidR="00A841FC">
                          <w:rPr>
                            <w:noProof/>
                          </w:rPr>
                          <w:t>2</w:t>
                        </w:r>
                      </w:fldSimple>
                      <w:r>
                        <w:t>: Legend [11] [12]</w:t>
                      </w:r>
                      <w:bookmarkEnd w:id="10"/>
                    </w:p>
                  </w:txbxContent>
                </v:textbox>
              </v:shape>
            </w:pict>
          </mc:Fallback>
        </mc:AlternateContent>
      </w:r>
      <w:r>
        <w:rPr>
          <w:b w:val="0"/>
          <w:bCs w:val="0"/>
          <w:noProof/>
        </w:rPr>
        <w:drawing>
          <wp:anchor distT="0" distB="0" distL="114300" distR="114300" simplePos="0" relativeHeight="251752448" behindDoc="0" locked="0" layoutInCell="1" allowOverlap="1" wp14:anchorId="2979ED73" wp14:editId="2D1FFF34">
            <wp:simplePos x="0" y="0"/>
            <wp:positionH relativeFrom="column">
              <wp:posOffset>-186420</wp:posOffset>
            </wp:positionH>
            <wp:positionV relativeFrom="paragraph">
              <wp:posOffset>58285</wp:posOffset>
            </wp:positionV>
            <wp:extent cx="2599055" cy="2769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055" cy="2769870"/>
                    </a:xfrm>
                    <a:prstGeom prst="rect">
                      <a:avLst/>
                    </a:prstGeom>
                    <a:noFill/>
                    <a:ln>
                      <a:noFill/>
                    </a:ln>
                  </pic:spPr>
                </pic:pic>
              </a:graphicData>
            </a:graphic>
          </wp:anchor>
        </w:drawing>
      </w:r>
    </w:p>
    <w:p w14:paraId="5E7DDD62" w14:textId="6A4A3B37" w:rsidR="007F12E5" w:rsidRDefault="00F71621" w:rsidP="007F12E5">
      <w:pPr>
        <w:keepNext/>
      </w:pPr>
      <w:r>
        <w:rPr>
          <w:noProof/>
        </w:rPr>
        <mc:AlternateContent>
          <mc:Choice Requires="wps">
            <w:drawing>
              <wp:anchor distT="0" distB="0" distL="114300" distR="114300" simplePos="0" relativeHeight="251756544" behindDoc="0" locked="0" layoutInCell="1" allowOverlap="1" wp14:anchorId="5F864911" wp14:editId="5CAC1A37">
                <wp:simplePos x="0" y="0"/>
                <wp:positionH relativeFrom="column">
                  <wp:posOffset>2590800</wp:posOffset>
                </wp:positionH>
                <wp:positionV relativeFrom="paragraph">
                  <wp:posOffset>2626995</wp:posOffset>
                </wp:positionV>
                <wp:extent cx="3383280"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2E783EF8" w14:textId="6758E295" w:rsidR="00F71621" w:rsidRPr="001658FD" w:rsidRDefault="00F71621" w:rsidP="00F71621">
                            <w:pPr>
                              <w:pStyle w:val="Caption"/>
                              <w:rPr>
                                <w:noProof/>
                              </w:rPr>
                            </w:pPr>
                            <w:bookmarkStart w:id="11" w:name="_Toc121261690"/>
                            <w:r>
                              <w:t xml:space="preserve">Figure </w:t>
                            </w:r>
                            <w:fldSimple w:instr=" SEQ Figure \* ARABIC ">
                              <w:r w:rsidR="00A841FC">
                                <w:rPr>
                                  <w:noProof/>
                                </w:rPr>
                                <w:t>3</w:t>
                              </w:r>
                            </w:fldSimple>
                            <w:r>
                              <w:t>: Top-down view of the map structure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64911" id="Text Box 59" o:spid="_x0000_s1027" type="#_x0000_t202" style="position:absolute;margin-left:204pt;margin-top:206.85pt;width:266.4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" stroked="f">
                <v:textbox style="mso-fit-shape-to-text:t" inset="0,0,0,0">
                  <w:txbxContent>
                    <w:p w14:paraId="2E783EF8" w14:textId="6758E295" w:rsidR="00F71621" w:rsidRPr="001658FD" w:rsidRDefault="00F71621" w:rsidP="00F71621">
                      <w:pPr>
                        <w:pStyle w:val="Caption"/>
                        <w:rPr>
                          <w:noProof/>
                        </w:rPr>
                      </w:pPr>
                      <w:bookmarkStart w:id="12" w:name="_Toc121261690"/>
                      <w:r>
                        <w:t xml:space="preserve">Figure </w:t>
                      </w:r>
                      <w:fldSimple w:instr=" SEQ Figure \* ARABIC ">
                        <w:r w:rsidR="00A841FC">
                          <w:rPr>
                            <w:noProof/>
                          </w:rPr>
                          <w:t>3</w:t>
                        </w:r>
                      </w:fldSimple>
                      <w:r>
                        <w:t>: Top-down view of the map structure</w:t>
                      </w:r>
                      <w:bookmarkEnd w:id="12"/>
                    </w:p>
                  </w:txbxContent>
                </v:textbox>
              </v:shape>
            </w:pict>
          </mc:Fallback>
        </mc:AlternateContent>
      </w:r>
      <w:r>
        <w:rPr>
          <w:b/>
          <w:bCs/>
          <w:noProof/>
        </w:rPr>
        <w:drawing>
          <wp:anchor distT="0" distB="0" distL="114300" distR="114300" simplePos="0" relativeHeight="251722752" behindDoc="0" locked="0" layoutInCell="1" allowOverlap="1" wp14:anchorId="757F95B8" wp14:editId="0CFFE07F">
            <wp:simplePos x="0" y="0"/>
            <wp:positionH relativeFrom="margin">
              <wp:posOffset>2591152</wp:posOffset>
            </wp:positionH>
            <wp:positionV relativeFrom="paragraph">
              <wp:posOffset>2378</wp:posOffset>
            </wp:positionV>
            <wp:extent cx="3383453" cy="2568102"/>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453" cy="2568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 xml:space="preserve"> </w:t>
      </w:r>
    </w:p>
    <w:p w14:paraId="7D236B32" w14:textId="3F8C7F9E" w:rsidR="0040140C" w:rsidRDefault="007F12E5" w:rsidP="007F12E5">
      <w:pPr>
        <w:pStyle w:val="Caption"/>
      </w:pPr>
      <w:r>
        <w:t xml:space="preserve">                </w:t>
      </w:r>
    </w:p>
    <w:p w14:paraId="476A6105" w14:textId="1B9B84AC" w:rsidR="00F675D0" w:rsidRDefault="0040140C" w:rsidP="0040140C">
      <w:pPr>
        <w:pStyle w:val="Caption"/>
        <w:rPr>
          <w:b w:val="0"/>
          <w:bCs w:val="0"/>
        </w:rPr>
      </w:pPr>
      <w:r>
        <w:t xml:space="preserve">                      </w:t>
      </w:r>
    </w:p>
    <w:p w14:paraId="11BABCC4" w14:textId="758E2C66" w:rsidR="00FA0D95" w:rsidRPr="00A052D8" w:rsidRDefault="00455457" w:rsidP="00A052D8">
      <w:pPr>
        <w:pStyle w:val="Caption"/>
        <w:rPr>
          <w:noProof/>
        </w:rPr>
      </w:pPr>
      <w:r>
        <w:t xml:space="preserve"> </w:t>
      </w:r>
    </w:p>
    <w:p w14:paraId="0313A74F" w14:textId="77777777" w:rsidR="00F71621" w:rsidRDefault="00591097" w:rsidP="00F71621">
      <w:pPr>
        <w:keepNext/>
      </w:pPr>
      <w:r>
        <w:rPr>
          <w:noProof/>
        </w:rPr>
        <w:lastRenderedPageBreak/>
        <w:drawing>
          <wp:inline distT="0" distB="0" distL="0" distR="0" wp14:anchorId="74853D25" wp14:editId="493B2789">
            <wp:extent cx="5676900" cy="402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6900" cy="4023360"/>
                    </a:xfrm>
                    <a:prstGeom prst="rect">
                      <a:avLst/>
                    </a:prstGeom>
                  </pic:spPr>
                </pic:pic>
              </a:graphicData>
            </a:graphic>
          </wp:inline>
        </w:drawing>
      </w:r>
    </w:p>
    <w:p w14:paraId="452465E0" w14:textId="233819C0" w:rsidR="00927890" w:rsidRDefault="00F71621" w:rsidP="00F71621">
      <w:pPr>
        <w:pStyle w:val="Caption"/>
        <w:jc w:val="center"/>
      </w:pPr>
      <w:bookmarkStart w:id="13" w:name="_Toc121261691"/>
      <w:r>
        <w:t xml:space="preserve">Figure </w:t>
      </w:r>
      <w:fldSimple w:instr=" SEQ Figure \* ARABIC ">
        <w:r w:rsidR="00A841FC">
          <w:rPr>
            <w:noProof/>
          </w:rPr>
          <w:t>4</w:t>
        </w:r>
      </w:fldSimple>
      <w:r w:rsidRPr="004901D2">
        <w:t xml:space="preserve">: </w:t>
      </w:r>
      <w:r w:rsidR="008D6561">
        <w:t>Top-level</w:t>
      </w:r>
      <w:r w:rsidRPr="004901D2">
        <w:t xml:space="preserve"> summary [11]</w:t>
      </w:r>
      <w:bookmarkEnd w:id="13"/>
    </w:p>
    <w:tbl>
      <w:tblPr>
        <w:tblStyle w:val="GridTable4-Accent1"/>
        <w:tblW w:w="10795" w:type="dxa"/>
        <w:jc w:val="center"/>
        <w:tblLayout w:type="fixed"/>
        <w:tblLook w:val="04A0" w:firstRow="1" w:lastRow="0" w:firstColumn="1" w:lastColumn="0" w:noHBand="0" w:noVBand="1"/>
      </w:tblPr>
      <w:tblGrid>
        <w:gridCol w:w="1255"/>
        <w:gridCol w:w="9540"/>
      </w:tblGrid>
      <w:tr w:rsidR="00294FF5" w14:paraId="1F603853" w14:textId="77777777" w:rsidTr="002F6C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16B1DE5A" w14:textId="7958222F" w:rsidR="00294FF5" w:rsidRDefault="00294FF5" w:rsidP="00FA0D95">
            <w:r>
              <w:br w:type="page"/>
              <w:t>Map Label</w:t>
            </w:r>
          </w:p>
        </w:tc>
        <w:tc>
          <w:tcPr>
            <w:tcW w:w="9540" w:type="dxa"/>
            <w:vAlign w:val="bottom"/>
          </w:tcPr>
          <w:p w14:paraId="40ABF198" w14:textId="287C2925" w:rsidR="00294FF5" w:rsidRDefault="008B3112" w:rsidP="00D43C2F">
            <w:pPr>
              <w:jc w:val="center"/>
              <w:cnfStyle w:val="100000000000" w:firstRow="1" w:lastRow="0" w:firstColumn="0" w:lastColumn="0" w:oddVBand="0" w:evenVBand="0" w:oddHBand="0" w:evenHBand="0" w:firstRowFirstColumn="0" w:firstRowLastColumn="0" w:lastRowFirstColumn="0" w:lastRowLastColumn="0"/>
            </w:pPr>
            <w:r>
              <w:t xml:space="preserve">Top Level </w:t>
            </w:r>
            <w:r w:rsidR="00197511">
              <w:t>Gameplay</w:t>
            </w:r>
            <w:r w:rsidR="00294FF5">
              <w:t xml:space="preserve"> Summary</w:t>
            </w:r>
          </w:p>
        </w:tc>
      </w:tr>
      <w:tr w:rsidR="00294FF5" w14:paraId="053DC5AD" w14:textId="77777777" w:rsidTr="002F6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95D9567" w14:textId="3623C23A" w:rsidR="00294FF5" w:rsidRDefault="00294FF5" w:rsidP="00D43C2F">
            <w:pPr>
              <w:jc w:val="center"/>
            </w:pPr>
            <w:bookmarkStart w:id="14" w:name="_Hlk118057430"/>
            <w:r>
              <w:t>1</w:t>
            </w:r>
            <w:r w:rsidR="008B3112">
              <w:t>-4</w:t>
            </w:r>
          </w:p>
        </w:tc>
        <w:tc>
          <w:tcPr>
            <w:tcW w:w="9540" w:type="dxa"/>
          </w:tcPr>
          <w:p w14:paraId="7764BBA0" w14:textId="41AE402C" w:rsidR="005E23F7" w:rsidRDefault="00C76DAC" w:rsidP="005E23F7">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Gordon wakes up in the room </w:t>
            </w:r>
            <w:r w:rsidR="00FA0657">
              <w:t xml:space="preserve">and sees </w:t>
            </w:r>
            <w:proofErr w:type="spellStart"/>
            <w:r w:rsidR="00FA0657">
              <w:t>Alyx</w:t>
            </w:r>
            <w:proofErr w:type="spellEnd"/>
            <w:r w:rsidR="00FA0657">
              <w:t xml:space="preserve"> waving </w:t>
            </w:r>
            <w:r w:rsidR="00C86979">
              <w:t>to</w:t>
            </w:r>
            <w:r w:rsidR="00FA0657">
              <w:t xml:space="preserve"> </w:t>
            </w:r>
            <w:r w:rsidR="00AA6640">
              <w:t>him</w:t>
            </w:r>
            <w:r w:rsidR="00FA0657">
              <w:t xml:space="preserve"> </w:t>
            </w:r>
            <w:r w:rsidR="002F7819">
              <w:t>at</w:t>
            </w:r>
            <w:r w:rsidR="00AA6640">
              <w:t xml:space="preserve"> the </w:t>
            </w:r>
            <w:r w:rsidR="00FA0657">
              <w:t>opposite</w:t>
            </w:r>
            <w:r w:rsidR="00546C2A">
              <w:t xml:space="preserve"> </w:t>
            </w:r>
            <w:r w:rsidR="00AA6640">
              <w:t xml:space="preserve">door </w:t>
            </w:r>
            <w:r w:rsidR="00546C2A">
              <w:t xml:space="preserve">through </w:t>
            </w:r>
            <w:r w:rsidR="008D6561">
              <w:t xml:space="preserve">the </w:t>
            </w:r>
            <w:r w:rsidR="00546C2A">
              <w:t>window</w:t>
            </w:r>
            <w:r w:rsidR="00BF0FFA">
              <w:t xml:space="preserve">. </w:t>
            </w:r>
          </w:p>
          <w:p w14:paraId="3B2DB9D3" w14:textId="73070504" w:rsidR="003D2CA6" w:rsidRDefault="00DF3C13" w:rsidP="005E23F7">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From </w:t>
            </w:r>
            <w:proofErr w:type="spellStart"/>
            <w:r>
              <w:t>Alyx’s</w:t>
            </w:r>
            <w:proofErr w:type="spellEnd"/>
            <w:r>
              <w:t xml:space="preserve"> speaking, Gordon knows she is here to pick him up, so </w:t>
            </w:r>
            <w:r w:rsidR="003D2CA6">
              <w:t xml:space="preserve">Gordon needs to meet with </w:t>
            </w:r>
            <w:proofErr w:type="spellStart"/>
            <w:r w:rsidR="003D2CA6">
              <w:t>Alyx</w:t>
            </w:r>
            <w:proofErr w:type="spellEnd"/>
            <w:r>
              <w:t xml:space="preserve"> and </w:t>
            </w:r>
            <w:r w:rsidR="00C73BD3">
              <w:t>escape</w:t>
            </w:r>
            <w:r>
              <w:t xml:space="preserve"> with her</w:t>
            </w:r>
          </w:p>
          <w:p w14:paraId="1008FFC4" w14:textId="77777777" w:rsidR="008B3112" w:rsidRDefault="008B3112" w:rsidP="005E23F7">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Gordon uses platforms (moving platform &amp; hanging platform) to rush to </w:t>
            </w:r>
            <w:proofErr w:type="spellStart"/>
            <w:r>
              <w:t>Alyx</w:t>
            </w:r>
            <w:proofErr w:type="spellEnd"/>
          </w:p>
          <w:p w14:paraId="7312A0FF" w14:textId="007CD4E0" w:rsidR="00294FF5" w:rsidRDefault="008B3112" w:rsidP="005E23F7">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Before Gordon reaches her, </w:t>
            </w:r>
            <w:r w:rsidR="008D6561">
              <w:t xml:space="preserve">the </w:t>
            </w:r>
            <w:r>
              <w:t>floor breaks and Gordon falls onto the lower floor (several floors lower)</w:t>
            </w:r>
            <w:r w:rsidR="00900EB2">
              <w:t xml:space="preserve"> </w:t>
            </w:r>
          </w:p>
          <w:p w14:paraId="4CFF6124" w14:textId="77777777" w:rsidR="004C1B4F" w:rsidRDefault="004C1B4F" w:rsidP="005E23F7">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Visual theme</w:t>
            </w:r>
          </w:p>
          <w:p w14:paraId="7C3E7685" w14:textId="77777777" w:rsidR="004C1B4F" w:rsidRDefault="004C1B4F" w:rsidP="004C1B4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Starting room -&gt; office theme</w:t>
            </w:r>
          </w:p>
          <w:p w14:paraId="263974AD" w14:textId="70320F4F" w:rsidR="004C1B4F" w:rsidRDefault="004C1B4F" w:rsidP="004C1B4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First room -&gt; warehouse</w:t>
            </w:r>
          </w:p>
        </w:tc>
      </w:tr>
      <w:tr w:rsidR="00294FF5" w14:paraId="21898CE0" w14:textId="77777777" w:rsidTr="002F6CA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2DD5337F" w14:textId="59097272" w:rsidR="00294FF5" w:rsidRDefault="00DF3C13" w:rsidP="00D43C2F">
            <w:pPr>
              <w:jc w:val="center"/>
            </w:pPr>
            <w:r>
              <w:t>5-</w:t>
            </w:r>
            <w:r w:rsidR="00045B93">
              <w:t>7</w:t>
            </w:r>
          </w:p>
        </w:tc>
        <w:tc>
          <w:tcPr>
            <w:tcW w:w="9540" w:type="dxa"/>
          </w:tcPr>
          <w:p w14:paraId="73F7500F" w14:textId="77777777" w:rsidR="00B2772E" w:rsidRDefault="00045B93" w:rsidP="0051475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eastAsia="zh-CN"/>
              </w:rPr>
            </w:pPr>
            <w:r>
              <w:rPr>
                <w:lang w:eastAsia="zh-CN"/>
              </w:rPr>
              <w:t>After getting up from the water pool, Gordon sees an elevator in the right front room, he needs to get that elevator to send him back to the top floor</w:t>
            </w:r>
          </w:p>
          <w:p w14:paraId="685A423F" w14:textId="77777777" w:rsidR="00045B93" w:rsidRDefault="00045B93" w:rsidP="0051475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eastAsia="zh-CN"/>
              </w:rPr>
            </w:pPr>
            <w:r>
              <w:rPr>
                <w:lang w:eastAsia="zh-CN"/>
              </w:rPr>
              <w:t>Gordon enters the left front room and encounters combine soldiers with SMG, he can use platforms (crush explosives) to kill them</w:t>
            </w:r>
          </w:p>
          <w:p w14:paraId="2EBC63C9" w14:textId="160C4783" w:rsidR="00045B93" w:rsidRDefault="00045B93" w:rsidP="00B33081">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eastAsia="zh-CN"/>
              </w:rPr>
            </w:pPr>
            <w:r>
              <w:rPr>
                <w:lang w:eastAsia="zh-CN"/>
              </w:rPr>
              <w:t xml:space="preserve">After inserting the battery into the slot that activates the moving platform to send him to the opposite plane, Gordon encounters another group of combine soldiers from the opposite, he can use </w:t>
            </w:r>
            <w:r w:rsidR="008D6561">
              <w:rPr>
                <w:lang w:eastAsia="zh-CN"/>
              </w:rPr>
              <w:t xml:space="preserve">the </w:t>
            </w:r>
            <w:r>
              <w:rPr>
                <w:lang w:eastAsia="zh-CN"/>
              </w:rPr>
              <w:t>moving platform to send explosives to them</w:t>
            </w:r>
          </w:p>
          <w:p w14:paraId="67256B12" w14:textId="08D8E4BF" w:rsidR="009171C0" w:rsidRDefault="009171C0" w:rsidP="00B33081">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eastAsia="zh-CN"/>
              </w:rPr>
            </w:pPr>
            <w:r>
              <w:rPr>
                <w:lang w:eastAsia="zh-CN"/>
              </w:rPr>
              <w:t>Visual theme: factory</w:t>
            </w:r>
          </w:p>
        </w:tc>
      </w:tr>
      <w:tr w:rsidR="00294FF5" w14:paraId="28F32722" w14:textId="77777777" w:rsidTr="002F6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4EE201A" w14:textId="47EA5F38" w:rsidR="00294FF5" w:rsidRDefault="00B33081" w:rsidP="00D43C2F">
            <w:pPr>
              <w:jc w:val="center"/>
            </w:pPr>
            <w:r>
              <w:t>8-10</w:t>
            </w:r>
          </w:p>
        </w:tc>
        <w:tc>
          <w:tcPr>
            <w:tcW w:w="9540" w:type="dxa"/>
          </w:tcPr>
          <w:p w14:paraId="00B97550" w14:textId="77777777" w:rsidR="00B33081" w:rsidRDefault="00B33081" w:rsidP="00526DFE">
            <w:pPr>
              <w:pStyle w:val="ListParagraph"/>
              <w:numPr>
                <w:ilvl w:val="0"/>
                <w:numId w:val="22"/>
              </w:numPr>
              <w:cnfStyle w:val="000000100000" w:firstRow="0" w:lastRow="0" w:firstColumn="0" w:lastColumn="0" w:oddVBand="0" w:evenVBand="0" w:oddHBand="1" w:evenHBand="0" w:firstRowFirstColumn="0" w:firstRowLastColumn="0" w:lastRowFirstColumn="0" w:lastRowLastColumn="0"/>
            </w:pPr>
            <w:r>
              <w:t>Gordon needs to get the battery to enter the elevator room</w:t>
            </w:r>
          </w:p>
          <w:p w14:paraId="28FC0BCE" w14:textId="77777777" w:rsidR="005E7221" w:rsidRDefault="00B33081" w:rsidP="00526DFE">
            <w:pPr>
              <w:pStyle w:val="ListParagraph"/>
              <w:numPr>
                <w:ilvl w:val="0"/>
                <w:numId w:val="22"/>
              </w:numPr>
              <w:cnfStyle w:val="000000100000" w:firstRow="0" w:lastRow="0" w:firstColumn="0" w:lastColumn="0" w:oddVBand="0" w:evenVBand="0" w:oddHBand="1" w:evenHBand="0" w:firstRowFirstColumn="0" w:firstRowLastColumn="0" w:lastRowFirstColumn="0" w:lastRowLastColumn="0"/>
            </w:pPr>
            <w:r>
              <w:t>Gordon encounters another wave of enemies from both the ground and the higher plane</w:t>
            </w:r>
          </w:p>
          <w:p w14:paraId="5780EA70" w14:textId="1E9A115A" w:rsidR="008332D6" w:rsidRDefault="005E7221" w:rsidP="00526DFE">
            <w:pPr>
              <w:pStyle w:val="ListParagraph"/>
              <w:numPr>
                <w:ilvl w:val="0"/>
                <w:numId w:val="22"/>
              </w:numPr>
              <w:cnfStyle w:val="000000100000" w:firstRow="0" w:lastRow="0" w:firstColumn="0" w:lastColumn="0" w:oddVBand="0" w:evenVBand="0" w:oddHBand="1" w:evenHBand="0" w:firstRowFirstColumn="0" w:firstRowLastColumn="0" w:lastRowFirstColumn="0" w:lastRowLastColumn="0"/>
            </w:pPr>
            <w:r>
              <w:lastRenderedPageBreak/>
              <w:t xml:space="preserve">After killing enemies, Gordon needs to get the battery </w:t>
            </w:r>
            <w:r w:rsidR="00BA7E3D">
              <w:t xml:space="preserve">(Label 9) </w:t>
            </w:r>
            <w:r>
              <w:t xml:space="preserve">by stepping through the moving platform and </w:t>
            </w:r>
            <w:r w:rsidR="008D6561">
              <w:t>entering</w:t>
            </w:r>
            <w:r>
              <w:t xml:space="preserve"> the elevator room</w:t>
            </w:r>
          </w:p>
          <w:p w14:paraId="2E525E29" w14:textId="07AEABB9" w:rsidR="00B17F36" w:rsidRDefault="00B17F36" w:rsidP="00526DFE">
            <w:pPr>
              <w:pStyle w:val="ListParagraph"/>
              <w:numPr>
                <w:ilvl w:val="0"/>
                <w:numId w:val="22"/>
              </w:numPr>
              <w:cnfStyle w:val="000000100000" w:firstRow="0" w:lastRow="0" w:firstColumn="0" w:lastColumn="0" w:oddVBand="0" w:evenVBand="0" w:oddHBand="1" w:evenHBand="0" w:firstRowFirstColumn="0" w:firstRowLastColumn="0" w:lastRowFirstColumn="0" w:lastRowLastColumn="0"/>
            </w:pPr>
            <w:r>
              <w:rPr>
                <w:lang w:eastAsia="zh-CN"/>
              </w:rPr>
              <w:t>Visual theme: factory</w:t>
            </w:r>
          </w:p>
        </w:tc>
      </w:tr>
      <w:tr w:rsidR="00294FF5" w14:paraId="181DD9C3" w14:textId="77777777" w:rsidTr="002F6CA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3310DD5" w14:textId="7760BF0A" w:rsidR="00294FF5" w:rsidRDefault="00B5757F" w:rsidP="00D43C2F">
            <w:pPr>
              <w:jc w:val="center"/>
            </w:pPr>
            <w:r>
              <w:t>11</w:t>
            </w:r>
          </w:p>
        </w:tc>
        <w:tc>
          <w:tcPr>
            <w:tcW w:w="9540" w:type="dxa"/>
          </w:tcPr>
          <w:p w14:paraId="3501844F" w14:textId="4DFB4A67" w:rsidR="00C57ADB" w:rsidRDefault="00BA7E3D" w:rsidP="00C57AD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Gordon finds out he needs a battery to activate the elevator, </w:t>
            </w:r>
            <w:r w:rsidR="00672548">
              <w:t>where</w:t>
            </w:r>
            <w:r>
              <w:t xml:space="preserve"> the battery is on the opposite (Label 11)</w:t>
            </w:r>
            <w:r w:rsidR="00672548">
              <w:t xml:space="preserve"> platform.</w:t>
            </w:r>
          </w:p>
          <w:p w14:paraId="7ACE355D" w14:textId="2B8C482C" w:rsidR="00C868E6" w:rsidRDefault="00C868E6" w:rsidP="00C57AD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Gordon uses two try-out buttons (temporary effect) and one permanent button </w:t>
            </w:r>
            <w:r w:rsidR="008D6561">
              <w:t>in</w:t>
            </w:r>
            <w:r>
              <w:t xml:space="preserve"> the first place to figure out how they control different platforms</w:t>
            </w:r>
          </w:p>
          <w:p w14:paraId="0560B968" w14:textId="77777777" w:rsidR="00AB7D76" w:rsidRDefault="00AB7D76" w:rsidP="00C57AD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Gordon solves the platform puzzle to get the battery and use it to activate the elevator.</w:t>
            </w:r>
          </w:p>
          <w:p w14:paraId="69D27BEC" w14:textId="77777777" w:rsidR="00AB7D76" w:rsidRDefault="00AB7D76" w:rsidP="00C57AD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Elevator starts raising</w:t>
            </w:r>
          </w:p>
          <w:p w14:paraId="11CC16AE" w14:textId="77777777" w:rsidR="009A4F4B" w:rsidRDefault="00343737" w:rsidP="00C57ADB">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 xml:space="preserve">Visual theme: </w:t>
            </w:r>
          </w:p>
          <w:p w14:paraId="279B8BCC" w14:textId="77777777" w:rsidR="00343737" w:rsidRDefault="009A4F4B" w:rsidP="009A4F4B">
            <w:pPr>
              <w:pStyle w:val="ListParagraph"/>
              <w:numPr>
                <w:ilvl w:val="1"/>
                <w:numId w:val="23"/>
              </w:numPr>
              <w:cnfStyle w:val="000000000000" w:firstRow="0" w:lastRow="0" w:firstColumn="0" w:lastColumn="0" w:oddVBand="0" w:evenVBand="0" w:oddHBand="0" w:evenHBand="0" w:firstRowFirstColumn="0" w:firstRowLastColumn="0" w:lastRowFirstColumn="0" w:lastRowLastColumn="0"/>
            </w:pPr>
            <w:r>
              <w:t>C</w:t>
            </w:r>
            <w:r w:rsidR="00343737">
              <w:t>ontainers in the goo</w:t>
            </w:r>
          </w:p>
          <w:p w14:paraId="5BEC6CFC" w14:textId="34E6E10C" w:rsidR="009A4F4B" w:rsidRDefault="009A4F4B" w:rsidP="009A4F4B">
            <w:pPr>
              <w:pStyle w:val="ListParagraph"/>
              <w:numPr>
                <w:ilvl w:val="1"/>
                <w:numId w:val="23"/>
              </w:numPr>
              <w:cnfStyle w:val="000000000000" w:firstRow="0" w:lastRow="0" w:firstColumn="0" w:lastColumn="0" w:oddVBand="0" w:evenVBand="0" w:oddHBand="0" w:evenHBand="0" w:firstRowFirstColumn="0" w:firstRowLastColumn="0" w:lastRowFirstColumn="0" w:lastRowLastColumn="0"/>
            </w:pPr>
            <w:r>
              <w:t>Old metal gate</w:t>
            </w:r>
          </w:p>
        </w:tc>
      </w:tr>
      <w:bookmarkEnd w:id="14"/>
      <w:tr w:rsidR="007070DB" w14:paraId="01AE638D" w14:textId="77777777" w:rsidTr="002F6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C37DBFD" w14:textId="2DC4B979" w:rsidR="007070DB" w:rsidRDefault="002F6CA3" w:rsidP="00D43C2F">
            <w:pPr>
              <w:jc w:val="center"/>
            </w:pPr>
            <w:r>
              <w:t>12-13</w:t>
            </w:r>
          </w:p>
        </w:tc>
        <w:tc>
          <w:tcPr>
            <w:tcW w:w="9540" w:type="dxa"/>
          </w:tcPr>
          <w:p w14:paraId="323492EF" w14:textId="77777777" w:rsidR="007660D7" w:rsidRDefault="007660D7" w:rsidP="00C07929">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t xml:space="preserve">Gordon encounters three waves of enemies in the process </w:t>
            </w:r>
          </w:p>
          <w:p w14:paraId="188943ED" w14:textId="77777777" w:rsidR="007660D7" w:rsidRDefault="007660D7" w:rsidP="007660D7">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Three passing floors</w:t>
            </w:r>
          </w:p>
          <w:p w14:paraId="74666FFC" w14:textId="05B1C473" w:rsidR="007660D7" w:rsidRDefault="007660D7" w:rsidP="007660D7">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 xml:space="preserve">One wave </w:t>
            </w:r>
            <w:r w:rsidR="008D6561">
              <w:t xml:space="preserve">on </w:t>
            </w:r>
            <w:r>
              <w:t>each floor</w:t>
            </w:r>
          </w:p>
          <w:p w14:paraId="0E94BC49" w14:textId="77777777" w:rsidR="007660D7" w:rsidRDefault="007660D7" w:rsidP="007660D7">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Different composition of enemies</w:t>
            </w:r>
          </w:p>
          <w:p w14:paraId="6B26B633" w14:textId="77777777" w:rsidR="00C07929" w:rsidRDefault="007660D7" w:rsidP="007660D7">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Different directions of openings</w:t>
            </w:r>
            <w:r w:rsidR="0039098B">
              <w:t xml:space="preserve"> (where enemies attack</w:t>
            </w:r>
            <w:r w:rsidR="00C41CAF">
              <w:t xml:space="preserve"> from</w:t>
            </w:r>
            <w:r w:rsidR="0039098B">
              <w:t>)</w:t>
            </w:r>
          </w:p>
          <w:p w14:paraId="6E9C75EC" w14:textId="77777777" w:rsidR="004B6420" w:rsidRDefault="004B6420" w:rsidP="004B6420">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t>Gordon can choose to crouch instead of fighting and wait to be sent up</w:t>
            </w:r>
          </w:p>
          <w:p w14:paraId="252CBC63" w14:textId="03FE3467" w:rsidR="004B6420" w:rsidRDefault="004B6420" w:rsidP="004B6420">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 xml:space="preserve">Since enemies come from different directions, Gordon is forced to participate </w:t>
            </w:r>
            <w:r w:rsidR="008D6561">
              <w:t xml:space="preserve">in </w:t>
            </w:r>
            <w:r>
              <w:t>part of the combat</w:t>
            </w:r>
          </w:p>
          <w:p w14:paraId="5809C53E" w14:textId="77777777" w:rsidR="0069521F" w:rsidRDefault="00EE0D81" w:rsidP="00EE0D81">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t xml:space="preserve">After getting back to the top floor, Gordon sees </w:t>
            </w:r>
            <w:proofErr w:type="spellStart"/>
            <w:r>
              <w:t>Alyx</w:t>
            </w:r>
            <w:proofErr w:type="spellEnd"/>
            <w:r>
              <w:t xml:space="preserve"> waving to him again outside through the window, and from </w:t>
            </w:r>
            <w:proofErr w:type="spellStart"/>
            <w:r>
              <w:t>Alyx’s</w:t>
            </w:r>
            <w:proofErr w:type="spellEnd"/>
            <w:r>
              <w:t xml:space="preserve"> words, he understands he needs to exit through the door in front of him in this room</w:t>
            </w:r>
            <w:r w:rsidR="007B01A0">
              <w:t xml:space="preserve"> that requires three batteries</w:t>
            </w:r>
          </w:p>
          <w:p w14:paraId="0B10C3A4" w14:textId="77777777" w:rsidR="00EE0D81" w:rsidRDefault="0069521F" w:rsidP="0069521F">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 xml:space="preserve">Gordon can only see one battery in this room, but he sees another door in this room that only requires one battery to unlock, so he </w:t>
            </w:r>
            <w:r w:rsidR="003D75FE">
              <w:t>guesses</w:t>
            </w:r>
            <w:r>
              <w:t xml:space="preserve"> he could get the other two from the room behind</w:t>
            </w:r>
          </w:p>
          <w:p w14:paraId="0379AC29" w14:textId="77777777" w:rsidR="00826E29" w:rsidRDefault="008F3FE9" w:rsidP="008F3FE9">
            <w:pPr>
              <w:pStyle w:val="ListParagraph"/>
              <w:numPr>
                <w:ilvl w:val="0"/>
                <w:numId w:val="23"/>
              </w:numPr>
              <w:cnfStyle w:val="000000100000" w:firstRow="0" w:lastRow="0" w:firstColumn="0" w:lastColumn="0" w:oddVBand="0" w:evenVBand="0" w:oddHBand="1" w:evenHBand="0" w:firstRowFirstColumn="0" w:firstRowLastColumn="0" w:lastRowFirstColumn="0" w:lastRowLastColumn="0"/>
            </w:pPr>
            <w:r>
              <w:t xml:space="preserve">Visual theme: </w:t>
            </w:r>
          </w:p>
          <w:p w14:paraId="65CFF974" w14:textId="77777777" w:rsidR="00826E29" w:rsidRDefault="00826E29" w:rsidP="00826E29">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Elevator -&gt; O</w:t>
            </w:r>
            <w:r w:rsidR="008F3FE9">
              <w:t>ld-school elevator</w:t>
            </w:r>
            <w:r>
              <w:t xml:space="preserve"> </w:t>
            </w:r>
          </w:p>
          <w:p w14:paraId="15FF640F" w14:textId="2587F61B" w:rsidR="008F3FE9" w:rsidRDefault="00826E29" w:rsidP="00826E29">
            <w:pPr>
              <w:pStyle w:val="ListParagraph"/>
              <w:numPr>
                <w:ilvl w:val="1"/>
                <w:numId w:val="23"/>
              </w:numPr>
              <w:cnfStyle w:val="000000100000" w:firstRow="0" w:lastRow="0" w:firstColumn="0" w:lastColumn="0" w:oddVBand="0" w:evenVBand="0" w:oddHBand="1" w:evenHBand="0" w:firstRowFirstColumn="0" w:firstRowLastColumn="0" w:lastRowFirstColumn="0" w:lastRowLastColumn="0"/>
            </w:pPr>
            <w:r>
              <w:t>Passing floors -&gt; Jail blocks</w:t>
            </w:r>
          </w:p>
        </w:tc>
      </w:tr>
      <w:tr w:rsidR="007070DB" w14:paraId="03348AB1" w14:textId="77777777" w:rsidTr="002F6CA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1A2DD25F" w14:textId="5A7F80E8" w:rsidR="007070DB" w:rsidRDefault="00BE3C1E" w:rsidP="00D43C2F">
            <w:pPr>
              <w:jc w:val="center"/>
            </w:pPr>
            <w:r>
              <w:t>14-17</w:t>
            </w:r>
          </w:p>
        </w:tc>
        <w:tc>
          <w:tcPr>
            <w:tcW w:w="9540" w:type="dxa"/>
          </w:tcPr>
          <w:p w14:paraId="429BE9A7" w14:textId="7AEBACCC" w:rsidR="00BE3C1E" w:rsidRDefault="00BE3C1E" w:rsidP="00395D9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Gordon’s way to the battery and doors in this room is guarded by soldiers controlling mounted guns and two normal patrolling soldiers</w:t>
            </w:r>
          </w:p>
          <w:p w14:paraId="0634CDDB" w14:textId="08A1AB08" w:rsidR="00BE3C1E" w:rsidRDefault="00BE3C1E" w:rsidP="00395D9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Gordon uses moving platforms to block mounted guns and after killing normal soldiers he gets onto the higher platform, then he can use SMG grenades to kill the rest of </w:t>
            </w:r>
            <w:r w:rsidR="008D6561">
              <w:t xml:space="preserve">the </w:t>
            </w:r>
            <w:r>
              <w:t>enemies</w:t>
            </w:r>
            <w:r w:rsidR="002C0E8F">
              <w:t xml:space="preserve"> (soldiers using mounted guns that are blocked)</w:t>
            </w:r>
          </w:p>
          <w:p w14:paraId="590C3E2C" w14:textId="77777777" w:rsidR="00A00757" w:rsidRDefault="00A00757" w:rsidP="00395D9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Gordon grabs the battery on the opposite moving platform by forming the bridge with a hanging platform and a moving platform</w:t>
            </w:r>
          </w:p>
          <w:p w14:paraId="45B9F3ED" w14:textId="77777777" w:rsidR="00395D91" w:rsidRDefault="00395D91" w:rsidP="00395D91">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Visual theme: </w:t>
            </w:r>
          </w:p>
          <w:p w14:paraId="45E6446E" w14:textId="6FE652D2" w:rsidR="00395D91" w:rsidRDefault="00395D91" w:rsidP="00395D91">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Warehouse</w:t>
            </w:r>
          </w:p>
          <w:p w14:paraId="6AEC3830" w14:textId="094FA8E4" w:rsidR="00395D91" w:rsidRDefault="00395D91" w:rsidP="00395D91">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t xml:space="preserve">Containers </w:t>
            </w:r>
          </w:p>
        </w:tc>
      </w:tr>
      <w:tr w:rsidR="007070DB" w14:paraId="305AEF89" w14:textId="77777777" w:rsidTr="002F6C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11B96884" w14:textId="2315840A" w:rsidR="007070DB" w:rsidRDefault="00A00757" w:rsidP="00D43C2F">
            <w:pPr>
              <w:jc w:val="center"/>
            </w:pPr>
            <w:r>
              <w:t>18-19</w:t>
            </w:r>
          </w:p>
        </w:tc>
        <w:tc>
          <w:tcPr>
            <w:tcW w:w="9540" w:type="dxa"/>
          </w:tcPr>
          <w:p w14:paraId="2CA3A9E9" w14:textId="784ADFB0" w:rsidR="007070DB" w:rsidRDefault="00A00757" w:rsidP="00215C0D">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Gordon enters the last room</w:t>
            </w:r>
            <w:r w:rsidR="00807587">
              <w:t xml:space="preserve"> </w:t>
            </w:r>
            <w:r w:rsidR="00AF3C02">
              <w:t xml:space="preserve">after inserting the battery </w:t>
            </w:r>
            <w:r w:rsidR="00807587">
              <w:t xml:space="preserve">and sees a door to the first room (the first battery), a battery </w:t>
            </w:r>
            <w:r w:rsidR="008D6561">
              <w:t>in</w:t>
            </w:r>
            <w:r w:rsidR="00807587">
              <w:t xml:space="preserve"> the opposite position</w:t>
            </w:r>
          </w:p>
          <w:p w14:paraId="61001DA7" w14:textId="676BB785" w:rsidR="00807587" w:rsidRDefault="00807587" w:rsidP="00215C0D">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Gordon can use </w:t>
            </w:r>
            <w:r w:rsidR="008D6561">
              <w:t xml:space="preserve">a </w:t>
            </w:r>
            <w:r>
              <w:t>moving platform to send explosives to enemies and kill them, or he can use grenades and normal cover shooting to clear the room</w:t>
            </w:r>
          </w:p>
          <w:p w14:paraId="0F3593D9" w14:textId="4DB2A41B" w:rsidR="00807587" w:rsidRDefault="00807587" w:rsidP="00215C0D">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Gordon gets the battery from the first room and goes back, and he encounters a final wave of enemies rappelling down from above by breaking glass and the enemies coming from the ground spawning points</w:t>
            </w:r>
          </w:p>
          <w:p w14:paraId="245AC7D8" w14:textId="01A812C2" w:rsidR="001D1630" w:rsidRDefault="00807587" w:rsidP="001D1630">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lastRenderedPageBreak/>
              <w:t xml:space="preserve">After killing them, Gordon uses </w:t>
            </w:r>
            <w:r w:rsidR="008D6561">
              <w:t xml:space="preserve">the </w:t>
            </w:r>
            <w:r>
              <w:t xml:space="preserve">moving platform to help send him with two batteries back to the </w:t>
            </w:r>
            <w:r w:rsidR="0069371E">
              <w:t>previous</w:t>
            </w:r>
            <w:r>
              <w:t xml:space="preserve"> room </w:t>
            </w:r>
          </w:p>
          <w:p w14:paraId="51BD1FD0" w14:textId="7657E0DF" w:rsidR="001D1630" w:rsidRDefault="001D1630" w:rsidP="001D1630">
            <w:pPr>
              <w:pStyle w:val="ListParagraph"/>
              <w:numPr>
                <w:ilvl w:val="0"/>
                <w:numId w:val="25"/>
              </w:numPr>
              <w:cnfStyle w:val="000000100000" w:firstRow="0" w:lastRow="0" w:firstColumn="0" w:lastColumn="0" w:oddVBand="0" w:evenVBand="0" w:oddHBand="1" w:evenHBand="0" w:firstRowFirstColumn="0" w:firstRowLastColumn="0" w:lastRowFirstColumn="0" w:lastRowLastColumn="0"/>
            </w:pPr>
            <w:r>
              <w:t xml:space="preserve">Visual theme: </w:t>
            </w:r>
          </w:p>
          <w:p w14:paraId="5F7A4F85" w14:textId="77777777" w:rsidR="001D1630" w:rsidRDefault="001D1630" w:rsidP="001D1630">
            <w:pPr>
              <w:pStyle w:val="ListParagraph"/>
              <w:numPr>
                <w:ilvl w:val="1"/>
                <w:numId w:val="25"/>
              </w:numPr>
              <w:cnfStyle w:val="000000100000" w:firstRow="0" w:lastRow="0" w:firstColumn="0" w:lastColumn="0" w:oddVBand="0" w:evenVBand="0" w:oddHBand="1" w:evenHBand="0" w:firstRowFirstColumn="0" w:firstRowLastColumn="0" w:lastRowFirstColumn="0" w:lastRowLastColumn="0"/>
            </w:pPr>
            <w:r>
              <w:t>Warehouse</w:t>
            </w:r>
          </w:p>
          <w:p w14:paraId="10EB5CFC" w14:textId="02ADFE0A" w:rsidR="00807587" w:rsidRDefault="001D1630" w:rsidP="001D1630">
            <w:pPr>
              <w:pStyle w:val="ListParagraph"/>
              <w:numPr>
                <w:ilvl w:val="1"/>
                <w:numId w:val="25"/>
              </w:numPr>
              <w:cnfStyle w:val="000000100000" w:firstRow="0" w:lastRow="0" w:firstColumn="0" w:lastColumn="0" w:oddVBand="0" w:evenVBand="0" w:oddHBand="1" w:evenHBand="0" w:firstRowFirstColumn="0" w:firstRowLastColumn="0" w:lastRowFirstColumn="0" w:lastRowLastColumn="0"/>
            </w:pPr>
            <w:r>
              <w:t>Containers</w:t>
            </w:r>
          </w:p>
        </w:tc>
      </w:tr>
      <w:tr w:rsidR="007070DB" w14:paraId="560AAC94" w14:textId="77777777" w:rsidTr="002F6CA3">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2BA43941" w14:textId="464946ED" w:rsidR="007070DB" w:rsidRDefault="0069521F" w:rsidP="00D43C2F">
            <w:pPr>
              <w:jc w:val="center"/>
            </w:pPr>
            <w:r>
              <w:t>20-21</w:t>
            </w:r>
          </w:p>
        </w:tc>
        <w:tc>
          <w:tcPr>
            <w:tcW w:w="9540" w:type="dxa"/>
          </w:tcPr>
          <w:p w14:paraId="0481B3A1" w14:textId="23F013D8" w:rsidR="00F95E75" w:rsidRDefault="0069521F" w:rsidP="003D2B25">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 xml:space="preserve">Gordon </w:t>
            </w:r>
            <w:r w:rsidR="008038E0">
              <w:t>inserts</w:t>
            </w:r>
            <w:r>
              <w:t xml:space="preserve"> all three batteries </w:t>
            </w:r>
            <w:r w:rsidR="008038E0">
              <w:t xml:space="preserve">into the battery slots </w:t>
            </w:r>
            <w:r w:rsidR="00096563">
              <w:t>to unlock the door leading back to the first room</w:t>
            </w:r>
          </w:p>
          <w:p w14:paraId="460A1457" w14:textId="58D9CF73" w:rsidR="00F95E75" w:rsidRDefault="00F95E75" w:rsidP="003D2B25">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t>T</w:t>
            </w:r>
            <w:r w:rsidR="008038E0">
              <w:t>wo from the last room [Label 18-19]</w:t>
            </w:r>
          </w:p>
          <w:p w14:paraId="6B2AF104" w14:textId="77777777" w:rsidR="00F95E75" w:rsidRDefault="00F95E75" w:rsidP="003D2B25">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t>O</w:t>
            </w:r>
            <w:r w:rsidR="008038E0">
              <w:t>ne from the current room which was used to unlock the door to the last room</w:t>
            </w:r>
          </w:p>
          <w:p w14:paraId="77EF8E54" w14:textId="77777777" w:rsidR="007070DB" w:rsidRDefault="00096563" w:rsidP="003D2B25">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 xml:space="preserve">Gordon goes back to the first room (the opposite platform) and exits the building through the last door and reunites with </w:t>
            </w:r>
            <w:proofErr w:type="spellStart"/>
            <w:r>
              <w:t>Alyx</w:t>
            </w:r>
            <w:proofErr w:type="spellEnd"/>
            <w:r>
              <w:t xml:space="preserve"> outside</w:t>
            </w:r>
          </w:p>
          <w:p w14:paraId="4E4A6F82" w14:textId="77777777" w:rsidR="00096563" w:rsidRDefault="00096563" w:rsidP="003D2B25">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 xml:space="preserve">Gordon and </w:t>
            </w:r>
            <w:proofErr w:type="spellStart"/>
            <w:r>
              <w:t>Alyx</w:t>
            </w:r>
            <w:proofErr w:type="spellEnd"/>
            <w:r>
              <w:t xml:space="preserve"> now can escape </w:t>
            </w:r>
            <w:r w:rsidR="00C27DBB">
              <w:t xml:space="preserve">together </w:t>
            </w:r>
            <w:r>
              <w:t>by driving buggies</w:t>
            </w:r>
          </w:p>
          <w:p w14:paraId="18A4BF25" w14:textId="77777777" w:rsidR="003D2B25" w:rsidRDefault="003D2B25" w:rsidP="003D2B25">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 xml:space="preserve">Visual theme: </w:t>
            </w:r>
          </w:p>
          <w:p w14:paraId="7958FF2C" w14:textId="6B9AC273" w:rsidR="003D2B25" w:rsidRDefault="00B26369" w:rsidP="003D2B25">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t xml:space="preserve">Forest (trees &amp; rocks) </w:t>
            </w:r>
          </w:p>
          <w:p w14:paraId="4140D806" w14:textId="3AC60252" w:rsidR="00B26369" w:rsidRDefault="00B26369" w:rsidP="003D2B25">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t>Highway</w:t>
            </w:r>
          </w:p>
          <w:p w14:paraId="56354E53" w14:textId="17437FC9" w:rsidR="00B26369" w:rsidRDefault="00B26369" w:rsidP="003D2B25">
            <w:pPr>
              <w:pStyle w:val="ListParagraph"/>
              <w:numPr>
                <w:ilvl w:val="1"/>
                <w:numId w:val="26"/>
              </w:numPr>
              <w:cnfStyle w:val="000000000000" w:firstRow="0" w:lastRow="0" w:firstColumn="0" w:lastColumn="0" w:oddVBand="0" w:evenVBand="0" w:oddHBand="0" w:evenHBand="0" w:firstRowFirstColumn="0" w:firstRowLastColumn="0" w:lastRowFirstColumn="0" w:lastRowLastColumn="0"/>
            </w:pPr>
            <w:r>
              <w:t>Parking lot (gates, bricks, trashes, cars)</w:t>
            </w:r>
          </w:p>
        </w:tc>
      </w:tr>
    </w:tbl>
    <w:p w14:paraId="728B8F37" w14:textId="77777777" w:rsidR="00294FF5" w:rsidRPr="00294FF5" w:rsidRDefault="00294FF5" w:rsidP="00294FF5"/>
    <w:p w14:paraId="773A6257" w14:textId="77777777" w:rsidR="00DA7D81" w:rsidRDefault="00DA7D81">
      <w:pPr>
        <w:rPr>
          <w:rFonts w:asciiTheme="majorHAnsi" w:eastAsiaTheme="majorEastAsia" w:hAnsiTheme="majorHAnsi" w:cstheme="majorBidi"/>
          <w:b/>
          <w:bCs/>
          <w:color w:val="4F81BD" w:themeColor="accent1"/>
        </w:rPr>
      </w:pPr>
      <w:r>
        <w:br w:type="page"/>
      </w:r>
    </w:p>
    <w:p w14:paraId="6F022EEF" w14:textId="4E9EA0A1" w:rsidR="009043FE" w:rsidRDefault="00B06528" w:rsidP="009043FE">
      <w:pPr>
        <w:pStyle w:val="Heading3"/>
      </w:pPr>
      <w:bookmarkStart w:id="15" w:name="_Toc121261671"/>
      <w:r>
        <w:lastRenderedPageBreak/>
        <w:t>Higher</w:t>
      </w:r>
      <w:r w:rsidR="001F01AA">
        <w:t xml:space="preserve"> floor</w:t>
      </w:r>
      <w:r w:rsidR="00AF6C64">
        <w:t xml:space="preserve"> - fall</w:t>
      </w:r>
      <w:bookmarkEnd w:id="15"/>
    </w:p>
    <w:p w14:paraId="4DB05500" w14:textId="450C115F" w:rsidR="00EF68B1" w:rsidRPr="006D1C3F" w:rsidRDefault="00847218" w:rsidP="00847218">
      <w:pPr>
        <w:keepNext/>
        <w:jc w:val="center"/>
      </w:pPr>
      <w:r>
        <w:rPr>
          <w:noProof/>
        </w:rPr>
        <mc:AlternateContent>
          <mc:Choice Requires="wps">
            <w:drawing>
              <wp:anchor distT="0" distB="0" distL="114300" distR="114300" simplePos="0" relativeHeight="251758592" behindDoc="0" locked="0" layoutInCell="1" allowOverlap="1" wp14:anchorId="717F6682" wp14:editId="7DB4F7BE">
                <wp:simplePos x="0" y="0"/>
                <wp:positionH relativeFrom="margin">
                  <wp:posOffset>1977390</wp:posOffset>
                </wp:positionH>
                <wp:positionV relativeFrom="paragraph">
                  <wp:posOffset>4063365</wp:posOffset>
                </wp:positionV>
                <wp:extent cx="2190115" cy="635"/>
                <wp:effectExtent l="0" t="0" r="635" b="0"/>
                <wp:wrapTopAndBottom/>
                <wp:docPr id="60" name="Text Box 60"/>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347EDCB6" w14:textId="15146177" w:rsidR="00FE5456" w:rsidRDefault="00FE5456" w:rsidP="00FE5456">
                            <w:pPr>
                              <w:pStyle w:val="Caption"/>
                              <w:rPr>
                                <w:noProof/>
                              </w:rPr>
                            </w:pPr>
                            <w:bookmarkStart w:id="16" w:name="_Toc121261692"/>
                            <w:r>
                              <w:t xml:space="preserve">Figure </w:t>
                            </w:r>
                            <w:fldSimple w:instr=" SEQ Figure \* ARABIC ">
                              <w:r w:rsidR="00A841FC">
                                <w:rPr>
                                  <w:noProof/>
                                </w:rPr>
                                <w:t>5</w:t>
                              </w:r>
                            </w:fldSimple>
                            <w:r w:rsidRPr="00462E18">
                              <w:t>: Higher floor - fall Walkthrough [11]</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7F6682" id="Text Box 60" o:spid="_x0000_s1028" type="#_x0000_t202" style="position:absolute;left:0;text-align:left;margin-left:155.7pt;margin-top:319.95pt;width:172.45pt;height:.0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0jGgIAAD8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" stroked="f">
                <v:textbox style="mso-fit-shape-to-text:t" inset="0,0,0,0">
                  <w:txbxContent>
                    <w:p w14:paraId="347EDCB6" w14:textId="15146177" w:rsidR="00FE5456" w:rsidRDefault="00FE5456" w:rsidP="00FE5456">
                      <w:pPr>
                        <w:pStyle w:val="Caption"/>
                        <w:rPr>
                          <w:noProof/>
                        </w:rPr>
                      </w:pPr>
                      <w:bookmarkStart w:id="17" w:name="_Toc121261692"/>
                      <w:r>
                        <w:t xml:space="preserve">Figure </w:t>
                      </w:r>
                      <w:fldSimple w:instr=" SEQ Figure \* ARABIC ">
                        <w:r w:rsidR="00A841FC">
                          <w:rPr>
                            <w:noProof/>
                          </w:rPr>
                          <w:t>5</w:t>
                        </w:r>
                      </w:fldSimple>
                      <w:r w:rsidRPr="00462E18">
                        <w:t>: Higher floor - fall Walkthrough [11]</w:t>
                      </w:r>
                      <w:bookmarkEnd w:id="17"/>
                    </w:p>
                  </w:txbxContent>
                </v:textbox>
                <w10:wrap type="topAndBottom" anchorx="margin"/>
              </v:shape>
            </w:pict>
          </mc:Fallback>
        </mc:AlternateContent>
      </w:r>
      <w:r w:rsidR="00FE5456">
        <w:rPr>
          <w:noProof/>
        </w:rPr>
        <w:drawing>
          <wp:anchor distT="0" distB="0" distL="114300" distR="114300" simplePos="0" relativeHeight="251725824" behindDoc="1" locked="0" layoutInCell="1" allowOverlap="1" wp14:anchorId="48E80888" wp14:editId="669A172E">
            <wp:simplePos x="0" y="0"/>
            <wp:positionH relativeFrom="margin">
              <wp:posOffset>2038350</wp:posOffset>
            </wp:positionH>
            <wp:positionV relativeFrom="paragraph">
              <wp:posOffset>3705225</wp:posOffset>
            </wp:positionV>
            <wp:extent cx="1960245" cy="237490"/>
            <wp:effectExtent l="0" t="0" r="190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24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5CD">
        <w:rPr>
          <w:noProof/>
        </w:rPr>
        <w:drawing>
          <wp:anchor distT="0" distB="0" distL="114300" distR="114300" simplePos="0" relativeHeight="251737088" behindDoc="0" locked="0" layoutInCell="1" allowOverlap="1" wp14:anchorId="639B1A7D" wp14:editId="1ED2B9C0">
            <wp:simplePos x="0" y="0"/>
            <wp:positionH relativeFrom="column">
              <wp:posOffset>70039</wp:posOffset>
            </wp:positionH>
            <wp:positionV relativeFrom="paragraph">
              <wp:posOffset>2309468</wp:posOffset>
            </wp:positionV>
            <wp:extent cx="1511808" cy="731520"/>
            <wp:effectExtent l="0" t="0" r="0" b="0"/>
            <wp:wrapNone/>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1381" cy="736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5CD">
        <w:rPr>
          <w:noProof/>
        </w:rPr>
        <w:drawing>
          <wp:anchor distT="0" distB="0" distL="114300" distR="114300" simplePos="0" relativeHeight="251728896" behindDoc="0" locked="0" layoutInCell="1" allowOverlap="1" wp14:anchorId="1681B547" wp14:editId="29B761C1">
            <wp:simplePos x="0" y="0"/>
            <wp:positionH relativeFrom="margin">
              <wp:posOffset>-120326</wp:posOffset>
            </wp:positionH>
            <wp:positionV relativeFrom="paragraph">
              <wp:posOffset>55866</wp:posOffset>
            </wp:positionV>
            <wp:extent cx="1766543" cy="2073611"/>
            <wp:effectExtent l="0" t="0" r="5715"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6543" cy="2073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F11">
        <w:rPr>
          <w:noProof/>
        </w:rPr>
        <w:drawing>
          <wp:anchor distT="0" distB="0" distL="114300" distR="114300" simplePos="0" relativeHeight="251727872" behindDoc="0" locked="0" layoutInCell="1" allowOverlap="1" wp14:anchorId="5FF5A3CD" wp14:editId="761117E1">
            <wp:simplePos x="0" y="0"/>
            <wp:positionH relativeFrom="margin">
              <wp:align>left</wp:align>
            </wp:positionH>
            <wp:positionV relativeFrom="paragraph">
              <wp:posOffset>3051567</wp:posOffset>
            </wp:positionV>
            <wp:extent cx="1587500" cy="56451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0" cy="564515"/>
                    </a:xfrm>
                    <a:prstGeom prst="rect">
                      <a:avLst/>
                    </a:prstGeom>
                    <a:noFill/>
                    <a:ln>
                      <a:noFill/>
                    </a:ln>
                  </pic:spPr>
                </pic:pic>
              </a:graphicData>
            </a:graphic>
          </wp:anchor>
        </w:drawing>
      </w:r>
      <w:r w:rsidR="00152CCE">
        <w:rPr>
          <w:noProof/>
        </w:rPr>
        <w:drawing>
          <wp:anchor distT="0" distB="0" distL="114300" distR="114300" simplePos="0" relativeHeight="251726848" behindDoc="0" locked="0" layoutInCell="1" allowOverlap="1" wp14:anchorId="7C4CB850" wp14:editId="2E8DD021">
            <wp:simplePos x="0" y="0"/>
            <wp:positionH relativeFrom="column">
              <wp:posOffset>4070053</wp:posOffset>
            </wp:positionH>
            <wp:positionV relativeFrom="paragraph">
              <wp:posOffset>2067</wp:posOffset>
            </wp:positionV>
            <wp:extent cx="525293" cy="3664318"/>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833" cy="3709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D81">
        <w:rPr>
          <w:noProof/>
        </w:rPr>
        <w:drawing>
          <wp:inline distT="0" distB="0" distL="0" distR="0" wp14:anchorId="2AB6863F" wp14:editId="23B0BEC9">
            <wp:extent cx="1886506" cy="36436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886506" cy="3643629"/>
                    </a:xfrm>
                    <a:prstGeom prst="rect">
                      <a:avLst/>
                    </a:prstGeom>
                    <a:noFill/>
                    <a:ln>
                      <a:noFill/>
                    </a:ln>
                  </pic:spPr>
                </pic:pic>
              </a:graphicData>
            </a:graphic>
          </wp:inline>
        </w:drawing>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FA4DD7" w14:paraId="523C1C4F" w14:textId="77777777" w:rsidTr="00F223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0B9CD33" w14:textId="77777777" w:rsidR="00FA4DD7" w:rsidRDefault="00610AC1" w:rsidP="00F22306">
            <w:pPr>
              <w:jc w:val="center"/>
            </w:pPr>
            <w:r>
              <w:br w:type="page"/>
            </w:r>
            <w:r w:rsidR="00890FA3">
              <w:t xml:space="preserve">Map </w:t>
            </w:r>
            <w:r w:rsidR="00FA4DD7">
              <w:t>Label</w:t>
            </w:r>
          </w:p>
        </w:tc>
        <w:tc>
          <w:tcPr>
            <w:tcW w:w="3459" w:type="dxa"/>
            <w:vAlign w:val="bottom"/>
          </w:tcPr>
          <w:p w14:paraId="7301DC17" w14:textId="40FBA236" w:rsidR="00FA4DD7" w:rsidRDefault="00FA4DD7" w:rsidP="00294FF5">
            <w:pPr>
              <w:jc w:val="center"/>
              <w:cnfStyle w:val="100000000000" w:firstRow="1" w:lastRow="0" w:firstColumn="0" w:lastColumn="0" w:oddVBand="0" w:evenVBand="0" w:oddHBand="0" w:evenHBand="0" w:firstRowFirstColumn="0" w:firstRowLastColumn="0" w:lastRowFirstColumn="0" w:lastRowLastColumn="0"/>
            </w:pPr>
            <w:r>
              <w:t xml:space="preserve">Event </w:t>
            </w:r>
            <w:r w:rsidR="00294FF5">
              <w:t>Summary</w:t>
            </w:r>
          </w:p>
        </w:tc>
        <w:tc>
          <w:tcPr>
            <w:tcW w:w="3690" w:type="dxa"/>
            <w:vAlign w:val="bottom"/>
          </w:tcPr>
          <w:p w14:paraId="296551E6" w14:textId="77777777" w:rsidR="00FA4DD7" w:rsidRDefault="00294FF5" w:rsidP="00294FF5">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2F03A704"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3A2B22B7"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3DF8D4A"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2E96178D"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716E707" w14:textId="77777777" w:rsidR="00FA4DD7" w:rsidRDefault="00FA4DD7" w:rsidP="00DB0591">
            <w:pPr>
              <w:jc w:val="center"/>
            </w:pPr>
            <w:r>
              <w:t>1</w:t>
            </w:r>
          </w:p>
        </w:tc>
        <w:tc>
          <w:tcPr>
            <w:tcW w:w="3459" w:type="dxa"/>
          </w:tcPr>
          <w:p w14:paraId="74A9D9B2" w14:textId="56D6E77F" w:rsidR="00FA4DD7" w:rsidRDefault="003E3BFA" w:rsidP="00FA4DD7">
            <w:pPr>
              <w:cnfStyle w:val="000000100000" w:firstRow="0" w:lastRow="0" w:firstColumn="0" w:lastColumn="0" w:oddVBand="0" w:evenVBand="0" w:oddHBand="1" w:evenHBand="0" w:firstRowFirstColumn="0" w:firstRowLastColumn="0" w:lastRowFirstColumn="0" w:lastRowLastColumn="0"/>
            </w:pPr>
            <w:r>
              <w:t>Wake up and exit the room</w:t>
            </w:r>
          </w:p>
        </w:tc>
        <w:tc>
          <w:tcPr>
            <w:tcW w:w="3690" w:type="dxa"/>
          </w:tcPr>
          <w:p w14:paraId="0F6140EE" w14:textId="4BDF884A" w:rsidR="00A74D80" w:rsidRDefault="00A74D80" w:rsidP="00A74D8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B662C4">
              <w:t xml:space="preserve">The player sees </w:t>
            </w:r>
            <w:proofErr w:type="spellStart"/>
            <w:r w:rsidRPr="00B662C4">
              <w:t>Alyx</w:t>
            </w:r>
            <w:proofErr w:type="spellEnd"/>
            <w:r w:rsidRPr="00B662C4">
              <w:t xml:space="preserve"> call</w:t>
            </w:r>
            <w:r>
              <w:t>ing</w:t>
            </w:r>
            <w:r w:rsidRPr="00B662C4">
              <w:t xml:space="preserve"> out to him</w:t>
            </w:r>
          </w:p>
          <w:p w14:paraId="25E4A75D" w14:textId="70D208E1" w:rsidR="003E3BFA" w:rsidRDefault="003E3BFA" w:rsidP="00A74D8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Observe the environment</w:t>
            </w:r>
            <w:r w:rsidR="00620ECC">
              <w:t xml:space="preserve">, </w:t>
            </w:r>
            <w:r w:rsidR="008D6561">
              <w:t xml:space="preserve">and </w:t>
            </w:r>
            <w:r w:rsidR="00620ECC">
              <w:t>find the door locked (challenge)</w:t>
            </w:r>
          </w:p>
          <w:p w14:paraId="46C4445D" w14:textId="26B90D9A" w:rsidR="003E3BFA" w:rsidRDefault="003E3BFA" w:rsidP="009E5FA9">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Find a </w:t>
            </w:r>
            <w:r w:rsidR="00620ECC">
              <w:t>battery and</w:t>
            </w:r>
            <w:r w:rsidR="009E5FA9">
              <w:t xml:space="preserve"> put</w:t>
            </w:r>
            <w:r>
              <w:t xml:space="preserve"> it into the battery receptacle</w:t>
            </w:r>
          </w:p>
          <w:p w14:paraId="2658A5A6" w14:textId="236A479A" w:rsidR="003E3BFA" w:rsidRDefault="003E3BFA" w:rsidP="00A74D8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Door activated, exit</w:t>
            </w:r>
          </w:p>
          <w:p w14:paraId="3F49A335" w14:textId="4589A732" w:rsidR="004C7DE6" w:rsidRPr="004C7DE6" w:rsidRDefault="004C7DE6" w:rsidP="00A74D8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4C7DE6">
              <w:rPr>
                <w:b/>
                <w:bCs/>
              </w:rPr>
              <w:t>Challenge</w:t>
            </w:r>
            <w:r>
              <w:t>: find the battery</w:t>
            </w:r>
          </w:p>
          <w:p w14:paraId="33117FEB" w14:textId="4150085D" w:rsidR="003A0DB7" w:rsidRDefault="003A0DB7" w:rsidP="00A74D80">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3A0DB7">
              <w:rPr>
                <w:b/>
                <w:bCs/>
              </w:rPr>
              <w:t>Goal</w:t>
            </w:r>
            <w:r>
              <w:t>: give the player context and give the final goal</w:t>
            </w:r>
            <w:r w:rsidR="00492569">
              <w:t>; first tutorial to the battery</w:t>
            </w:r>
          </w:p>
        </w:tc>
        <w:tc>
          <w:tcPr>
            <w:tcW w:w="1080" w:type="dxa"/>
            <w:vAlign w:val="center"/>
          </w:tcPr>
          <w:p w14:paraId="416536C2" w14:textId="4CDF9B91" w:rsidR="00FA4DD7" w:rsidRDefault="003E3BFA" w:rsidP="00F2230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62F288E4" w14:textId="658FAF3F" w:rsidR="00FA4DD7" w:rsidRDefault="00294FF5" w:rsidP="00F22306">
            <w:pPr>
              <w:jc w:val="center"/>
              <w:cnfStyle w:val="000000100000" w:firstRow="0" w:lastRow="0" w:firstColumn="0" w:lastColumn="0" w:oddVBand="0" w:evenVBand="0" w:oddHBand="1" w:evenHBand="0" w:firstRowFirstColumn="0" w:firstRowLastColumn="0" w:lastRowFirstColumn="0" w:lastRowLastColumn="0"/>
            </w:pPr>
            <w:r>
              <w:t>0:</w:t>
            </w:r>
            <w:r w:rsidR="003E3BFA">
              <w:t>30</w:t>
            </w:r>
          </w:p>
        </w:tc>
        <w:tc>
          <w:tcPr>
            <w:tcW w:w="900" w:type="dxa"/>
            <w:vAlign w:val="center"/>
          </w:tcPr>
          <w:p w14:paraId="0D7A798F" w14:textId="77777777" w:rsidR="00FA4DD7" w:rsidRDefault="00FA4DD7" w:rsidP="00F22306">
            <w:pPr>
              <w:jc w:val="center"/>
              <w:cnfStyle w:val="000000100000" w:firstRow="0" w:lastRow="0" w:firstColumn="0" w:lastColumn="0" w:oddVBand="0" w:evenVBand="0" w:oddHBand="1" w:evenHBand="0" w:firstRowFirstColumn="0" w:firstRowLastColumn="0" w:lastRowFirstColumn="0" w:lastRowLastColumn="0"/>
            </w:pPr>
          </w:p>
        </w:tc>
      </w:tr>
      <w:tr w:rsidR="007070DB" w14:paraId="0E96C932" w14:textId="77777777" w:rsidTr="00F22306">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F124354" w14:textId="208BC6AC" w:rsidR="007070DB" w:rsidRDefault="00C87409" w:rsidP="00DB0591">
            <w:pPr>
              <w:jc w:val="center"/>
            </w:pPr>
            <w:r>
              <w:t>2</w:t>
            </w:r>
          </w:p>
        </w:tc>
        <w:tc>
          <w:tcPr>
            <w:tcW w:w="3459" w:type="dxa"/>
          </w:tcPr>
          <w:p w14:paraId="0AADD5D2" w14:textId="100741F2" w:rsidR="007070DB" w:rsidRDefault="00B662C4" w:rsidP="00FA4DD7">
            <w:pPr>
              <w:cnfStyle w:val="000000000000" w:firstRow="0" w:lastRow="0" w:firstColumn="0" w:lastColumn="0" w:oddVBand="0" w:evenVBand="0" w:oddHBand="0" w:evenHBand="0" w:firstRowFirstColumn="0" w:firstRowLastColumn="0" w:lastRowFirstColumn="0" w:lastRowLastColumn="0"/>
            </w:pPr>
            <w:r>
              <w:t>Activate the MP (moving platform) and use it to get onto the opposite platform</w:t>
            </w:r>
          </w:p>
        </w:tc>
        <w:tc>
          <w:tcPr>
            <w:tcW w:w="3690" w:type="dxa"/>
          </w:tcPr>
          <w:p w14:paraId="0C1FBFE9" w14:textId="2BA43101" w:rsidR="00D2791B" w:rsidRDefault="00D2791B"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Find pits blocking the way</w:t>
            </w:r>
            <w:r w:rsidR="00535847">
              <w:t xml:space="preserve">; a platform with </w:t>
            </w:r>
            <w:r w:rsidR="008D6561">
              <w:t xml:space="preserve">the </w:t>
            </w:r>
            <w:r w:rsidR="00535847">
              <w:t>track is deactivated that requires a battery</w:t>
            </w:r>
          </w:p>
          <w:p w14:paraId="72214196" w14:textId="43171CA6" w:rsidR="003964C3" w:rsidRDefault="008B2125"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Grab the battery near the battery slot</w:t>
            </w:r>
          </w:p>
          <w:p w14:paraId="68B2E2B2" w14:textId="11013D1D" w:rsidR="008B2125" w:rsidRDefault="008B2125"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lastRenderedPageBreak/>
              <w:t>Insert it into the slot to activate the platform controller</w:t>
            </w:r>
          </w:p>
          <w:p w14:paraId="10DD7AAE" w14:textId="7C4D6327" w:rsidR="00B662C4" w:rsidRDefault="003964C3"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Use </w:t>
            </w:r>
            <w:r w:rsidR="00023E5C">
              <w:t xml:space="preserve">the </w:t>
            </w:r>
            <w:r>
              <w:t>button to control the MP –</w:t>
            </w:r>
            <w:r w:rsidR="00E4313E">
              <w:t xml:space="preserve"> </w:t>
            </w:r>
            <w:r>
              <w:t xml:space="preserve">walk on it </w:t>
            </w:r>
            <w:r w:rsidR="00E4313E">
              <w:t xml:space="preserve">after pressing the button </w:t>
            </w:r>
            <w:r>
              <w:t>before it moves</w:t>
            </w:r>
          </w:p>
          <w:p w14:paraId="4ABB5919" w14:textId="77777777" w:rsidR="00275B18" w:rsidRDefault="00275B18" w:rsidP="004C7DE6">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Moving platform has two seconds delay before moving</w:t>
            </w:r>
          </w:p>
          <w:p w14:paraId="4C3D286E" w14:textId="77777777" w:rsidR="00B508DC" w:rsidRDefault="00B508DC"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The player can see the </w:t>
            </w:r>
            <w:r>
              <w:rPr>
                <w:lang w:eastAsia="zh-CN"/>
              </w:rPr>
              <w:t xml:space="preserve">adjacent </w:t>
            </w:r>
            <w:r>
              <w:t>room on the right</w:t>
            </w:r>
          </w:p>
          <w:p w14:paraId="5A81AB11" w14:textId="77777777" w:rsidR="00B508DC" w:rsidRDefault="00B508DC" w:rsidP="004C7DE6">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Lots of enemies</w:t>
            </w:r>
          </w:p>
          <w:p w14:paraId="3D003552" w14:textId="77777777" w:rsidR="00B508DC" w:rsidRDefault="00B508DC" w:rsidP="004C7DE6">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Hanging platforms</w:t>
            </w:r>
          </w:p>
          <w:p w14:paraId="2B04A513" w14:textId="7DA85442" w:rsidR="00B508DC" w:rsidRDefault="00B508DC" w:rsidP="004C7DE6">
            <w:pPr>
              <w:pStyle w:val="ListParagraph"/>
              <w:numPr>
                <w:ilvl w:val="1"/>
                <w:numId w:val="10"/>
              </w:numPr>
              <w:cnfStyle w:val="000000000000" w:firstRow="0" w:lastRow="0" w:firstColumn="0" w:lastColumn="0" w:oddVBand="0" w:evenVBand="0" w:oddHBand="0" w:evenHBand="0" w:firstRowFirstColumn="0" w:firstRowLastColumn="0" w:lastRowFirstColumn="0" w:lastRowLastColumn="0"/>
            </w:pPr>
            <w:r>
              <w:t>Arrow on the wall point up to the secret room above</w:t>
            </w:r>
          </w:p>
          <w:p w14:paraId="3DB55A9E" w14:textId="68AE6463" w:rsidR="004C7DE6" w:rsidRPr="004C7DE6" w:rsidRDefault="004C7DE6"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b/>
                <w:bCs/>
              </w:rPr>
            </w:pPr>
            <w:r w:rsidRPr="004C7DE6">
              <w:rPr>
                <w:b/>
                <w:bCs/>
              </w:rPr>
              <w:t>Challenge</w:t>
            </w:r>
            <w:r>
              <w:t xml:space="preserve">: find </w:t>
            </w:r>
            <w:r w:rsidR="008009D2">
              <w:t xml:space="preserve">a way and </w:t>
            </w:r>
            <w:r>
              <w:t>the battery</w:t>
            </w:r>
          </w:p>
          <w:p w14:paraId="49F086C5" w14:textId="22D9C953" w:rsidR="00DC32B8" w:rsidRDefault="00DC32B8" w:rsidP="004C7DE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w:t>
            </w:r>
            <w:r w:rsidR="008D6561">
              <w:t xml:space="preserve">the </w:t>
            </w:r>
            <w:r>
              <w:t>first tutorial to the moving platform</w:t>
            </w:r>
            <w:r w:rsidR="006D10D9">
              <w:t>; reinforce battery</w:t>
            </w:r>
          </w:p>
        </w:tc>
        <w:tc>
          <w:tcPr>
            <w:tcW w:w="1080" w:type="dxa"/>
            <w:vAlign w:val="center"/>
          </w:tcPr>
          <w:p w14:paraId="2B6F1739" w14:textId="01916F56" w:rsidR="007070DB" w:rsidRDefault="00284EBC" w:rsidP="00F22306">
            <w:pPr>
              <w:jc w:val="center"/>
              <w:cnfStyle w:val="000000000000" w:firstRow="0" w:lastRow="0" w:firstColumn="0" w:lastColumn="0" w:oddVBand="0" w:evenVBand="0" w:oddHBand="0" w:evenHBand="0" w:firstRowFirstColumn="0" w:firstRowLastColumn="0" w:lastRowFirstColumn="0" w:lastRowLastColumn="0"/>
            </w:pPr>
            <w:r>
              <w:lastRenderedPageBreak/>
              <w:t>2</w:t>
            </w:r>
          </w:p>
        </w:tc>
        <w:tc>
          <w:tcPr>
            <w:tcW w:w="990" w:type="dxa"/>
            <w:vAlign w:val="center"/>
          </w:tcPr>
          <w:p w14:paraId="5FDAAF83" w14:textId="6772E889" w:rsidR="007070DB" w:rsidRDefault="004D0075" w:rsidP="00F22306">
            <w:pPr>
              <w:jc w:val="center"/>
              <w:cnfStyle w:val="000000000000" w:firstRow="0" w:lastRow="0" w:firstColumn="0" w:lastColumn="0" w:oddVBand="0" w:evenVBand="0" w:oddHBand="0" w:evenHBand="0" w:firstRowFirstColumn="0" w:firstRowLastColumn="0" w:lastRowFirstColumn="0" w:lastRowLastColumn="0"/>
            </w:pPr>
            <w:r>
              <w:t>0:50</w:t>
            </w:r>
          </w:p>
        </w:tc>
        <w:tc>
          <w:tcPr>
            <w:tcW w:w="900" w:type="dxa"/>
            <w:vAlign w:val="center"/>
          </w:tcPr>
          <w:p w14:paraId="638C0B35" w14:textId="3E4FB30D" w:rsidR="007070DB" w:rsidRDefault="004D0075" w:rsidP="00F22306">
            <w:pPr>
              <w:jc w:val="center"/>
              <w:cnfStyle w:val="000000000000" w:firstRow="0" w:lastRow="0" w:firstColumn="0" w:lastColumn="0" w:oddVBand="0" w:evenVBand="0" w:oddHBand="0" w:evenHBand="0" w:firstRowFirstColumn="0" w:firstRowLastColumn="0" w:lastRowFirstColumn="0" w:lastRowLastColumn="0"/>
            </w:pPr>
            <w:r>
              <w:t>Y</w:t>
            </w:r>
          </w:p>
        </w:tc>
      </w:tr>
      <w:tr w:rsidR="007070DB" w14:paraId="6239580F"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9B14DF1" w14:textId="528A1CDA" w:rsidR="007070DB" w:rsidRDefault="004D0075" w:rsidP="00DB0591">
            <w:pPr>
              <w:jc w:val="center"/>
            </w:pPr>
            <w:r>
              <w:t>3</w:t>
            </w:r>
          </w:p>
        </w:tc>
        <w:tc>
          <w:tcPr>
            <w:tcW w:w="3459" w:type="dxa"/>
          </w:tcPr>
          <w:p w14:paraId="3207FB08" w14:textId="6A8F4D50" w:rsidR="007070DB" w:rsidRDefault="004D0075" w:rsidP="00FA4DD7">
            <w:pPr>
              <w:cnfStyle w:val="000000100000" w:firstRow="0" w:lastRow="0" w:firstColumn="0" w:lastColumn="0" w:oddVBand="0" w:evenVBand="0" w:oddHBand="1" w:evenHBand="0" w:firstRowFirstColumn="0" w:firstRowLastColumn="0" w:lastRowFirstColumn="0" w:lastRowLastColumn="0"/>
            </w:pPr>
            <w:r>
              <w:t xml:space="preserve">Shoot the hanging platform to make it a bridge after </w:t>
            </w:r>
            <w:r w:rsidR="006368ED">
              <w:t>falling</w:t>
            </w:r>
          </w:p>
        </w:tc>
        <w:tc>
          <w:tcPr>
            <w:tcW w:w="3690" w:type="dxa"/>
          </w:tcPr>
          <w:p w14:paraId="23074FDB" w14:textId="77777777" w:rsidR="002F3F41" w:rsidRDefault="002F3F41" w:rsidP="005D6F4A">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 xml:space="preserve">Find a hanging platform above the pit </w:t>
            </w:r>
          </w:p>
          <w:p w14:paraId="365D041F" w14:textId="35CA60E3" w:rsidR="004D0075" w:rsidRDefault="004D0075" w:rsidP="005D6F4A">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 xml:space="preserve">Shoot the hanging platform and it </w:t>
            </w:r>
            <w:r w:rsidR="002F3F41">
              <w:t xml:space="preserve">will </w:t>
            </w:r>
            <w:r>
              <w:t>fall to form a bridge spanning the gap between platforms</w:t>
            </w:r>
          </w:p>
          <w:p w14:paraId="3A5681BA" w14:textId="77777777" w:rsidR="007070DB" w:rsidRDefault="004D0075" w:rsidP="005D6F4A">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Cross the bridg</w:t>
            </w:r>
            <w:r w:rsidR="00B87A21">
              <w:t>e</w:t>
            </w:r>
          </w:p>
          <w:p w14:paraId="23BB8B3F" w14:textId="75573F05" w:rsidR="005D6F4A" w:rsidRPr="004C7DE6" w:rsidRDefault="005D6F4A" w:rsidP="005D6F4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rPr>
            </w:pPr>
            <w:r w:rsidRPr="004C7DE6">
              <w:rPr>
                <w:b/>
                <w:bCs/>
              </w:rPr>
              <w:t>Challenge</w:t>
            </w:r>
            <w:r>
              <w:t>: find the way</w:t>
            </w:r>
          </w:p>
          <w:p w14:paraId="77362BA2" w14:textId="1B5AF6AE" w:rsidR="005D6F4A" w:rsidRDefault="005D6F4A" w:rsidP="005D6F4A">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first tutorial </w:t>
            </w:r>
            <w:r w:rsidR="008D6561">
              <w:t>on</w:t>
            </w:r>
            <w:r>
              <w:t xml:space="preserve"> the hanging p</w:t>
            </w:r>
            <w:r w:rsidR="00A3706D">
              <w:t>la</w:t>
            </w:r>
            <w:r>
              <w:t>tform</w:t>
            </w:r>
          </w:p>
        </w:tc>
        <w:tc>
          <w:tcPr>
            <w:tcW w:w="1080" w:type="dxa"/>
            <w:vAlign w:val="center"/>
          </w:tcPr>
          <w:p w14:paraId="7434DBDC" w14:textId="52ECA0DE" w:rsidR="007070DB" w:rsidRDefault="00284EBC" w:rsidP="00F22306">
            <w:pPr>
              <w:jc w:val="center"/>
              <w:cnfStyle w:val="000000100000" w:firstRow="0" w:lastRow="0" w:firstColumn="0" w:lastColumn="0" w:oddVBand="0" w:evenVBand="0" w:oddHBand="1" w:evenHBand="0" w:firstRowFirstColumn="0" w:firstRowLastColumn="0" w:lastRowFirstColumn="0" w:lastRowLastColumn="0"/>
            </w:pPr>
            <w:r>
              <w:t>2</w:t>
            </w:r>
          </w:p>
        </w:tc>
        <w:tc>
          <w:tcPr>
            <w:tcW w:w="990" w:type="dxa"/>
            <w:vAlign w:val="center"/>
          </w:tcPr>
          <w:p w14:paraId="2AE38A6C" w14:textId="5444FD0F" w:rsidR="007070DB" w:rsidRDefault="00B91FBE" w:rsidP="00F22306">
            <w:pPr>
              <w:jc w:val="center"/>
              <w:cnfStyle w:val="000000100000" w:firstRow="0" w:lastRow="0" w:firstColumn="0" w:lastColumn="0" w:oddVBand="0" w:evenVBand="0" w:oddHBand="1" w:evenHBand="0" w:firstRowFirstColumn="0" w:firstRowLastColumn="0" w:lastRowFirstColumn="0" w:lastRowLastColumn="0"/>
            </w:pPr>
            <w:r>
              <w:t>1:10</w:t>
            </w:r>
          </w:p>
        </w:tc>
        <w:tc>
          <w:tcPr>
            <w:tcW w:w="900" w:type="dxa"/>
            <w:vAlign w:val="center"/>
          </w:tcPr>
          <w:p w14:paraId="764222AE" w14:textId="451DE65E" w:rsidR="007070DB" w:rsidRDefault="007070DB" w:rsidP="00F22306">
            <w:pPr>
              <w:jc w:val="center"/>
              <w:cnfStyle w:val="000000100000" w:firstRow="0" w:lastRow="0" w:firstColumn="0" w:lastColumn="0" w:oddVBand="0" w:evenVBand="0" w:oddHBand="1" w:evenHBand="0" w:firstRowFirstColumn="0" w:firstRowLastColumn="0" w:lastRowFirstColumn="0" w:lastRowLastColumn="0"/>
            </w:pPr>
          </w:p>
        </w:tc>
      </w:tr>
      <w:tr w:rsidR="00FA4DD7" w14:paraId="361FDA54" w14:textId="77777777" w:rsidTr="00F22306">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CF41230" w14:textId="0BAF872B" w:rsidR="00FA4DD7" w:rsidRDefault="003C26A3" w:rsidP="00DB0591">
            <w:pPr>
              <w:jc w:val="center"/>
            </w:pPr>
            <w:r>
              <w:t>4</w:t>
            </w:r>
          </w:p>
        </w:tc>
        <w:tc>
          <w:tcPr>
            <w:tcW w:w="3459" w:type="dxa"/>
          </w:tcPr>
          <w:p w14:paraId="4A6A9401" w14:textId="5F22D173" w:rsidR="00FA4DD7" w:rsidRDefault="009E0BBC" w:rsidP="00FA4DD7">
            <w:pPr>
              <w:cnfStyle w:val="000000000000" w:firstRow="0" w:lastRow="0" w:firstColumn="0" w:lastColumn="0" w:oddVBand="0" w:evenVBand="0" w:oddHBand="0" w:evenHBand="0" w:firstRowFirstColumn="0" w:firstRowLastColumn="0" w:lastRowFirstColumn="0" w:lastRowLastColumn="0"/>
            </w:pPr>
            <w:r>
              <w:t xml:space="preserve">Get to </w:t>
            </w:r>
            <w:proofErr w:type="spellStart"/>
            <w:r>
              <w:t>Alyx</w:t>
            </w:r>
            <w:proofErr w:type="spellEnd"/>
            <w:r>
              <w:t>, and “</w:t>
            </w:r>
            <w:r w:rsidR="003C26A3">
              <w:t>Critical Fall</w:t>
            </w:r>
            <w:r>
              <w:t>”</w:t>
            </w:r>
          </w:p>
        </w:tc>
        <w:tc>
          <w:tcPr>
            <w:tcW w:w="3690" w:type="dxa"/>
          </w:tcPr>
          <w:p w14:paraId="4ECA4941" w14:textId="77777777" w:rsidR="00FA4DD7" w:rsidRDefault="00B91FBE" w:rsidP="0059709C">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Right before getting to </w:t>
            </w:r>
            <w:proofErr w:type="spellStart"/>
            <w:r>
              <w:t>Alyx</w:t>
            </w:r>
            <w:proofErr w:type="spellEnd"/>
            <w:r>
              <w:t xml:space="preserve">, the door </w:t>
            </w:r>
            <w:r w:rsidR="00090D98">
              <w:t>in front</w:t>
            </w:r>
            <w:r>
              <w:t xml:space="preserve"> of </w:t>
            </w:r>
            <w:r w:rsidR="00090D98">
              <w:t>the player</w:t>
            </w:r>
            <w:r>
              <w:t xml:space="preserve"> suddenly shuts</w:t>
            </w:r>
            <w:r w:rsidR="00023E5C">
              <w:t>,</w:t>
            </w:r>
            <w:r>
              <w:t xml:space="preserve"> and the floor beneath the player breaks</w:t>
            </w:r>
          </w:p>
          <w:p w14:paraId="53D6DD49" w14:textId="77777777" w:rsidR="009F667C" w:rsidRDefault="009F667C" w:rsidP="0059709C">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The player can see the adjacent room on the right</w:t>
            </w:r>
          </w:p>
          <w:p w14:paraId="0E9C6A07" w14:textId="77777777" w:rsidR="009F667C" w:rsidRDefault="009F667C" w:rsidP="0059709C">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t>Three battery slots</w:t>
            </w:r>
          </w:p>
          <w:p w14:paraId="7611D9F5" w14:textId="77777777" w:rsidR="009F667C" w:rsidRDefault="009F667C" w:rsidP="0059709C">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t>Mounted guns</w:t>
            </w:r>
          </w:p>
          <w:p w14:paraId="7D0BA15D" w14:textId="77777777" w:rsidR="009F667C" w:rsidRDefault="009F667C" w:rsidP="0059709C">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t>Door to the previous adjacent room</w:t>
            </w:r>
          </w:p>
          <w:p w14:paraId="142740A2" w14:textId="77777777" w:rsidR="009F667C" w:rsidRDefault="009F667C" w:rsidP="0059709C">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t>Battery on the moving platform</w:t>
            </w:r>
          </w:p>
          <w:p w14:paraId="29763EBC" w14:textId="77777777" w:rsidR="009F667C" w:rsidRDefault="009F667C" w:rsidP="0059709C">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t xml:space="preserve">Light on the elevator  </w:t>
            </w:r>
          </w:p>
          <w:p w14:paraId="5EB952EA" w14:textId="73468715" w:rsidR="0059709C" w:rsidRPr="004C7DE6" w:rsidRDefault="0059709C" w:rsidP="0059709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b/>
                <w:bCs/>
              </w:rPr>
            </w:pPr>
            <w:r w:rsidRPr="004C7DE6">
              <w:rPr>
                <w:b/>
                <w:bCs/>
              </w:rPr>
              <w:t>Challenge</w:t>
            </w:r>
            <w:r>
              <w:t>: N/A</w:t>
            </w:r>
          </w:p>
          <w:p w14:paraId="75BCB8A9" w14:textId="114113D7" w:rsidR="0059709C" w:rsidRDefault="0059709C" w:rsidP="0059709C">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3A0DB7">
              <w:rPr>
                <w:b/>
                <w:bCs/>
              </w:rPr>
              <w:t>Goal</w:t>
            </w:r>
            <w:r>
              <w:t>: Give the first impression of the building structure</w:t>
            </w:r>
            <w:r w:rsidR="00FF5D4D">
              <w:t xml:space="preserve">; give </w:t>
            </w:r>
            <w:r w:rsidR="00FF5D4D">
              <w:lastRenderedPageBreak/>
              <w:t>the foreshadowin</w:t>
            </w:r>
            <w:r w:rsidR="003A2BAA">
              <w:t xml:space="preserve">g; </w:t>
            </w:r>
            <w:r w:rsidR="00FF5D4D">
              <w:t>reinforce the goal</w:t>
            </w:r>
          </w:p>
        </w:tc>
        <w:tc>
          <w:tcPr>
            <w:tcW w:w="1080" w:type="dxa"/>
            <w:vAlign w:val="center"/>
          </w:tcPr>
          <w:p w14:paraId="6405247A" w14:textId="79306E6C" w:rsidR="00FA4DD7" w:rsidRDefault="00101331" w:rsidP="00F22306">
            <w:pPr>
              <w:jc w:val="center"/>
              <w:cnfStyle w:val="000000000000" w:firstRow="0" w:lastRow="0" w:firstColumn="0" w:lastColumn="0" w:oddVBand="0" w:evenVBand="0" w:oddHBand="0" w:evenHBand="0" w:firstRowFirstColumn="0" w:firstRowLastColumn="0" w:lastRowFirstColumn="0" w:lastRowLastColumn="0"/>
            </w:pPr>
            <w:r>
              <w:lastRenderedPageBreak/>
              <w:t>1</w:t>
            </w:r>
          </w:p>
        </w:tc>
        <w:tc>
          <w:tcPr>
            <w:tcW w:w="990" w:type="dxa"/>
            <w:vAlign w:val="center"/>
          </w:tcPr>
          <w:p w14:paraId="34554A8A" w14:textId="29A5ACA3" w:rsidR="00FA4DD7" w:rsidRDefault="00101331" w:rsidP="00F22306">
            <w:pPr>
              <w:jc w:val="center"/>
              <w:cnfStyle w:val="000000000000" w:firstRow="0" w:lastRow="0" w:firstColumn="0" w:lastColumn="0" w:oddVBand="0" w:evenVBand="0" w:oddHBand="0" w:evenHBand="0" w:firstRowFirstColumn="0" w:firstRowLastColumn="0" w:lastRowFirstColumn="0" w:lastRowLastColumn="0"/>
            </w:pPr>
            <w:r>
              <w:t>1:</w:t>
            </w:r>
            <w:r w:rsidR="00F70C17">
              <w:t>20</w:t>
            </w:r>
          </w:p>
        </w:tc>
        <w:tc>
          <w:tcPr>
            <w:tcW w:w="900" w:type="dxa"/>
            <w:vAlign w:val="center"/>
          </w:tcPr>
          <w:p w14:paraId="47197164" w14:textId="79ED8B60" w:rsidR="00FA4DD7" w:rsidRDefault="00101331" w:rsidP="00F22306">
            <w:pPr>
              <w:jc w:val="center"/>
              <w:cnfStyle w:val="000000000000" w:firstRow="0" w:lastRow="0" w:firstColumn="0" w:lastColumn="0" w:oddVBand="0" w:evenVBand="0" w:oddHBand="0" w:evenHBand="0" w:firstRowFirstColumn="0" w:firstRowLastColumn="0" w:lastRowFirstColumn="0" w:lastRowLastColumn="0"/>
            </w:pPr>
            <w:r>
              <w:t>Y</w:t>
            </w:r>
          </w:p>
        </w:tc>
      </w:tr>
    </w:tbl>
    <w:p w14:paraId="72F43E6D" w14:textId="278EDC89" w:rsidR="009043FE" w:rsidRPr="009043FE" w:rsidRDefault="009043FE" w:rsidP="00D80A7A">
      <w:pPr>
        <w:pStyle w:val="Heading3"/>
      </w:pPr>
      <w:r>
        <w:br w:type="page"/>
      </w:r>
      <w:bookmarkStart w:id="18" w:name="_Toc121261672"/>
      <w:r w:rsidR="00C243ED">
        <w:lastRenderedPageBreak/>
        <w:t>Lower floor</w:t>
      </w:r>
      <w:bookmarkEnd w:id="18"/>
    </w:p>
    <w:p w14:paraId="1F0BCDCA" w14:textId="0373E9C2" w:rsidR="009043FE" w:rsidRDefault="001B4ED4" w:rsidP="009043FE">
      <w:pPr>
        <w:keepNext/>
        <w:jc w:val="center"/>
      </w:pPr>
      <w:r>
        <w:rPr>
          <w:noProof/>
        </w:rPr>
        <mc:AlternateContent>
          <mc:Choice Requires="wps">
            <w:drawing>
              <wp:anchor distT="0" distB="0" distL="114300" distR="114300" simplePos="0" relativeHeight="251760640" behindDoc="0" locked="0" layoutInCell="1" allowOverlap="1" wp14:anchorId="5827B414" wp14:editId="7263869F">
                <wp:simplePos x="0" y="0"/>
                <wp:positionH relativeFrom="column">
                  <wp:posOffset>876300</wp:posOffset>
                </wp:positionH>
                <wp:positionV relativeFrom="paragraph">
                  <wp:posOffset>4321810</wp:posOffset>
                </wp:positionV>
                <wp:extent cx="4190365" cy="635"/>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4190365" cy="635"/>
                        </a:xfrm>
                        <a:prstGeom prst="rect">
                          <a:avLst/>
                        </a:prstGeom>
                        <a:solidFill>
                          <a:prstClr val="white"/>
                        </a:solidFill>
                        <a:ln>
                          <a:noFill/>
                        </a:ln>
                      </wps:spPr>
                      <wps:txbx>
                        <w:txbxContent>
                          <w:p w14:paraId="6138DA2E" w14:textId="1F318375" w:rsidR="001B4ED4" w:rsidRDefault="001B4ED4" w:rsidP="001B4ED4">
                            <w:pPr>
                              <w:pStyle w:val="Caption"/>
                              <w:jc w:val="center"/>
                              <w:rPr>
                                <w:noProof/>
                              </w:rPr>
                            </w:pPr>
                            <w:bookmarkStart w:id="19" w:name="_Toc121261693"/>
                            <w:r>
                              <w:t xml:space="preserve">Figure </w:t>
                            </w:r>
                            <w:fldSimple w:instr=" SEQ Figure \* ARABIC ">
                              <w:r w:rsidR="00A841FC">
                                <w:rPr>
                                  <w:noProof/>
                                </w:rPr>
                                <w:t>6</w:t>
                              </w:r>
                            </w:fldSimple>
                            <w:r w:rsidRPr="00C46D8C">
                              <w:t>:  Lower floor Walkthrough [11]</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27B414" id="Text Box 704" o:spid="_x0000_s1029" type="#_x0000_t202" style="position:absolute;left:0;text-align:left;margin-left:69pt;margin-top:340.3pt;width:329.95pt;height:.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qwGw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k/Tu7G09ktZ5Jis+lt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" stroked="f">
                <v:textbox style="mso-fit-shape-to-text:t" inset="0,0,0,0">
                  <w:txbxContent>
                    <w:p w14:paraId="6138DA2E" w14:textId="1F318375" w:rsidR="001B4ED4" w:rsidRDefault="001B4ED4" w:rsidP="001B4ED4">
                      <w:pPr>
                        <w:pStyle w:val="Caption"/>
                        <w:jc w:val="center"/>
                        <w:rPr>
                          <w:noProof/>
                        </w:rPr>
                      </w:pPr>
                      <w:bookmarkStart w:id="20" w:name="_Toc121261693"/>
                      <w:r>
                        <w:t xml:space="preserve">Figure </w:t>
                      </w:r>
                      <w:fldSimple w:instr=" SEQ Figure \* ARABIC ">
                        <w:r w:rsidR="00A841FC">
                          <w:rPr>
                            <w:noProof/>
                          </w:rPr>
                          <w:t>6</w:t>
                        </w:r>
                      </w:fldSimple>
                      <w:r w:rsidRPr="00C46D8C">
                        <w:t>:  Lower floor Walkthrough [11]</w:t>
                      </w:r>
                      <w:bookmarkEnd w:id="20"/>
                    </w:p>
                  </w:txbxContent>
                </v:textbox>
              </v:shape>
            </w:pict>
          </mc:Fallback>
        </mc:AlternateContent>
      </w:r>
      <w:r>
        <w:rPr>
          <w:noProof/>
        </w:rPr>
        <w:drawing>
          <wp:anchor distT="0" distB="0" distL="114300" distR="114300" simplePos="0" relativeHeight="251730944" behindDoc="0" locked="0" layoutInCell="1" allowOverlap="1" wp14:anchorId="7AE6AD76" wp14:editId="422D8A6B">
            <wp:simplePos x="0" y="0"/>
            <wp:positionH relativeFrom="margin">
              <wp:align>center</wp:align>
            </wp:positionH>
            <wp:positionV relativeFrom="paragraph">
              <wp:posOffset>4043518</wp:posOffset>
            </wp:positionV>
            <wp:extent cx="4190675" cy="221615"/>
            <wp:effectExtent l="0" t="0" r="63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0675" cy="22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3B6">
        <w:rPr>
          <w:noProof/>
        </w:rPr>
        <w:drawing>
          <wp:anchor distT="0" distB="0" distL="114300" distR="114300" simplePos="0" relativeHeight="251732992" behindDoc="0" locked="0" layoutInCell="1" allowOverlap="1" wp14:anchorId="64CF5428" wp14:editId="0F933B4D">
            <wp:simplePos x="0" y="0"/>
            <wp:positionH relativeFrom="margin">
              <wp:posOffset>-427531</wp:posOffset>
            </wp:positionH>
            <wp:positionV relativeFrom="paragraph">
              <wp:posOffset>2596866</wp:posOffset>
            </wp:positionV>
            <wp:extent cx="1181762" cy="420235"/>
            <wp:effectExtent l="0" t="0" r="0" b="0"/>
            <wp:wrapNone/>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762" cy="42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3B6">
        <w:rPr>
          <w:noProof/>
        </w:rPr>
        <w:drawing>
          <wp:anchor distT="0" distB="0" distL="114300" distR="114300" simplePos="0" relativeHeight="251735040" behindDoc="0" locked="0" layoutInCell="1" allowOverlap="1" wp14:anchorId="1C0A6DCA" wp14:editId="0BD83483">
            <wp:simplePos x="0" y="0"/>
            <wp:positionH relativeFrom="column">
              <wp:posOffset>-405779</wp:posOffset>
            </wp:positionH>
            <wp:positionV relativeFrom="paragraph">
              <wp:posOffset>1864684</wp:posOffset>
            </wp:positionV>
            <wp:extent cx="1141730" cy="55245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73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3B6">
        <w:rPr>
          <w:noProof/>
        </w:rPr>
        <w:drawing>
          <wp:anchor distT="0" distB="0" distL="114300" distR="114300" simplePos="0" relativeHeight="251734016" behindDoc="0" locked="0" layoutInCell="1" allowOverlap="1" wp14:anchorId="216BB334" wp14:editId="6291E004">
            <wp:simplePos x="0" y="0"/>
            <wp:positionH relativeFrom="margin">
              <wp:posOffset>-494057</wp:posOffset>
            </wp:positionH>
            <wp:positionV relativeFrom="paragraph">
              <wp:posOffset>168829</wp:posOffset>
            </wp:positionV>
            <wp:extent cx="1319189" cy="1548643"/>
            <wp:effectExtent l="0" t="0" r="0" b="0"/>
            <wp:wrapNone/>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9189" cy="1548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3B6">
        <w:rPr>
          <w:noProof/>
        </w:rPr>
        <w:drawing>
          <wp:anchor distT="0" distB="0" distL="114300" distR="114300" simplePos="0" relativeHeight="251731968" behindDoc="0" locked="0" layoutInCell="1" allowOverlap="1" wp14:anchorId="62D50E8F" wp14:editId="38FB3DCF">
            <wp:simplePos x="0" y="0"/>
            <wp:positionH relativeFrom="column">
              <wp:posOffset>5268500</wp:posOffset>
            </wp:positionH>
            <wp:positionV relativeFrom="paragraph">
              <wp:posOffset>149928</wp:posOffset>
            </wp:positionV>
            <wp:extent cx="527685" cy="3805460"/>
            <wp:effectExtent l="0" t="0" r="571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8347" cy="3810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3FE">
        <w:rPr>
          <w:noProof/>
        </w:rPr>
        <w:drawing>
          <wp:inline distT="0" distB="0" distL="0" distR="0" wp14:anchorId="0FDE1A86" wp14:editId="2627D048">
            <wp:extent cx="4315618" cy="4073944"/>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315618" cy="4073944"/>
                    </a:xfrm>
                    <a:prstGeom prst="rect">
                      <a:avLst/>
                    </a:prstGeom>
                  </pic:spPr>
                </pic:pic>
              </a:graphicData>
            </a:graphic>
          </wp:inline>
        </w:drawing>
      </w:r>
    </w:p>
    <w:p w14:paraId="5B6777AF" w14:textId="1955964E" w:rsidR="00A73BB6" w:rsidRDefault="00A73BB6" w:rsidP="009043FE">
      <w:pPr>
        <w:pStyle w:val="Caption"/>
        <w:jc w:val="center"/>
      </w:pPr>
    </w:p>
    <w:p w14:paraId="22E29155" w14:textId="403EC9A3" w:rsidR="009043FE" w:rsidRPr="006D1C3F" w:rsidRDefault="009043FE" w:rsidP="001B4ED4">
      <w:pPr>
        <w:pStyle w:val="Caption"/>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55A48632"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8EE2046" w14:textId="77777777" w:rsidR="009043FE" w:rsidRDefault="009043FE" w:rsidP="009043FE">
            <w:pPr>
              <w:jc w:val="center"/>
            </w:pPr>
            <w:r>
              <w:br w:type="page"/>
              <w:t>Map Label</w:t>
            </w:r>
          </w:p>
        </w:tc>
        <w:tc>
          <w:tcPr>
            <w:tcW w:w="3459" w:type="dxa"/>
            <w:vAlign w:val="bottom"/>
          </w:tcPr>
          <w:p w14:paraId="125918B1" w14:textId="77777777" w:rsidR="009043FE" w:rsidRDefault="009043FE" w:rsidP="004034C5">
            <w:pPr>
              <w:jc w:val="center"/>
              <w:cnfStyle w:val="100000000000" w:firstRow="1" w:lastRow="0" w:firstColumn="0" w:lastColumn="0" w:oddVBand="0" w:evenVBand="0" w:oddHBand="0" w:evenHBand="0" w:firstRowFirstColumn="0" w:firstRowLastColumn="0" w:lastRowFirstColumn="0" w:lastRowLastColumn="0"/>
            </w:pPr>
            <w:r>
              <w:t xml:space="preserve">Event </w:t>
            </w:r>
            <w:r w:rsidR="004034C5">
              <w:t>Summary</w:t>
            </w:r>
          </w:p>
        </w:tc>
        <w:tc>
          <w:tcPr>
            <w:tcW w:w="3690" w:type="dxa"/>
            <w:vAlign w:val="bottom"/>
          </w:tcPr>
          <w:p w14:paraId="7F14EA0E" w14:textId="58E751B1" w:rsidR="009043FE" w:rsidRDefault="004034C5" w:rsidP="009043FE">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60641E49"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BEAB274"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75CD0778"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5AA268C7"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3BD12E5" w14:textId="07B942C4" w:rsidR="009043FE" w:rsidRDefault="00DB2A0D" w:rsidP="009043FE">
            <w:pPr>
              <w:jc w:val="center"/>
            </w:pPr>
            <w:r>
              <w:t>5</w:t>
            </w:r>
          </w:p>
        </w:tc>
        <w:tc>
          <w:tcPr>
            <w:tcW w:w="3459" w:type="dxa"/>
          </w:tcPr>
          <w:p w14:paraId="278A8FCB" w14:textId="19809998" w:rsidR="009043FE" w:rsidRDefault="004F2B5E" w:rsidP="009043FE">
            <w:pPr>
              <w:cnfStyle w:val="000000100000" w:firstRow="0" w:lastRow="0" w:firstColumn="0" w:lastColumn="0" w:oddVBand="0" w:evenVBand="0" w:oddHBand="1" w:evenHBand="0" w:firstRowFirstColumn="0" w:firstRowLastColumn="0" w:lastRowFirstColumn="0" w:lastRowLastColumn="0"/>
            </w:pPr>
            <w:r>
              <w:t>Fall onto the lower floor</w:t>
            </w:r>
          </w:p>
        </w:tc>
        <w:tc>
          <w:tcPr>
            <w:tcW w:w="3690" w:type="dxa"/>
          </w:tcPr>
          <w:p w14:paraId="78731401" w14:textId="77777777" w:rsidR="004F2B5E" w:rsidRDefault="004F2B5E">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Fall into a water pool</w:t>
            </w:r>
          </w:p>
          <w:p w14:paraId="756586A3" w14:textId="054F818B" w:rsidR="004F2B5E" w:rsidRDefault="004F2B5E" w:rsidP="004F2B5E">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 xml:space="preserve">Get up onto the floor and gets pickups </w:t>
            </w:r>
          </w:p>
          <w:p w14:paraId="2E762AF0" w14:textId="7B251C78" w:rsidR="009043FE" w:rsidRDefault="004F2B5E">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See an elevator in the right front room</w:t>
            </w:r>
          </w:p>
          <w:p w14:paraId="59C22F96" w14:textId="6C291B7C" w:rsidR="00860FAA" w:rsidRDefault="00860FAA" w:rsidP="00860FAA">
            <w:pPr>
              <w:pStyle w:val="ListParagraph"/>
              <w:numPr>
                <w:ilvl w:val="1"/>
                <w:numId w:val="11"/>
              </w:numPr>
              <w:cnfStyle w:val="000000100000" w:firstRow="0" w:lastRow="0" w:firstColumn="0" w:lastColumn="0" w:oddVBand="0" w:evenVBand="0" w:oddHBand="1" w:evenHBand="0" w:firstRowFirstColumn="0" w:firstRowLastColumn="0" w:lastRowFirstColumn="0" w:lastRowLastColumn="0"/>
            </w:pPr>
            <w:r>
              <w:t xml:space="preserve">And a </w:t>
            </w:r>
            <w:r w:rsidR="00B427A4">
              <w:t xml:space="preserve">light shining on the </w:t>
            </w:r>
            <w:r>
              <w:t>battery in the front behind the window</w:t>
            </w:r>
          </w:p>
          <w:p w14:paraId="09C32890" w14:textId="101F94F9" w:rsidR="00F36A03" w:rsidRDefault="00F36A03">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See three Combine soldiers patrolling in the left front room</w:t>
            </w:r>
          </w:p>
          <w:p w14:paraId="26A2D0C7" w14:textId="7B709510" w:rsidR="00860FAA" w:rsidRDefault="00860FAA" w:rsidP="00860FAA">
            <w:pPr>
              <w:pStyle w:val="ListParagraph"/>
              <w:numPr>
                <w:ilvl w:val="1"/>
                <w:numId w:val="11"/>
              </w:numPr>
              <w:cnfStyle w:val="000000100000" w:firstRow="0" w:lastRow="0" w:firstColumn="0" w:lastColumn="0" w:oddVBand="0" w:evenVBand="0" w:oddHBand="1" w:evenHBand="0" w:firstRowFirstColumn="0" w:firstRowLastColumn="0" w:lastRowFirstColumn="0" w:lastRowLastColumn="0"/>
            </w:pPr>
            <w:r>
              <w:t xml:space="preserve">And a </w:t>
            </w:r>
            <w:r w:rsidR="009636AD">
              <w:t xml:space="preserve">light shining on the door to </w:t>
            </w:r>
            <w:r w:rsidR="008D6561">
              <w:t xml:space="preserve">the </w:t>
            </w:r>
            <w:r w:rsidR="009636AD">
              <w:t>elevator room</w:t>
            </w:r>
          </w:p>
          <w:p w14:paraId="027CC5CE" w14:textId="5C1313A6" w:rsidR="009636AD" w:rsidRDefault="009636AD" w:rsidP="00860FAA">
            <w:pPr>
              <w:pStyle w:val="ListParagraph"/>
              <w:numPr>
                <w:ilvl w:val="1"/>
                <w:numId w:val="11"/>
              </w:numPr>
              <w:cnfStyle w:val="000000100000" w:firstRow="0" w:lastRow="0" w:firstColumn="0" w:lastColumn="0" w:oddVBand="0" w:evenVBand="0" w:oddHBand="1" w:evenHBand="0" w:firstRowFirstColumn="0" w:firstRowLastColumn="0" w:lastRowFirstColumn="0" w:lastRowLastColumn="0"/>
            </w:pPr>
            <w:r>
              <w:lastRenderedPageBreak/>
              <w:t>A light shining on the battery</w:t>
            </w:r>
          </w:p>
          <w:p w14:paraId="09972FB9" w14:textId="6A16AAF6" w:rsidR="004F2B5E" w:rsidRDefault="004F2B5E">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t>Enter the left front room</w:t>
            </w:r>
            <w:r w:rsidR="00F36A03">
              <w:t xml:space="preserve"> (through the sole door leading to </w:t>
            </w:r>
            <w:r w:rsidR="008D6561">
              <w:t xml:space="preserve">the </w:t>
            </w:r>
            <w:r w:rsidR="00F36A03">
              <w:t>left room)</w:t>
            </w:r>
          </w:p>
          <w:p w14:paraId="132D638E" w14:textId="77777777" w:rsidR="00814153" w:rsidRPr="004C7DE6" w:rsidRDefault="00814153" w:rsidP="00814153">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b/>
                <w:bCs/>
              </w:rPr>
            </w:pPr>
            <w:r w:rsidRPr="004C7DE6">
              <w:rPr>
                <w:b/>
                <w:bCs/>
              </w:rPr>
              <w:t>Challenge</w:t>
            </w:r>
            <w:r>
              <w:t>: N/A</w:t>
            </w:r>
          </w:p>
          <w:p w14:paraId="09BB25DB" w14:textId="66598DE2" w:rsidR="00814153" w:rsidRDefault="00814153" w:rsidP="00814153">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Give the chance to observe the environment; give pickups and teach the player crates </w:t>
            </w:r>
            <w:r w:rsidR="008D6561">
              <w:t xml:space="preserve">to </w:t>
            </w:r>
            <w:r>
              <w:t>stand for supplies</w:t>
            </w:r>
          </w:p>
        </w:tc>
        <w:tc>
          <w:tcPr>
            <w:tcW w:w="1080" w:type="dxa"/>
            <w:vAlign w:val="center"/>
          </w:tcPr>
          <w:p w14:paraId="6BA8047E" w14:textId="2FC0A611" w:rsidR="009043FE" w:rsidRDefault="000926C9" w:rsidP="009043FE">
            <w:pPr>
              <w:jc w:val="center"/>
              <w:cnfStyle w:val="000000100000" w:firstRow="0" w:lastRow="0" w:firstColumn="0" w:lastColumn="0" w:oddVBand="0" w:evenVBand="0" w:oddHBand="1" w:evenHBand="0" w:firstRowFirstColumn="0" w:firstRowLastColumn="0" w:lastRowFirstColumn="0" w:lastRowLastColumn="0"/>
            </w:pPr>
            <w:r>
              <w:lastRenderedPageBreak/>
              <w:t>1</w:t>
            </w:r>
          </w:p>
        </w:tc>
        <w:tc>
          <w:tcPr>
            <w:tcW w:w="990" w:type="dxa"/>
            <w:vAlign w:val="center"/>
          </w:tcPr>
          <w:p w14:paraId="27C14FFC" w14:textId="313324DC" w:rsidR="009043FE" w:rsidRDefault="003A0EFB" w:rsidP="009043FE">
            <w:pPr>
              <w:jc w:val="center"/>
              <w:cnfStyle w:val="000000100000" w:firstRow="0" w:lastRow="0" w:firstColumn="0" w:lastColumn="0" w:oddVBand="0" w:evenVBand="0" w:oddHBand="1" w:evenHBand="0" w:firstRowFirstColumn="0" w:firstRowLastColumn="0" w:lastRowFirstColumn="0" w:lastRowLastColumn="0"/>
            </w:pPr>
            <w:r>
              <w:t>1:</w:t>
            </w:r>
            <w:r w:rsidR="00F70C17">
              <w:t>30</w:t>
            </w:r>
          </w:p>
        </w:tc>
        <w:tc>
          <w:tcPr>
            <w:tcW w:w="900" w:type="dxa"/>
            <w:vAlign w:val="center"/>
          </w:tcPr>
          <w:p w14:paraId="3E2633EA" w14:textId="3255F650" w:rsidR="009043FE" w:rsidRDefault="003E524A" w:rsidP="009043FE">
            <w:pPr>
              <w:jc w:val="center"/>
              <w:cnfStyle w:val="000000100000" w:firstRow="0" w:lastRow="0" w:firstColumn="0" w:lastColumn="0" w:oddVBand="0" w:evenVBand="0" w:oddHBand="1" w:evenHBand="0" w:firstRowFirstColumn="0" w:firstRowLastColumn="0" w:lastRowFirstColumn="0" w:lastRowLastColumn="0"/>
            </w:pPr>
            <w:r>
              <w:t>Y</w:t>
            </w:r>
          </w:p>
        </w:tc>
      </w:tr>
      <w:tr w:rsidR="009043FE" w14:paraId="0F0F799C"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39A9328" w14:textId="2D96EF63" w:rsidR="009043FE" w:rsidRDefault="00F303AA" w:rsidP="009043FE">
            <w:pPr>
              <w:jc w:val="center"/>
            </w:pPr>
            <w:r>
              <w:t>6</w:t>
            </w:r>
          </w:p>
        </w:tc>
        <w:tc>
          <w:tcPr>
            <w:tcW w:w="3459" w:type="dxa"/>
          </w:tcPr>
          <w:p w14:paraId="7C0C187B" w14:textId="52493F5E" w:rsidR="009043FE" w:rsidRDefault="00F303AA" w:rsidP="009043FE">
            <w:pPr>
              <w:cnfStyle w:val="000000000000" w:firstRow="0" w:lastRow="0" w:firstColumn="0" w:lastColumn="0" w:oddVBand="0" w:evenVBand="0" w:oddHBand="0" w:evenHBand="0" w:firstRowFirstColumn="0" w:firstRowLastColumn="0" w:lastRowFirstColumn="0" w:lastRowLastColumn="0"/>
            </w:pPr>
            <w:r>
              <w:t>First encounter with Combine soldiers</w:t>
            </w:r>
          </w:p>
        </w:tc>
        <w:tc>
          <w:tcPr>
            <w:tcW w:w="3690" w:type="dxa"/>
          </w:tcPr>
          <w:p w14:paraId="13879FD5" w14:textId="77777777" w:rsidR="00B84CB6" w:rsidRDefault="003957DB" w:rsidP="00906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Encounter 3 Combine soldiers with SMG</w:t>
            </w:r>
          </w:p>
          <w:p w14:paraId="166D67B4" w14:textId="6DE0DCF1" w:rsidR="00880200" w:rsidRDefault="00880200" w:rsidP="00906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After killing them, another wave of </w:t>
            </w:r>
            <w:r w:rsidR="008D6561">
              <w:t>combined</w:t>
            </w:r>
            <w:r>
              <w:t xml:space="preserve"> soldiers with SMG (X3) comes out from the spawning point</w:t>
            </w:r>
          </w:p>
          <w:p w14:paraId="4A927F5C" w14:textId="77777777" w:rsidR="00880200" w:rsidRDefault="00880200" w:rsidP="00906AEC">
            <w:pPr>
              <w:pStyle w:val="ListParagraph"/>
              <w:numPr>
                <w:ilvl w:val="1"/>
                <w:numId w:val="12"/>
              </w:numPr>
              <w:cnfStyle w:val="000000000000" w:firstRow="0" w:lastRow="0" w:firstColumn="0" w:lastColumn="0" w:oddVBand="0" w:evenVBand="0" w:oddHBand="0" w:evenHBand="0" w:firstRowFirstColumn="0" w:firstRowLastColumn="0" w:lastRowFirstColumn="0" w:lastRowLastColumn="0"/>
            </w:pPr>
            <w:r>
              <w:t>Use platforms (crush, explosives) to kill them</w:t>
            </w:r>
          </w:p>
          <w:p w14:paraId="0BB4D5BA" w14:textId="77777777" w:rsidR="00880200" w:rsidRDefault="00880200" w:rsidP="00906AEC">
            <w:pPr>
              <w:pStyle w:val="ListParagraph"/>
              <w:numPr>
                <w:ilvl w:val="1"/>
                <w:numId w:val="12"/>
              </w:numPr>
              <w:cnfStyle w:val="000000000000" w:firstRow="0" w:lastRow="0" w:firstColumn="0" w:lastColumn="0" w:oddVBand="0" w:evenVBand="0" w:oddHBand="0" w:evenHBand="0" w:firstRowFirstColumn="0" w:firstRowLastColumn="0" w:lastRowFirstColumn="0" w:lastRowLastColumn="0"/>
            </w:pPr>
            <w:r>
              <w:t>Can shoot to get bigger covers</w:t>
            </w:r>
          </w:p>
          <w:p w14:paraId="3377FAB7" w14:textId="1256DF00" w:rsidR="00906AEC" w:rsidRPr="00906AEC" w:rsidRDefault="00906AEC" w:rsidP="00906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4C7DE6">
              <w:rPr>
                <w:b/>
                <w:bCs/>
              </w:rPr>
              <w:t>Challenge</w:t>
            </w:r>
            <w:r>
              <w:t>: Both waves push the player around, which forces the player to use cover and hanging platforms/explosives to help</w:t>
            </w:r>
          </w:p>
          <w:p w14:paraId="7714144D" w14:textId="0041277A" w:rsidR="00906AEC" w:rsidRDefault="00906AEC" w:rsidP="00906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3A0DB7">
              <w:rPr>
                <w:b/>
                <w:bCs/>
              </w:rPr>
              <w:t>Goal</w:t>
            </w:r>
            <w:r>
              <w:t>: introduce the enemies; teach the player to use mechanics in combat</w:t>
            </w:r>
          </w:p>
        </w:tc>
        <w:tc>
          <w:tcPr>
            <w:tcW w:w="1080" w:type="dxa"/>
            <w:vAlign w:val="center"/>
          </w:tcPr>
          <w:p w14:paraId="585BC449" w14:textId="493C47C3" w:rsidR="009043FE" w:rsidRDefault="000926C9" w:rsidP="009043FE">
            <w:pPr>
              <w:jc w:val="center"/>
              <w:cnfStyle w:val="000000000000" w:firstRow="0" w:lastRow="0" w:firstColumn="0" w:lastColumn="0" w:oddVBand="0" w:evenVBand="0" w:oddHBand="0" w:evenHBand="0" w:firstRowFirstColumn="0" w:firstRowLastColumn="0" w:lastRowFirstColumn="0" w:lastRowLastColumn="0"/>
            </w:pPr>
            <w:r>
              <w:t>4</w:t>
            </w:r>
          </w:p>
        </w:tc>
        <w:tc>
          <w:tcPr>
            <w:tcW w:w="990" w:type="dxa"/>
            <w:vAlign w:val="center"/>
          </w:tcPr>
          <w:p w14:paraId="5385F72A" w14:textId="1090AA3F" w:rsidR="009043FE" w:rsidRDefault="00F70C17" w:rsidP="009043FE">
            <w:pPr>
              <w:jc w:val="center"/>
              <w:cnfStyle w:val="000000000000" w:firstRow="0" w:lastRow="0" w:firstColumn="0" w:lastColumn="0" w:oddVBand="0" w:evenVBand="0" w:oddHBand="0" w:evenHBand="0" w:firstRowFirstColumn="0" w:firstRowLastColumn="0" w:lastRowFirstColumn="0" w:lastRowLastColumn="0"/>
            </w:pPr>
            <w:r>
              <w:t>1:50</w:t>
            </w:r>
          </w:p>
        </w:tc>
        <w:tc>
          <w:tcPr>
            <w:tcW w:w="900" w:type="dxa"/>
            <w:vAlign w:val="center"/>
          </w:tcPr>
          <w:p w14:paraId="5567ED82" w14:textId="77777777" w:rsidR="009043FE" w:rsidRDefault="009043FE" w:rsidP="009043FE">
            <w:pPr>
              <w:jc w:val="center"/>
              <w:cnfStyle w:val="000000000000" w:firstRow="0" w:lastRow="0" w:firstColumn="0" w:lastColumn="0" w:oddVBand="0" w:evenVBand="0" w:oddHBand="0" w:evenHBand="0" w:firstRowFirstColumn="0" w:firstRowLastColumn="0" w:lastRowFirstColumn="0" w:lastRowLastColumn="0"/>
            </w:pPr>
          </w:p>
        </w:tc>
      </w:tr>
      <w:tr w:rsidR="009043FE" w14:paraId="4219856C"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FB8FFEE" w14:textId="4AD58FFF" w:rsidR="009043FE" w:rsidRDefault="00890864" w:rsidP="009043FE">
            <w:pPr>
              <w:jc w:val="center"/>
            </w:pPr>
            <w:r>
              <w:t>7</w:t>
            </w:r>
          </w:p>
        </w:tc>
        <w:tc>
          <w:tcPr>
            <w:tcW w:w="3459" w:type="dxa"/>
          </w:tcPr>
          <w:p w14:paraId="573F3862" w14:textId="5165429A" w:rsidR="009043FE" w:rsidRDefault="00890864" w:rsidP="009043FE">
            <w:pPr>
              <w:cnfStyle w:val="000000100000" w:firstRow="0" w:lastRow="0" w:firstColumn="0" w:lastColumn="0" w:oddVBand="0" w:evenVBand="0" w:oddHBand="1" w:evenHBand="0" w:firstRowFirstColumn="0" w:firstRowLastColumn="0" w:lastRowFirstColumn="0" w:lastRowLastColumn="0"/>
            </w:pPr>
            <w:r>
              <w:t>The first ambush from the opposite platform</w:t>
            </w:r>
          </w:p>
        </w:tc>
        <w:tc>
          <w:tcPr>
            <w:tcW w:w="3690" w:type="dxa"/>
          </w:tcPr>
          <w:p w14:paraId="64E81FE4" w14:textId="77777777" w:rsidR="00114197" w:rsidRDefault="00114197"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 xml:space="preserve">See a </w:t>
            </w:r>
            <w:proofErr w:type="spellStart"/>
            <w:r>
              <w:t>goo</w:t>
            </w:r>
            <w:proofErr w:type="spellEnd"/>
            <w:r>
              <w:t xml:space="preserve"> blocking the way</w:t>
            </w:r>
          </w:p>
          <w:p w14:paraId="7C70B2F5" w14:textId="30A455BE" w:rsidR="002E5567" w:rsidRDefault="00114197"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 xml:space="preserve">Find a moving platform without </w:t>
            </w:r>
            <w:r w:rsidR="008D6561">
              <w:t xml:space="preserve">a </w:t>
            </w:r>
            <w:r>
              <w:t>battery</w:t>
            </w:r>
          </w:p>
          <w:p w14:paraId="41C11D8B" w14:textId="77777777" w:rsidR="00114197" w:rsidRDefault="00114197"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Get the battery nearby and insert it into the slot</w:t>
            </w:r>
          </w:p>
          <w:p w14:paraId="24D184A3" w14:textId="288426CB" w:rsidR="00114197" w:rsidRDefault="00114197"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Five Combine soldiers with SMG come out behind the container from the opposite platform</w:t>
            </w:r>
          </w:p>
          <w:p w14:paraId="5461C857" w14:textId="094CE0A9" w:rsidR="00AE1F37" w:rsidRDefault="00AE1F37" w:rsidP="005B2683">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 xml:space="preserve">Can use </w:t>
            </w:r>
            <w:r w:rsidR="008D6561">
              <w:t xml:space="preserve">a </w:t>
            </w:r>
            <w:r>
              <w:t>moving platform to send the explosives to them</w:t>
            </w:r>
          </w:p>
          <w:p w14:paraId="7E59F9BE" w14:textId="77777777" w:rsidR="00AE1F37" w:rsidRDefault="00AE1F37" w:rsidP="005B2683">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Can engage in the normal fight (several medium covers in the front)</w:t>
            </w:r>
            <w:r w:rsidR="000926C9">
              <w:t>, but harder since enemies get covers too</w:t>
            </w:r>
          </w:p>
          <w:p w14:paraId="1D921232" w14:textId="778C0877" w:rsidR="005B2683" w:rsidRPr="00D247B8" w:rsidRDefault="005B2683"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C7DE6">
              <w:rPr>
                <w:b/>
                <w:bCs/>
              </w:rPr>
              <w:lastRenderedPageBreak/>
              <w:t>Challenge</w:t>
            </w:r>
            <w:r>
              <w:t xml:space="preserve">: Enemies get covers and they have five people lining up and </w:t>
            </w:r>
            <w:r w:rsidR="008D6561">
              <w:t>aiming</w:t>
            </w:r>
            <w:r>
              <w:t xml:space="preserve"> at the player together</w:t>
            </w:r>
          </w:p>
          <w:p w14:paraId="2F62E929" w14:textId="4326620C" w:rsidR="005B2683" w:rsidRDefault="005B2683" w:rsidP="005B2683">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w:t>
            </w:r>
            <w:r w:rsidR="00286C35">
              <w:t>teach the player to use the moving platform in combat</w:t>
            </w:r>
          </w:p>
        </w:tc>
        <w:tc>
          <w:tcPr>
            <w:tcW w:w="1080" w:type="dxa"/>
            <w:vAlign w:val="center"/>
          </w:tcPr>
          <w:p w14:paraId="00979068" w14:textId="5129EB84" w:rsidR="009043FE" w:rsidRDefault="00DC631E" w:rsidP="009043FE">
            <w:pPr>
              <w:jc w:val="center"/>
              <w:cnfStyle w:val="000000100000" w:firstRow="0" w:lastRow="0" w:firstColumn="0" w:lastColumn="0" w:oddVBand="0" w:evenVBand="0" w:oddHBand="1" w:evenHBand="0" w:firstRowFirstColumn="0" w:firstRowLastColumn="0" w:lastRowFirstColumn="0" w:lastRowLastColumn="0"/>
            </w:pPr>
            <w:r>
              <w:lastRenderedPageBreak/>
              <w:t>5</w:t>
            </w:r>
          </w:p>
        </w:tc>
        <w:tc>
          <w:tcPr>
            <w:tcW w:w="990" w:type="dxa"/>
            <w:vAlign w:val="center"/>
          </w:tcPr>
          <w:p w14:paraId="518B9656" w14:textId="61D1A758" w:rsidR="009043FE" w:rsidRDefault="00F70C17" w:rsidP="009043FE">
            <w:pPr>
              <w:jc w:val="center"/>
              <w:cnfStyle w:val="000000100000" w:firstRow="0" w:lastRow="0" w:firstColumn="0" w:lastColumn="0" w:oddVBand="0" w:evenVBand="0" w:oddHBand="1" w:evenHBand="0" w:firstRowFirstColumn="0" w:firstRowLastColumn="0" w:lastRowFirstColumn="0" w:lastRowLastColumn="0"/>
            </w:pPr>
            <w:r>
              <w:t>3:00</w:t>
            </w:r>
          </w:p>
        </w:tc>
        <w:tc>
          <w:tcPr>
            <w:tcW w:w="900" w:type="dxa"/>
            <w:vAlign w:val="center"/>
          </w:tcPr>
          <w:p w14:paraId="73132FB1" w14:textId="6CC2F994" w:rsidR="009043FE" w:rsidRDefault="000926C9" w:rsidP="009043FE">
            <w:pPr>
              <w:jc w:val="center"/>
              <w:cnfStyle w:val="000000100000" w:firstRow="0" w:lastRow="0" w:firstColumn="0" w:lastColumn="0" w:oddVBand="0" w:evenVBand="0" w:oddHBand="1" w:evenHBand="0" w:firstRowFirstColumn="0" w:firstRowLastColumn="0" w:lastRowFirstColumn="0" w:lastRowLastColumn="0"/>
            </w:pPr>
            <w:r>
              <w:t>Y</w:t>
            </w:r>
          </w:p>
        </w:tc>
      </w:tr>
      <w:tr w:rsidR="00872B4C" w14:paraId="7D63A64A"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1E0DCF7" w14:textId="4C09EA15" w:rsidR="00872B4C" w:rsidRDefault="000926C9" w:rsidP="009043FE">
            <w:pPr>
              <w:jc w:val="center"/>
            </w:pPr>
            <w:r>
              <w:t>8</w:t>
            </w:r>
          </w:p>
        </w:tc>
        <w:tc>
          <w:tcPr>
            <w:tcW w:w="3459" w:type="dxa"/>
          </w:tcPr>
          <w:p w14:paraId="0A89C8AD" w14:textId="159C2739" w:rsidR="00872B4C" w:rsidRDefault="00D12049" w:rsidP="009043FE">
            <w:pPr>
              <w:cnfStyle w:val="000000000000" w:firstRow="0" w:lastRow="0" w:firstColumn="0" w:lastColumn="0" w:oddVBand="0" w:evenVBand="0" w:oddHBand="0" w:evenHBand="0" w:firstRowFirstColumn="0" w:firstRowLastColumn="0" w:lastRowFirstColumn="0" w:lastRowLastColumn="0"/>
            </w:pPr>
            <w:r>
              <w:t>Encounter another wave of enemies after getting to the opposite platform</w:t>
            </w:r>
          </w:p>
        </w:tc>
        <w:tc>
          <w:tcPr>
            <w:tcW w:w="3690" w:type="dxa"/>
          </w:tcPr>
          <w:p w14:paraId="5FE78F80" w14:textId="77777777" w:rsidR="00872B4C" w:rsidRDefault="006A439E"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Take the moving platform to cross the gap</w:t>
            </w:r>
          </w:p>
          <w:p w14:paraId="20307E88" w14:textId="78B19647" w:rsidR="006A439E" w:rsidRDefault="006A439E"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Another wave of enemies </w:t>
            </w:r>
            <w:r w:rsidR="008D6561">
              <w:t>come</w:t>
            </w:r>
            <w:r>
              <w:t xml:space="preserve"> out from both the ground (top right corner) and higher plane (spawning point)</w:t>
            </w:r>
          </w:p>
          <w:p w14:paraId="77F376F4" w14:textId="77777777"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Use moving platform carrying containers as cover</w:t>
            </w:r>
          </w:p>
          <w:p w14:paraId="014BA345" w14:textId="77777777"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Can look down/crouch to see the movement of enemies</w:t>
            </w:r>
          </w:p>
          <w:p w14:paraId="2E736EFF" w14:textId="77777777"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Can shoot hanging platforms carrying blocks and explosives to kill enemies on the ground</w:t>
            </w:r>
          </w:p>
          <w:p w14:paraId="2339818F" w14:textId="6722015D"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 xml:space="preserve">Can use the trigger to move the moving platform so that it’s at a better position as a cover </w:t>
            </w:r>
            <w:r w:rsidR="000C538A">
              <w:t>to help</w:t>
            </w:r>
            <w:r>
              <w:t xml:space="preserve"> the player</w:t>
            </w:r>
            <w:r w:rsidR="000C538A">
              <w:t xml:space="preserve"> </w:t>
            </w:r>
            <w:r>
              <w:t>fight against the enemies from above</w:t>
            </w:r>
          </w:p>
          <w:p w14:paraId="2FF47EDC" w14:textId="79619398"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 xml:space="preserve">And the player now is safe to get SMG grenades </w:t>
            </w:r>
            <w:r w:rsidR="00EE5AD9">
              <w:t xml:space="preserve">and </w:t>
            </w:r>
            <w:r w:rsidR="009E1EF0">
              <w:t xml:space="preserve">supplies </w:t>
            </w:r>
            <w:r>
              <w:t>at the top left corner</w:t>
            </w:r>
          </w:p>
          <w:p w14:paraId="0C58102E" w14:textId="5DA5C323" w:rsidR="006A439E" w:rsidRDefault="006A439E"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Use grenades to kill enemies</w:t>
            </w:r>
          </w:p>
          <w:p w14:paraId="3B3BF22B" w14:textId="69309D75" w:rsidR="003609D5" w:rsidRDefault="003609D5"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The player can see </w:t>
            </w:r>
            <w:r w:rsidR="008D6561">
              <w:t xml:space="preserve">an </w:t>
            </w:r>
            <w:r>
              <w:t xml:space="preserve">indicator sign around the moving platform that </w:t>
            </w:r>
            <w:r w:rsidR="003A4246">
              <w:t>implie</w:t>
            </w:r>
            <w:r>
              <w:t>s its moving direction</w:t>
            </w:r>
          </w:p>
          <w:p w14:paraId="44FAAD99" w14:textId="1AF3E4E5" w:rsidR="007F222F" w:rsidRDefault="007F222F"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The player can see a button controlling the moving platform from [7] with sparks on it, the player can try it out and will learn it’s a broken </w:t>
            </w:r>
            <w:r>
              <w:lastRenderedPageBreak/>
              <w:t xml:space="preserve">button with </w:t>
            </w:r>
            <w:r w:rsidR="008D6561">
              <w:t xml:space="preserve">a </w:t>
            </w:r>
            <w:r>
              <w:t>temporary effect</w:t>
            </w:r>
            <w:r w:rsidR="00A955DE">
              <w:t xml:space="preserve"> (the platform will move forth and back </w:t>
            </w:r>
            <w:r w:rsidR="00AA529A">
              <w:t>continuously</w:t>
            </w:r>
            <w:r w:rsidR="00A955DE">
              <w:t>)</w:t>
            </w:r>
          </w:p>
          <w:p w14:paraId="019AA430" w14:textId="3EE107A5" w:rsidR="006F4E20" w:rsidRPr="006F4E20" w:rsidRDefault="006F4E20"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rPr>
            </w:pPr>
            <w:r w:rsidRPr="004C7DE6">
              <w:rPr>
                <w:b/>
                <w:bCs/>
              </w:rPr>
              <w:t>Challenge</w:t>
            </w:r>
            <w:r>
              <w:t>:</w:t>
            </w:r>
          </w:p>
          <w:p w14:paraId="2E63CE59" w14:textId="310C4C1F" w:rsidR="006F4E20" w:rsidRDefault="006F4E20" w:rsidP="006F4E20">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 xml:space="preserve">Enemies from above limit the movement of the player – </w:t>
            </w:r>
            <w:r w:rsidR="008D6561">
              <w:t>forcing</w:t>
            </w:r>
            <w:r>
              <w:t xml:space="preserve"> the player to fight behind the cover</w:t>
            </w:r>
          </w:p>
          <w:p w14:paraId="173D86A9" w14:textId="08CB62A3" w:rsidR="006F4E20" w:rsidRPr="00E775B3" w:rsidRDefault="006F4E20" w:rsidP="00E775B3">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 xml:space="preserve">Enemies from the ground push the player around however – </w:t>
            </w:r>
            <w:r w:rsidR="008D6561">
              <w:t xml:space="preserve">this </w:t>
            </w:r>
            <w:r>
              <w:t>requires the player to prioritize and kill them using resources around as soon as possible</w:t>
            </w:r>
          </w:p>
          <w:p w14:paraId="347AD0F8" w14:textId="77777777" w:rsidR="006F4E20" w:rsidRDefault="006F4E20" w:rsidP="006F4E2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w:t>
            </w:r>
          </w:p>
          <w:p w14:paraId="62E43943" w14:textId="2A286A8C" w:rsidR="00D6294C" w:rsidRPr="00D6294C" w:rsidRDefault="00D6294C" w:rsidP="00D6294C">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rsidRPr="00D6294C">
              <w:t>Reinforce t</w:t>
            </w:r>
            <w:r>
              <w:t xml:space="preserve">he skill of utilizing covers, moving platform as cover, and hanging platform as </w:t>
            </w:r>
            <w:r w:rsidR="008D6561">
              <w:t xml:space="preserve">a </w:t>
            </w:r>
            <w:r>
              <w:t>resource</w:t>
            </w:r>
          </w:p>
        </w:tc>
        <w:tc>
          <w:tcPr>
            <w:tcW w:w="1080" w:type="dxa"/>
            <w:vAlign w:val="center"/>
          </w:tcPr>
          <w:p w14:paraId="6875A3D1" w14:textId="1E5889B3" w:rsidR="00872B4C" w:rsidRDefault="007270B8" w:rsidP="009043FE">
            <w:pPr>
              <w:jc w:val="center"/>
              <w:cnfStyle w:val="000000000000" w:firstRow="0" w:lastRow="0" w:firstColumn="0" w:lastColumn="0" w:oddVBand="0" w:evenVBand="0" w:oddHBand="0" w:evenHBand="0" w:firstRowFirstColumn="0" w:firstRowLastColumn="0" w:lastRowFirstColumn="0" w:lastRowLastColumn="0"/>
            </w:pPr>
            <w:r>
              <w:lastRenderedPageBreak/>
              <w:t>6</w:t>
            </w:r>
          </w:p>
        </w:tc>
        <w:tc>
          <w:tcPr>
            <w:tcW w:w="990" w:type="dxa"/>
            <w:vAlign w:val="center"/>
          </w:tcPr>
          <w:p w14:paraId="041A7906" w14:textId="124574B4" w:rsidR="00872B4C" w:rsidRDefault="00F70C17" w:rsidP="009043FE">
            <w:pPr>
              <w:jc w:val="center"/>
              <w:cnfStyle w:val="000000000000" w:firstRow="0" w:lastRow="0" w:firstColumn="0" w:lastColumn="0" w:oddVBand="0" w:evenVBand="0" w:oddHBand="0" w:evenHBand="0" w:firstRowFirstColumn="0" w:firstRowLastColumn="0" w:lastRowFirstColumn="0" w:lastRowLastColumn="0"/>
            </w:pPr>
            <w:r>
              <w:t>3:30</w:t>
            </w:r>
          </w:p>
        </w:tc>
        <w:tc>
          <w:tcPr>
            <w:tcW w:w="900" w:type="dxa"/>
            <w:vAlign w:val="center"/>
          </w:tcPr>
          <w:p w14:paraId="06A18478" w14:textId="77777777" w:rsidR="00872B4C" w:rsidRDefault="00872B4C" w:rsidP="009043FE">
            <w:pPr>
              <w:jc w:val="center"/>
              <w:cnfStyle w:val="000000000000" w:firstRow="0" w:lastRow="0" w:firstColumn="0" w:lastColumn="0" w:oddVBand="0" w:evenVBand="0" w:oddHBand="0" w:evenHBand="0" w:firstRowFirstColumn="0" w:firstRowLastColumn="0" w:lastRowFirstColumn="0" w:lastRowLastColumn="0"/>
            </w:pPr>
          </w:p>
        </w:tc>
      </w:tr>
      <w:tr w:rsidR="00C62DEE" w14:paraId="408AD97E"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062ACFE" w14:textId="0E99734F" w:rsidR="00C62DEE" w:rsidRDefault="00F70C17" w:rsidP="009043FE">
            <w:pPr>
              <w:jc w:val="center"/>
            </w:pPr>
            <w:r>
              <w:t>9</w:t>
            </w:r>
          </w:p>
        </w:tc>
        <w:tc>
          <w:tcPr>
            <w:tcW w:w="3459" w:type="dxa"/>
          </w:tcPr>
          <w:p w14:paraId="3493472B" w14:textId="752236EA" w:rsidR="00C62DEE" w:rsidRDefault="00A61BAF" w:rsidP="009043FE">
            <w:pPr>
              <w:cnfStyle w:val="000000100000" w:firstRow="0" w:lastRow="0" w:firstColumn="0" w:lastColumn="0" w:oddVBand="0" w:evenVBand="0" w:oddHBand="1" w:evenHBand="0" w:firstRowFirstColumn="0" w:firstRowLastColumn="0" w:lastRowFirstColumn="0" w:lastRowLastColumn="0"/>
            </w:pPr>
            <w:r>
              <w:t xml:space="preserve">Get </w:t>
            </w:r>
            <w:r w:rsidR="00EE5AD9">
              <w:t>the battery</w:t>
            </w:r>
          </w:p>
        </w:tc>
        <w:tc>
          <w:tcPr>
            <w:tcW w:w="3690" w:type="dxa"/>
          </w:tcPr>
          <w:p w14:paraId="6C75AD86" w14:textId="77777777" w:rsidR="00E67D9B" w:rsidRDefault="00EE5AD9" w:rsidP="00EE5AD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 xml:space="preserve">Get the battery </w:t>
            </w:r>
            <w:r w:rsidR="009D41A2">
              <w:t>on the top left corner of the room on the map</w:t>
            </w:r>
          </w:p>
          <w:p w14:paraId="09B65D29" w14:textId="77777777" w:rsidR="009D41A2" w:rsidRDefault="009D41A2" w:rsidP="00EE5AD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To cross the gap between higher platforms, the player needs to move the moving platform on the ground to form a bridge</w:t>
            </w:r>
          </w:p>
          <w:p w14:paraId="711521C4" w14:textId="25F66674" w:rsidR="00C2147F" w:rsidRDefault="00C2147F" w:rsidP="00C2147F">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Pr>
                <w:b/>
                <w:bCs/>
              </w:rPr>
              <w:t>Challenge</w:t>
            </w:r>
            <w:r>
              <w:t xml:space="preserve">: find a way to get the battery </w:t>
            </w:r>
          </w:p>
          <w:p w14:paraId="111E0D9F" w14:textId="1E7CE4F3" w:rsidR="00C2147F" w:rsidRDefault="00C2147F" w:rsidP="00C2147F">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reinforce the skill of using </w:t>
            </w:r>
            <w:r w:rsidR="008D6561">
              <w:t xml:space="preserve">a </w:t>
            </w:r>
            <w:r>
              <w:t xml:space="preserve">moving platform to form </w:t>
            </w:r>
            <w:r w:rsidR="008D6561">
              <w:t>away</w:t>
            </w:r>
          </w:p>
        </w:tc>
        <w:tc>
          <w:tcPr>
            <w:tcW w:w="1080" w:type="dxa"/>
            <w:vAlign w:val="center"/>
          </w:tcPr>
          <w:p w14:paraId="48FD4DCD" w14:textId="44B970DB" w:rsidR="00C62DEE" w:rsidRDefault="006D5C66" w:rsidP="009043FE">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389E7E6D" w14:textId="248DBD3D" w:rsidR="00C62DEE" w:rsidRDefault="00F70C17" w:rsidP="009043FE">
            <w:pPr>
              <w:jc w:val="center"/>
              <w:cnfStyle w:val="000000100000" w:firstRow="0" w:lastRow="0" w:firstColumn="0" w:lastColumn="0" w:oddVBand="0" w:evenVBand="0" w:oddHBand="1" w:evenHBand="0" w:firstRowFirstColumn="0" w:firstRowLastColumn="0" w:lastRowFirstColumn="0" w:lastRowLastColumn="0"/>
            </w:pPr>
            <w:r>
              <w:t>4:30</w:t>
            </w:r>
          </w:p>
        </w:tc>
        <w:tc>
          <w:tcPr>
            <w:tcW w:w="900" w:type="dxa"/>
            <w:vAlign w:val="center"/>
          </w:tcPr>
          <w:p w14:paraId="3364E3FB" w14:textId="77777777" w:rsidR="00C62DEE" w:rsidRDefault="00C62DEE" w:rsidP="009043FE">
            <w:pPr>
              <w:jc w:val="center"/>
              <w:cnfStyle w:val="000000100000" w:firstRow="0" w:lastRow="0" w:firstColumn="0" w:lastColumn="0" w:oddVBand="0" w:evenVBand="0" w:oddHBand="1" w:evenHBand="0" w:firstRowFirstColumn="0" w:firstRowLastColumn="0" w:lastRowFirstColumn="0" w:lastRowLastColumn="0"/>
            </w:pPr>
          </w:p>
        </w:tc>
      </w:tr>
      <w:tr w:rsidR="00C62DEE" w14:paraId="3DB1847B"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702790B" w14:textId="0420C802" w:rsidR="00C62DEE" w:rsidRDefault="006D5C66" w:rsidP="009043FE">
            <w:pPr>
              <w:jc w:val="center"/>
            </w:pPr>
            <w:r>
              <w:t>10</w:t>
            </w:r>
          </w:p>
        </w:tc>
        <w:tc>
          <w:tcPr>
            <w:tcW w:w="3459" w:type="dxa"/>
          </w:tcPr>
          <w:p w14:paraId="24EA7177" w14:textId="5D2828F8" w:rsidR="00C62DEE" w:rsidRDefault="006D5C66" w:rsidP="009043FE">
            <w:pPr>
              <w:cnfStyle w:val="000000000000" w:firstRow="0" w:lastRow="0" w:firstColumn="0" w:lastColumn="0" w:oddVBand="0" w:evenVBand="0" w:oddHBand="0" w:evenHBand="0" w:firstRowFirstColumn="0" w:firstRowLastColumn="0" w:lastRowFirstColumn="0" w:lastRowLastColumn="0"/>
            </w:pPr>
            <w:r>
              <w:t>Unlock the door and enter the puzzle room</w:t>
            </w:r>
          </w:p>
        </w:tc>
        <w:tc>
          <w:tcPr>
            <w:tcW w:w="3690" w:type="dxa"/>
          </w:tcPr>
          <w:p w14:paraId="7F9AC9DD" w14:textId="77777777" w:rsidR="00C62DEE" w:rsidRDefault="002E6BB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Use the battery to unlock the door</w:t>
            </w:r>
          </w:p>
          <w:p w14:paraId="44FBE02E" w14:textId="77777777" w:rsidR="002E6BBD" w:rsidRDefault="002E6BBD">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Enter the next room</w:t>
            </w:r>
          </w:p>
          <w:p w14:paraId="0DD41A6F" w14:textId="6CC59698" w:rsidR="00C56930" w:rsidRDefault="00C56930" w:rsidP="00C5693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Pr>
                <w:b/>
                <w:bCs/>
              </w:rPr>
              <w:t>Challenge</w:t>
            </w:r>
            <w:r>
              <w:t>: N/A</w:t>
            </w:r>
          </w:p>
          <w:p w14:paraId="510FAD3C" w14:textId="681DC1A3" w:rsidR="00C56930" w:rsidRDefault="00C56930" w:rsidP="00C56930">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3A0DB7">
              <w:rPr>
                <w:b/>
                <w:bCs/>
              </w:rPr>
              <w:t>Goal</w:t>
            </w:r>
            <w:r>
              <w:t>: lead to the next path</w:t>
            </w:r>
          </w:p>
        </w:tc>
        <w:tc>
          <w:tcPr>
            <w:tcW w:w="1080" w:type="dxa"/>
            <w:vAlign w:val="center"/>
          </w:tcPr>
          <w:p w14:paraId="6175A9D1" w14:textId="1DA3075D" w:rsidR="00C62DEE" w:rsidRDefault="00D110FE" w:rsidP="009043FE">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7A009AA7" w14:textId="37DCA179" w:rsidR="00C62DEE" w:rsidRDefault="006D5C66" w:rsidP="009043FE">
            <w:pPr>
              <w:jc w:val="center"/>
              <w:cnfStyle w:val="000000000000" w:firstRow="0" w:lastRow="0" w:firstColumn="0" w:lastColumn="0" w:oddVBand="0" w:evenVBand="0" w:oddHBand="0" w:evenHBand="0" w:firstRowFirstColumn="0" w:firstRowLastColumn="0" w:lastRowFirstColumn="0" w:lastRowLastColumn="0"/>
            </w:pPr>
            <w:r>
              <w:t>4:40</w:t>
            </w:r>
          </w:p>
        </w:tc>
        <w:tc>
          <w:tcPr>
            <w:tcW w:w="900" w:type="dxa"/>
            <w:vAlign w:val="center"/>
          </w:tcPr>
          <w:p w14:paraId="0439EFCF" w14:textId="77777777" w:rsidR="00C62DEE" w:rsidRDefault="00C62DEE" w:rsidP="009043FE">
            <w:pPr>
              <w:jc w:val="center"/>
              <w:cnfStyle w:val="000000000000" w:firstRow="0" w:lastRow="0" w:firstColumn="0" w:lastColumn="0" w:oddVBand="0" w:evenVBand="0" w:oddHBand="0" w:evenHBand="0" w:firstRowFirstColumn="0" w:firstRowLastColumn="0" w:lastRowFirstColumn="0" w:lastRowLastColumn="0"/>
            </w:pPr>
          </w:p>
        </w:tc>
      </w:tr>
      <w:tr w:rsidR="00C62DEE" w14:paraId="366679A1"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93FECB9" w14:textId="27E5B7C8" w:rsidR="00C62DEE" w:rsidRDefault="008328F5" w:rsidP="009043FE">
            <w:pPr>
              <w:jc w:val="center"/>
            </w:pPr>
            <w:r>
              <w:t>11</w:t>
            </w:r>
          </w:p>
        </w:tc>
        <w:tc>
          <w:tcPr>
            <w:tcW w:w="3459" w:type="dxa"/>
          </w:tcPr>
          <w:p w14:paraId="44693B6A" w14:textId="7C655710" w:rsidR="00C62DEE" w:rsidRDefault="008328F5" w:rsidP="009043FE">
            <w:pPr>
              <w:cnfStyle w:val="000000100000" w:firstRow="0" w:lastRow="0" w:firstColumn="0" w:lastColumn="0" w:oddVBand="0" w:evenVBand="0" w:oddHBand="1" w:evenHBand="0" w:firstRowFirstColumn="0" w:firstRowLastColumn="0" w:lastRowFirstColumn="0" w:lastRowLastColumn="0"/>
            </w:pPr>
            <w:r>
              <w:t>Solve a moving platform puzzle to get the battery</w:t>
            </w:r>
          </w:p>
        </w:tc>
        <w:tc>
          <w:tcPr>
            <w:tcW w:w="3690" w:type="dxa"/>
          </w:tcPr>
          <w:p w14:paraId="69B4B4E3" w14:textId="548C6778" w:rsidR="008328F5" w:rsidRDefault="008328F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 xml:space="preserve">The player can see many buttons with different lights on them </w:t>
            </w:r>
          </w:p>
          <w:p w14:paraId="43854E2A" w14:textId="36932A3C" w:rsidR="00D110FE" w:rsidRDefault="008328F5" w:rsidP="008328F5">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Six buttons with four lights</w:t>
            </w:r>
            <w:r w:rsidR="00375B90">
              <w:t xml:space="preserve"> in total</w:t>
            </w:r>
          </w:p>
          <w:p w14:paraId="46C81990" w14:textId="32D5E264" w:rsidR="00390868" w:rsidRDefault="00390868" w:rsidP="00390868">
            <w:pPr>
              <w:pStyle w:val="ListParagraph"/>
              <w:numPr>
                <w:ilvl w:val="2"/>
                <w:numId w:val="13"/>
              </w:numPr>
              <w:cnfStyle w:val="000000100000" w:firstRow="0" w:lastRow="0" w:firstColumn="0" w:lastColumn="0" w:oddVBand="0" w:evenVBand="0" w:oddHBand="1" w:evenHBand="0" w:firstRowFirstColumn="0" w:firstRowLastColumn="0" w:lastRowFirstColumn="0" w:lastRowLastColumn="0"/>
            </w:pPr>
            <w:r>
              <w:lastRenderedPageBreak/>
              <w:t>Same lights indicate the same effect</w:t>
            </w:r>
          </w:p>
          <w:p w14:paraId="490C40CF" w14:textId="27EE948B" w:rsidR="008328F5" w:rsidRDefault="008328F5" w:rsidP="008328F5">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 xml:space="preserve">Two </w:t>
            </w:r>
            <w:r w:rsidR="00B82BA8">
              <w:t xml:space="preserve">out of three </w:t>
            </w:r>
            <w:r>
              <w:t>buttons on the table are try-out buttons with sparks</w:t>
            </w:r>
            <w:r w:rsidR="00C5120C">
              <w:t xml:space="preserve"> as </w:t>
            </w:r>
            <w:r w:rsidR="008D6561">
              <w:t xml:space="preserve">an </w:t>
            </w:r>
            <w:r w:rsidR="00C5120C">
              <w:t>indication</w:t>
            </w:r>
            <w:r w:rsidR="00375B90">
              <w:t xml:space="preserve">, with the </w:t>
            </w:r>
            <w:r w:rsidR="00EB1399">
              <w:t>last one a</w:t>
            </w:r>
            <w:r w:rsidR="00375B90">
              <w:t xml:space="preserve"> normal button</w:t>
            </w:r>
          </w:p>
          <w:p w14:paraId="7BDAA91B" w14:textId="0B34DA7F" w:rsidR="00D1353B" w:rsidRDefault="00D1353B" w:rsidP="008328F5">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 xml:space="preserve">Moving platforms have lights on them to indicate the </w:t>
            </w:r>
            <w:r w:rsidR="0013350C">
              <w:t xml:space="preserve">corresponding </w:t>
            </w:r>
            <w:r>
              <w:t>buttons controlling them</w:t>
            </w:r>
          </w:p>
          <w:p w14:paraId="126ECC21" w14:textId="3A8E9C2D" w:rsidR="008328F5" w:rsidRDefault="00EF6497">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Left try-out button on the table has the same effect as button 3, except it’s broken</w:t>
            </w:r>
          </w:p>
          <w:p w14:paraId="7181A012" w14:textId="6B57F578" w:rsidR="00EF6497" w:rsidRDefault="00EF6497">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Middle try-out button on the table has the same effect as button 2, except it’s broken</w:t>
            </w:r>
          </w:p>
          <w:p w14:paraId="2218A60B" w14:textId="06C564ED" w:rsidR="00EF6497" w:rsidRDefault="001C4852">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Button 4 controls gate 5, which moves horizontally</w:t>
            </w:r>
          </w:p>
          <w:p w14:paraId="5F433E73" w14:textId="77777777" w:rsidR="000E4D16" w:rsidRDefault="000E4D16" w:rsidP="000E4D16">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Control pattern:</w:t>
            </w:r>
          </w:p>
          <w:p w14:paraId="27825629" w14:textId="6EC81771" w:rsidR="000E4D16" w:rsidRDefault="000E4D16" w:rsidP="000E4D16">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Button 1 -&gt; platform 1&amp;2</w:t>
            </w:r>
          </w:p>
          <w:p w14:paraId="40E1EFAD" w14:textId="77777777" w:rsidR="000E4D16" w:rsidRDefault="000E4D16" w:rsidP="000E4D16">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Button 2 -&gt; platform 3&amp;4</w:t>
            </w:r>
          </w:p>
          <w:p w14:paraId="0D16A61C" w14:textId="77777777" w:rsidR="000E4D16" w:rsidRDefault="000E4D16" w:rsidP="000E4D16">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Button 3 -&gt; platform 2&amp;3</w:t>
            </w:r>
          </w:p>
          <w:p w14:paraId="09EA2CA1" w14:textId="77777777" w:rsidR="000E4D16" w:rsidRDefault="000E4D16" w:rsidP="000E4D16">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Button 4 -&gt; gate 5</w:t>
            </w:r>
          </w:p>
          <w:p w14:paraId="481B0047" w14:textId="77777777" w:rsidR="00825178" w:rsidRDefault="00825178" w:rsidP="00C37D37">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 xml:space="preserve">Solution: button 1 -&gt; button 4 -&gt; button 3 -&gt; button 4 -&gt; button 2 </w:t>
            </w:r>
          </w:p>
          <w:p w14:paraId="43EE5ECF" w14:textId="77777777" w:rsidR="001B7762" w:rsidRDefault="001B7762" w:rsidP="001B7762">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Pr>
                <w:b/>
                <w:bCs/>
              </w:rPr>
              <w:t>Challenge</w:t>
            </w:r>
            <w:r>
              <w:t xml:space="preserve">: </w:t>
            </w:r>
          </w:p>
          <w:p w14:paraId="34E83D63" w14:textId="77777777" w:rsidR="001B7762" w:rsidRDefault="001B7762" w:rsidP="001B7762">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The player needs to use try-out buttons to plan their path to get the battery</w:t>
            </w:r>
          </w:p>
          <w:p w14:paraId="141932EB" w14:textId="6AB12EAE" w:rsidR="001B7762" w:rsidRDefault="001B7762" w:rsidP="001B7762">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w:t>
            </w:r>
            <w:r w:rsidR="003C78B8">
              <w:t>combine the mechanics into a puzzle</w:t>
            </w:r>
          </w:p>
        </w:tc>
        <w:tc>
          <w:tcPr>
            <w:tcW w:w="1080" w:type="dxa"/>
            <w:vAlign w:val="center"/>
          </w:tcPr>
          <w:p w14:paraId="25C319F2" w14:textId="1B1E13BB" w:rsidR="00C62DEE" w:rsidRDefault="00D17B34" w:rsidP="009043FE">
            <w:pPr>
              <w:jc w:val="center"/>
              <w:cnfStyle w:val="000000100000" w:firstRow="0" w:lastRow="0" w:firstColumn="0" w:lastColumn="0" w:oddVBand="0" w:evenVBand="0" w:oddHBand="1" w:evenHBand="0" w:firstRowFirstColumn="0" w:firstRowLastColumn="0" w:lastRowFirstColumn="0" w:lastRowLastColumn="0"/>
            </w:pPr>
            <w:r>
              <w:lastRenderedPageBreak/>
              <w:t>7</w:t>
            </w:r>
          </w:p>
        </w:tc>
        <w:tc>
          <w:tcPr>
            <w:tcW w:w="990" w:type="dxa"/>
            <w:vAlign w:val="center"/>
          </w:tcPr>
          <w:p w14:paraId="48C711B6" w14:textId="6F0FAD54" w:rsidR="00C62DEE" w:rsidRDefault="00776C23" w:rsidP="009043FE">
            <w:pPr>
              <w:jc w:val="center"/>
              <w:cnfStyle w:val="000000100000" w:firstRow="0" w:lastRow="0" w:firstColumn="0" w:lastColumn="0" w:oddVBand="0" w:evenVBand="0" w:oddHBand="1" w:evenHBand="0" w:firstRowFirstColumn="0" w:firstRowLastColumn="0" w:lastRowFirstColumn="0" w:lastRowLastColumn="0"/>
            </w:pPr>
            <w:r>
              <w:t>4:45</w:t>
            </w:r>
          </w:p>
        </w:tc>
        <w:tc>
          <w:tcPr>
            <w:tcW w:w="900" w:type="dxa"/>
            <w:vAlign w:val="center"/>
          </w:tcPr>
          <w:p w14:paraId="17FF40D2" w14:textId="3492BD92" w:rsidR="00C62DEE" w:rsidRDefault="00D17B34" w:rsidP="009043FE">
            <w:pPr>
              <w:jc w:val="center"/>
              <w:cnfStyle w:val="000000100000" w:firstRow="0" w:lastRow="0" w:firstColumn="0" w:lastColumn="0" w:oddVBand="0" w:evenVBand="0" w:oddHBand="1" w:evenHBand="0" w:firstRowFirstColumn="0" w:firstRowLastColumn="0" w:lastRowFirstColumn="0" w:lastRowLastColumn="0"/>
            </w:pPr>
            <w:r>
              <w:t>Y</w:t>
            </w:r>
          </w:p>
        </w:tc>
      </w:tr>
      <w:tr w:rsidR="00D17B34" w14:paraId="6B3FABC3"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C5C2638" w14:textId="07F51CE2" w:rsidR="00D17B34" w:rsidRDefault="00D17B34" w:rsidP="009043FE">
            <w:pPr>
              <w:jc w:val="center"/>
            </w:pPr>
            <w:r>
              <w:t>12</w:t>
            </w:r>
          </w:p>
        </w:tc>
        <w:tc>
          <w:tcPr>
            <w:tcW w:w="3459" w:type="dxa"/>
          </w:tcPr>
          <w:p w14:paraId="26331C98" w14:textId="2FE192FC" w:rsidR="00D17B34" w:rsidRDefault="00BB5FAB" w:rsidP="009043FE">
            <w:pPr>
              <w:cnfStyle w:val="000000000000" w:firstRow="0" w:lastRow="0" w:firstColumn="0" w:lastColumn="0" w:oddVBand="0" w:evenVBand="0" w:oddHBand="0" w:evenHBand="0" w:firstRowFirstColumn="0" w:firstRowLastColumn="0" w:lastRowFirstColumn="0" w:lastRowLastColumn="0"/>
            </w:pPr>
            <w:r>
              <w:t xml:space="preserve">Activate the elevator and </w:t>
            </w:r>
            <w:r w:rsidR="008D6561">
              <w:t xml:space="preserve">be </w:t>
            </w:r>
            <w:r>
              <w:t>ready to go back to the upper flo</w:t>
            </w:r>
            <w:r w:rsidR="001B730E">
              <w:t>or</w:t>
            </w:r>
          </w:p>
        </w:tc>
        <w:tc>
          <w:tcPr>
            <w:tcW w:w="3690" w:type="dxa"/>
          </w:tcPr>
          <w:p w14:paraId="07A4D603" w14:textId="77777777" w:rsidR="00D17B34" w:rsidRDefault="001845CE" w:rsidP="001845C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Insert the battery into the slot controlling the elevator controller</w:t>
            </w:r>
          </w:p>
          <w:p w14:paraId="5EA84463" w14:textId="77777777" w:rsidR="001845CE" w:rsidRDefault="001845CE" w:rsidP="001845C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Press the button to activate</w:t>
            </w:r>
          </w:p>
          <w:p w14:paraId="122502A6" w14:textId="77777777" w:rsidR="001845CE" w:rsidRDefault="001845CE" w:rsidP="001845C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lastRenderedPageBreak/>
              <w:t xml:space="preserve">Gates close and </w:t>
            </w:r>
            <w:r w:rsidR="00614F76">
              <w:t xml:space="preserve">the elevator </w:t>
            </w:r>
            <w:r>
              <w:t>start</w:t>
            </w:r>
            <w:r w:rsidR="004637D2">
              <w:t>s</w:t>
            </w:r>
            <w:r>
              <w:t xml:space="preserve"> </w:t>
            </w:r>
            <w:r w:rsidR="00CC6E32">
              <w:t>rising</w:t>
            </w:r>
          </w:p>
          <w:p w14:paraId="6EF19D10" w14:textId="77777777" w:rsidR="00CC6E32" w:rsidRDefault="00CC6E32" w:rsidP="00CC6E32">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Pr>
                <w:b/>
                <w:bCs/>
              </w:rPr>
              <w:t>Challenge</w:t>
            </w:r>
            <w:r>
              <w:t>: N/A</w:t>
            </w:r>
          </w:p>
          <w:p w14:paraId="5EC0F6D5" w14:textId="77777777" w:rsidR="006267F9" w:rsidRDefault="00CC6E32" w:rsidP="00CC6E32">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w:t>
            </w:r>
          </w:p>
          <w:p w14:paraId="063CDB6E" w14:textId="77777777" w:rsidR="00CC6E32" w:rsidRDefault="006267F9" w:rsidP="006267F9">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draw attention</w:t>
            </w:r>
          </w:p>
          <w:p w14:paraId="10E28DD8" w14:textId="77777777" w:rsidR="006267F9" w:rsidRDefault="006267F9" w:rsidP="006267F9">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imply the following event</w:t>
            </w:r>
          </w:p>
          <w:p w14:paraId="11DCBC94" w14:textId="7BD0A9DB" w:rsidR="000B14CA" w:rsidRDefault="000B14CA" w:rsidP="00331D22">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give rest</w:t>
            </w:r>
            <w:r w:rsidR="00272FB4">
              <w:t xml:space="preserve"> and prepare for the next combat</w:t>
            </w:r>
          </w:p>
        </w:tc>
        <w:tc>
          <w:tcPr>
            <w:tcW w:w="1080" w:type="dxa"/>
            <w:vAlign w:val="center"/>
          </w:tcPr>
          <w:p w14:paraId="5C3B2692" w14:textId="0BB85B5B" w:rsidR="00D17B34" w:rsidRDefault="00D74CBC" w:rsidP="009043FE">
            <w:pPr>
              <w:jc w:val="center"/>
              <w:cnfStyle w:val="000000000000" w:firstRow="0" w:lastRow="0" w:firstColumn="0" w:lastColumn="0" w:oddVBand="0" w:evenVBand="0" w:oddHBand="0" w:evenHBand="0" w:firstRowFirstColumn="0" w:firstRowLastColumn="0" w:lastRowFirstColumn="0" w:lastRowLastColumn="0"/>
            </w:pPr>
            <w:r>
              <w:lastRenderedPageBreak/>
              <w:t>1</w:t>
            </w:r>
          </w:p>
        </w:tc>
        <w:tc>
          <w:tcPr>
            <w:tcW w:w="990" w:type="dxa"/>
            <w:vAlign w:val="center"/>
          </w:tcPr>
          <w:p w14:paraId="6443A0B4" w14:textId="1DE1D461" w:rsidR="00D17B34" w:rsidRDefault="00D17B34" w:rsidP="009043FE">
            <w:pPr>
              <w:jc w:val="center"/>
              <w:cnfStyle w:val="000000000000" w:firstRow="0" w:lastRow="0" w:firstColumn="0" w:lastColumn="0" w:oddVBand="0" w:evenVBand="0" w:oddHBand="0" w:evenHBand="0" w:firstRowFirstColumn="0" w:firstRowLastColumn="0" w:lastRowFirstColumn="0" w:lastRowLastColumn="0"/>
            </w:pPr>
            <w:r>
              <w:t>5:50</w:t>
            </w:r>
          </w:p>
        </w:tc>
        <w:tc>
          <w:tcPr>
            <w:tcW w:w="900" w:type="dxa"/>
            <w:vAlign w:val="center"/>
          </w:tcPr>
          <w:p w14:paraId="1179084A" w14:textId="0F5A0682" w:rsidR="00D17B34" w:rsidRDefault="00D74CBC" w:rsidP="009043FE">
            <w:pPr>
              <w:jc w:val="center"/>
              <w:cnfStyle w:val="000000000000" w:firstRow="0" w:lastRow="0" w:firstColumn="0" w:lastColumn="0" w:oddVBand="0" w:evenVBand="0" w:oddHBand="0" w:evenHBand="0" w:firstRowFirstColumn="0" w:firstRowLastColumn="0" w:lastRowFirstColumn="0" w:lastRowLastColumn="0"/>
            </w:pPr>
            <w:r>
              <w:t>Y</w:t>
            </w:r>
          </w:p>
        </w:tc>
      </w:tr>
    </w:tbl>
    <w:p w14:paraId="01768DCD" w14:textId="77777777" w:rsidR="001D0254" w:rsidRDefault="001D0254"/>
    <w:p w14:paraId="48F5E7BF" w14:textId="77777777" w:rsidR="001D0254" w:rsidRDefault="001D0254">
      <w:r>
        <w:br w:type="page"/>
      </w:r>
    </w:p>
    <w:p w14:paraId="1CC86640" w14:textId="1291019C" w:rsidR="001D0254" w:rsidRPr="009043FE" w:rsidRDefault="00B26C2F" w:rsidP="001D0254">
      <w:pPr>
        <w:pStyle w:val="Heading3"/>
      </w:pPr>
      <w:bookmarkStart w:id="21" w:name="_Toc121261673"/>
      <w:r>
        <w:lastRenderedPageBreak/>
        <w:t>Elevator rising up</w:t>
      </w:r>
      <w:bookmarkEnd w:id="21"/>
    </w:p>
    <w:p w14:paraId="7176FB4F" w14:textId="77777777" w:rsidR="00EC498B" w:rsidRDefault="0048585C" w:rsidP="00EC498B">
      <w:pPr>
        <w:keepNext/>
        <w:jc w:val="center"/>
      </w:pPr>
      <w:r>
        <w:rPr>
          <w:noProof/>
        </w:rPr>
        <w:drawing>
          <wp:anchor distT="0" distB="0" distL="114300" distR="114300" simplePos="0" relativeHeight="251738112" behindDoc="0" locked="0" layoutInCell="1" allowOverlap="1" wp14:anchorId="2C3A973A" wp14:editId="6E45A329">
            <wp:simplePos x="0" y="0"/>
            <wp:positionH relativeFrom="column">
              <wp:posOffset>-338524</wp:posOffset>
            </wp:positionH>
            <wp:positionV relativeFrom="paragraph">
              <wp:posOffset>360044</wp:posOffset>
            </wp:positionV>
            <wp:extent cx="556423" cy="3136157"/>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010" cy="3139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54">
        <w:rPr>
          <w:noProof/>
        </w:rPr>
        <w:drawing>
          <wp:inline distT="0" distB="0" distL="0" distR="0" wp14:anchorId="11A89844" wp14:editId="5BF6A82E">
            <wp:extent cx="5256296" cy="3510239"/>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5272096" cy="3520791"/>
                    </a:xfrm>
                    <a:prstGeom prst="rect">
                      <a:avLst/>
                    </a:prstGeom>
                  </pic:spPr>
                </pic:pic>
              </a:graphicData>
            </a:graphic>
          </wp:inline>
        </w:drawing>
      </w:r>
    </w:p>
    <w:p w14:paraId="61B2BB8F" w14:textId="3B65E665" w:rsidR="00EC498B" w:rsidRPr="006D1C3F" w:rsidRDefault="00EC498B" w:rsidP="00EC498B">
      <w:pPr>
        <w:pStyle w:val="Caption"/>
        <w:jc w:val="center"/>
      </w:pPr>
      <w:bookmarkStart w:id="22" w:name="_Toc121261694"/>
      <w:r>
        <w:t xml:space="preserve">Figure </w:t>
      </w:r>
      <w:fldSimple w:instr=" SEQ Figure \* ARABIC ">
        <w:r w:rsidR="00A841FC">
          <w:rPr>
            <w:noProof/>
          </w:rPr>
          <w:t>7</w:t>
        </w:r>
      </w:fldSimple>
      <w:r w:rsidRPr="007F4405">
        <w:t>: Elevator Walkthrough [11]</w:t>
      </w:r>
      <w:bookmarkEnd w:id="22"/>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1D0254" w14:paraId="2C0C9434" w14:textId="77777777" w:rsidTr="00D86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13EF636" w14:textId="77777777" w:rsidR="001D0254" w:rsidRDefault="001D0254" w:rsidP="00D86AAF">
            <w:pPr>
              <w:jc w:val="center"/>
            </w:pPr>
            <w:r>
              <w:br w:type="page"/>
              <w:t>Map Label</w:t>
            </w:r>
          </w:p>
        </w:tc>
        <w:tc>
          <w:tcPr>
            <w:tcW w:w="3459" w:type="dxa"/>
            <w:vAlign w:val="bottom"/>
          </w:tcPr>
          <w:p w14:paraId="07782F17" w14:textId="77777777" w:rsidR="001D0254" w:rsidRDefault="001D0254" w:rsidP="00D86AAF">
            <w:pPr>
              <w:jc w:val="center"/>
              <w:cnfStyle w:val="100000000000" w:firstRow="1" w:lastRow="0" w:firstColumn="0" w:lastColumn="0" w:oddVBand="0" w:evenVBand="0" w:oddHBand="0" w:evenHBand="0" w:firstRowFirstColumn="0" w:firstRowLastColumn="0" w:lastRowFirstColumn="0" w:lastRowLastColumn="0"/>
            </w:pPr>
            <w:r>
              <w:t>Event Summary</w:t>
            </w:r>
          </w:p>
        </w:tc>
        <w:tc>
          <w:tcPr>
            <w:tcW w:w="3690" w:type="dxa"/>
            <w:vAlign w:val="bottom"/>
          </w:tcPr>
          <w:p w14:paraId="28B3450C" w14:textId="77777777" w:rsidR="001D0254" w:rsidRDefault="001D0254" w:rsidP="00D86AAF">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006C9FFA" w14:textId="77777777" w:rsidR="001D0254" w:rsidRDefault="001D0254" w:rsidP="00D86AAF">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6241D94A" w14:textId="77777777" w:rsidR="001D0254" w:rsidRDefault="001D0254" w:rsidP="00D86AAF">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1339D0D1" w14:textId="77777777" w:rsidR="001D0254" w:rsidRDefault="001D0254" w:rsidP="00D86AAF">
            <w:pPr>
              <w:jc w:val="center"/>
              <w:cnfStyle w:val="100000000000" w:firstRow="1" w:lastRow="0" w:firstColumn="0" w:lastColumn="0" w:oddVBand="0" w:evenVBand="0" w:oddHBand="0" w:evenHBand="0" w:firstRowFirstColumn="0" w:firstRowLastColumn="0" w:lastRowFirstColumn="0" w:lastRowLastColumn="0"/>
            </w:pPr>
            <w:r>
              <w:t>Wow?</w:t>
            </w:r>
          </w:p>
        </w:tc>
      </w:tr>
      <w:tr w:rsidR="001D0254" w14:paraId="6139409A"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99E6428" w14:textId="372265A6" w:rsidR="001D0254" w:rsidRDefault="00F02D94" w:rsidP="00D86AAF">
            <w:pPr>
              <w:jc w:val="center"/>
            </w:pPr>
            <w:r>
              <w:t>12+</w:t>
            </w:r>
          </w:p>
        </w:tc>
        <w:tc>
          <w:tcPr>
            <w:tcW w:w="3459" w:type="dxa"/>
          </w:tcPr>
          <w:p w14:paraId="4C75477E" w14:textId="047D4CD3" w:rsidR="001D0254" w:rsidRDefault="008D6878" w:rsidP="00D86AAF">
            <w:pPr>
              <w:cnfStyle w:val="000000100000" w:firstRow="0" w:lastRow="0" w:firstColumn="0" w:lastColumn="0" w:oddVBand="0" w:evenVBand="0" w:oddHBand="1" w:evenHBand="0" w:firstRowFirstColumn="0" w:firstRowLastColumn="0" w:lastRowFirstColumn="0" w:lastRowLastColumn="0"/>
            </w:pPr>
            <w:r>
              <w:t>Encounter three waves of enemies from three passing floors (each wave on each floor) on the elevator</w:t>
            </w:r>
          </w:p>
        </w:tc>
        <w:tc>
          <w:tcPr>
            <w:tcW w:w="3690" w:type="dxa"/>
          </w:tcPr>
          <w:p w14:paraId="43938254" w14:textId="3B28F557" w:rsidR="00FD2F75" w:rsidRDefault="00C52B59">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As the elevator rises, the player can gradually see enemies on each floor</w:t>
            </w:r>
          </w:p>
          <w:p w14:paraId="2D58D6BC" w14:textId="5C7ECD65" w:rsidR="00C52B59" w:rsidRDefault="00D4555C">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Many covers on the edge of the elevator</w:t>
            </w:r>
          </w:p>
          <w:p w14:paraId="079A77B5" w14:textId="6D2AECA9" w:rsidR="00D4555C" w:rsidRDefault="00D4555C">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The player can choose to crouch instead of fighting and wait to be sent to the destination – they don’t need to kill all enemies to progress</w:t>
            </w:r>
          </w:p>
          <w:p w14:paraId="22C5FF44" w14:textId="09F06D62" w:rsidR="00D4555C" w:rsidRDefault="00D4555C" w:rsidP="00D4555C">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 xml:space="preserve">However, enemies come from different directions which </w:t>
            </w:r>
            <w:r w:rsidR="008D6561">
              <w:t>force</w:t>
            </w:r>
            <w:r>
              <w:t xml:space="preserve"> the player to engage in part of the combat at least</w:t>
            </w:r>
          </w:p>
          <w:p w14:paraId="2C3A1B23" w14:textId="693CA68F" w:rsidR="00B379E4" w:rsidRDefault="00B379E4" w:rsidP="00B379E4">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t>Can use hanging platforms to crush or to get explosives, or shoot explosives on the ground to help in combat</w:t>
            </w:r>
          </w:p>
          <w:p w14:paraId="28E95D3F" w14:textId="77777777" w:rsidR="000F253A" w:rsidRDefault="00C52B59" w:rsidP="000F07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lastRenderedPageBreak/>
              <w:t>Provide pickups (ammo and health) on the elevator</w:t>
            </w:r>
          </w:p>
          <w:p w14:paraId="1BAAF828" w14:textId="657AE987" w:rsidR="00CC5D85" w:rsidRDefault="00CC5D85" w:rsidP="00CC5D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Pr>
                <w:b/>
                <w:bCs/>
              </w:rPr>
              <w:t>Challenge</w:t>
            </w:r>
            <w:r>
              <w:t>: require the player to locate enemies, resources quickly and take them down quickly and use covers effectively</w:t>
            </w:r>
          </w:p>
          <w:p w14:paraId="1FDE2B42" w14:textId="77777777" w:rsidR="007D455A" w:rsidRDefault="00CC5D85" w:rsidP="00CC5D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w:t>
            </w:r>
          </w:p>
          <w:p w14:paraId="6DA6A967" w14:textId="6E53DE20" w:rsidR="00CC5D85" w:rsidRDefault="007D455A" w:rsidP="007D455A">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reinforce the skill of locating useful items</w:t>
            </w:r>
          </w:p>
          <w:p w14:paraId="4A449B71" w14:textId="6AFBDADD" w:rsidR="007D455A" w:rsidRDefault="007D455A" w:rsidP="007D455A">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a fresh gameplay experience</w:t>
            </w:r>
          </w:p>
        </w:tc>
        <w:tc>
          <w:tcPr>
            <w:tcW w:w="1080" w:type="dxa"/>
            <w:vAlign w:val="center"/>
          </w:tcPr>
          <w:p w14:paraId="450C22C1" w14:textId="1045D05A" w:rsidR="001D0254" w:rsidRDefault="00761A5A" w:rsidP="00D86AAF">
            <w:pPr>
              <w:jc w:val="center"/>
              <w:cnfStyle w:val="000000100000" w:firstRow="0" w:lastRow="0" w:firstColumn="0" w:lastColumn="0" w:oddVBand="0" w:evenVBand="0" w:oddHBand="1" w:evenHBand="0" w:firstRowFirstColumn="0" w:firstRowLastColumn="0" w:lastRowFirstColumn="0" w:lastRowLastColumn="0"/>
            </w:pPr>
            <w:r>
              <w:lastRenderedPageBreak/>
              <w:t>6</w:t>
            </w:r>
          </w:p>
        </w:tc>
        <w:tc>
          <w:tcPr>
            <w:tcW w:w="990" w:type="dxa"/>
            <w:vAlign w:val="center"/>
          </w:tcPr>
          <w:p w14:paraId="7D9E24BF" w14:textId="208AE513" w:rsidR="001D0254" w:rsidRDefault="003957F0" w:rsidP="00D86AAF">
            <w:pPr>
              <w:jc w:val="center"/>
              <w:cnfStyle w:val="000000100000" w:firstRow="0" w:lastRow="0" w:firstColumn="0" w:lastColumn="0" w:oddVBand="0" w:evenVBand="0" w:oddHBand="1" w:evenHBand="0" w:firstRowFirstColumn="0" w:firstRowLastColumn="0" w:lastRowFirstColumn="0" w:lastRowLastColumn="0"/>
            </w:pPr>
            <w:r>
              <w:t>6:</w:t>
            </w:r>
            <w:r w:rsidR="0071754D">
              <w:t>00</w:t>
            </w:r>
          </w:p>
        </w:tc>
        <w:tc>
          <w:tcPr>
            <w:tcW w:w="900" w:type="dxa"/>
            <w:vAlign w:val="center"/>
          </w:tcPr>
          <w:p w14:paraId="36F49D09" w14:textId="773FF73E" w:rsidR="001D0254" w:rsidRDefault="003957F0" w:rsidP="00D86AAF">
            <w:pPr>
              <w:jc w:val="center"/>
              <w:cnfStyle w:val="000000100000" w:firstRow="0" w:lastRow="0" w:firstColumn="0" w:lastColumn="0" w:oddVBand="0" w:evenVBand="0" w:oddHBand="1" w:evenHBand="0" w:firstRowFirstColumn="0" w:firstRowLastColumn="0" w:lastRowFirstColumn="0" w:lastRowLastColumn="0"/>
            </w:pPr>
            <w:r>
              <w:t>Y</w:t>
            </w:r>
          </w:p>
        </w:tc>
      </w:tr>
    </w:tbl>
    <w:p w14:paraId="2054D044" w14:textId="4D8A3642" w:rsidR="00D5325C" w:rsidRPr="00CB4059" w:rsidRDefault="00153683" w:rsidP="00CB4059">
      <w:pPr>
        <w:rPr>
          <w:rFonts w:asciiTheme="majorHAnsi" w:eastAsiaTheme="majorEastAsia" w:hAnsiTheme="majorHAnsi" w:cstheme="majorBidi"/>
          <w:b/>
          <w:bCs/>
          <w:color w:val="4F81BD" w:themeColor="accent1"/>
        </w:rPr>
      </w:pPr>
      <w:r>
        <w:rPr>
          <w:noProof/>
        </w:rPr>
        <mc:AlternateContent>
          <mc:Choice Requires="wpi">
            <w:drawing>
              <wp:anchor distT="0" distB="0" distL="114300" distR="114300" simplePos="0" relativeHeight="251739136" behindDoc="0" locked="0" layoutInCell="1" allowOverlap="1" wp14:anchorId="6E43854A" wp14:editId="39832A0D">
                <wp:simplePos x="0" y="0"/>
                <wp:positionH relativeFrom="column">
                  <wp:posOffset>-2484544</wp:posOffset>
                </wp:positionH>
                <wp:positionV relativeFrom="paragraph">
                  <wp:posOffset>8221181</wp:posOffset>
                </wp:positionV>
                <wp:extent cx="360" cy="360"/>
                <wp:effectExtent l="38100" t="19050" r="57150" b="57150"/>
                <wp:wrapNone/>
                <wp:docPr id="33"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type w14:anchorId="79DF14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96.35pt;margin-top:646.65pt;width:1.45pt;height:1.4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">
                <v:imagedata r:id="rId34" o:title=""/>
              </v:shape>
            </w:pict>
          </mc:Fallback>
        </mc:AlternateContent>
      </w:r>
      <w:r w:rsidR="00D5325C">
        <w:br w:type="page"/>
      </w:r>
    </w:p>
    <w:p w14:paraId="196E4B1C" w14:textId="058BFF9D" w:rsidR="00D5325C" w:rsidRPr="009043FE" w:rsidRDefault="007F57EB" w:rsidP="00D5325C">
      <w:pPr>
        <w:pStyle w:val="Heading3"/>
      </w:pPr>
      <w:bookmarkStart w:id="23" w:name="_Toc121261674"/>
      <w:r>
        <w:rPr>
          <w:noProof/>
        </w:rPr>
        <w:lastRenderedPageBreak/>
        <w:drawing>
          <wp:anchor distT="0" distB="0" distL="114300" distR="114300" simplePos="0" relativeHeight="251744256" behindDoc="0" locked="0" layoutInCell="1" allowOverlap="1" wp14:anchorId="2A7A4632" wp14:editId="62B265FC">
            <wp:simplePos x="0" y="0"/>
            <wp:positionH relativeFrom="margin">
              <wp:posOffset>-412452</wp:posOffset>
            </wp:positionH>
            <wp:positionV relativeFrom="paragraph">
              <wp:posOffset>241246</wp:posOffset>
            </wp:positionV>
            <wp:extent cx="2220552" cy="2607013"/>
            <wp:effectExtent l="0" t="0" r="8890" b="3175"/>
            <wp:wrapNone/>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9731" cy="261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059">
        <w:t>Higher floor - return</w:t>
      </w:r>
      <w:bookmarkEnd w:id="23"/>
    </w:p>
    <w:p w14:paraId="36549EBB" w14:textId="6E6F8D82" w:rsidR="00F9645D" w:rsidRDefault="00D23DE6" w:rsidP="00F9645D">
      <w:pPr>
        <w:keepNext/>
        <w:jc w:val="center"/>
      </w:pPr>
      <w:r>
        <w:rPr>
          <w:noProof/>
        </w:rPr>
        <w:drawing>
          <wp:anchor distT="0" distB="0" distL="114300" distR="114300" simplePos="0" relativeHeight="251743232" behindDoc="0" locked="0" layoutInCell="1" allowOverlap="1" wp14:anchorId="0AF1B57B" wp14:editId="5A4E03A2">
            <wp:simplePos x="0" y="0"/>
            <wp:positionH relativeFrom="margin">
              <wp:posOffset>-221791</wp:posOffset>
            </wp:positionH>
            <wp:positionV relativeFrom="paragraph">
              <wp:posOffset>3987278</wp:posOffset>
            </wp:positionV>
            <wp:extent cx="1692613" cy="601893"/>
            <wp:effectExtent l="0" t="0" r="3175" b="8255"/>
            <wp:wrapNone/>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8138" cy="603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4F6C6ED4" wp14:editId="07B135E0">
            <wp:simplePos x="0" y="0"/>
            <wp:positionH relativeFrom="column">
              <wp:posOffset>-210117</wp:posOffset>
            </wp:positionH>
            <wp:positionV relativeFrom="paragraph">
              <wp:posOffset>2966986</wp:posOffset>
            </wp:positionV>
            <wp:extent cx="1727632" cy="836232"/>
            <wp:effectExtent l="0" t="0" r="6350" b="254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2391" cy="843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82D">
        <w:rPr>
          <w:noProof/>
        </w:rPr>
        <w:drawing>
          <wp:anchor distT="0" distB="0" distL="114300" distR="114300" simplePos="0" relativeHeight="251742208" behindDoc="0" locked="0" layoutInCell="1" allowOverlap="1" wp14:anchorId="044B4EB5" wp14:editId="586EF60A">
            <wp:simplePos x="0" y="0"/>
            <wp:positionH relativeFrom="column">
              <wp:posOffset>4166033</wp:posOffset>
            </wp:positionH>
            <wp:positionV relativeFrom="paragraph">
              <wp:posOffset>159506</wp:posOffset>
            </wp:positionV>
            <wp:extent cx="525145" cy="3663950"/>
            <wp:effectExtent l="0" t="0" r="8255" b="0"/>
            <wp:wrapNone/>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145" cy="366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7EB">
        <w:rPr>
          <w:noProof/>
        </w:rPr>
        <w:drawing>
          <wp:anchor distT="0" distB="0" distL="114300" distR="114300" simplePos="0" relativeHeight="251741184" behindDoc="0" locked="0" layoutInCell="1" allowOverlap="1" wp14:anchorId="7C215298" wp14:editId="26260407">
            <wp:simplePos x="0" y="0"/>
            <wp:positionH relativeFrom="margin">
              <wp:posOffset>2092217</wp:posOffset>
            </wp:positionH>
            <wp:positionV relativeFrom="paragraph">
              <wp:posOffset>4116300</wp:posOffset>
            </wp:positionV>
            <wp:extent cx="1960498" cy="237598"/>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0498" cy="237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683">
        <w:rPr>
          <w:noProof/>
        </w:rPr>
        <w:t xml:space="preserve"> </w:t>
      </w:r>
      <w:r w:rsidR="00D5325C">
        <w:rPr>
          <w:noProof/>
        </w:rPr>
        <w:drawing>
          <wp:inline distT="0" distB="0" distL="0" distR="0" wp14:anchorId="0E5AC854" wp14:editId="20F66769">
            <wp:extent cx="2054482" cy="4015152"/>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6">
                      <a:extLst>
                        <a:ext uri="{28A0092B-C50C-407E-A947-70E740481C1C}">
                          <a14:useLocalDpi xmlns:a14="http://schemas.microsoft.com/office/drawing/2010/main" val="0"/>
                        </a:ext>
                      </a:extLst>
                    </a:blip>
                    <a:stretch>
                      <a:fillRect/>
                    </a:stretch>
                  </pic:blipFill>
                  <pic:spPr>
                    <a:xfrm>
                      <a:off x="0" y="0"/>
                      <a:ext cx="2059949" cy="4025836"/>
                    </a:xfrm>
                    <a:prstGeom prst="rect">
                      <a:avLst/>
                    </a:prstGeom>
                  </pic:spPr>
                </pic:pic>
              </a:graphicData>
            </a:graphic>
          </wp:inline>
        </w:drawing>
      </w:r>
    </w:p>
    <w:p w14:paraId="3B43CAFF" w14:textId="4894AD76" w:rsidR="007F57EB" w:rsidRDefault="000D5360" w:rsidP="00F9645D">
      <w:pPr>
        <w:pStyle w:val="Caption"/>
        <w:jc w:val="center"/>
      </w:pPr>
      <w:r>
        <w:rPr>
          <w:noProof/>
        </w:rPr>
        <mc:AlternateContent>
          <mc:Choice Requires="wps">
            <w:drawing>
              <wp:anchor distT="0" distB="0" distL="114300" distR="114300" simplePos="0" relativeHeight="251762688" behindDoc="0" locked="0" layoutInCell="1" allowOverlap="1" wp14:anchorId="3DAB0B9E" wp14:editId="5624A184">
                <wp:simplePos x="0" y="0"/>
                <wp:positionH relativeFrom="column">
                  <wp:posOffset>2093392</wp:posOffset>
                </wp:positionH>
                <wp:positionV relativeFrom="paragraph">
                  <wp:posOffset>238692</wp:posOffset>
                </wp:positionV>
                <wp:extent cx="2455262" cy="221791"/>
                <wp:effectExtent l="0" t="0" r="2540" b="6985"/>
                <wp:wrapNone/>
                <wp:docPr id="710" name="Text Box 710"/>
                <wp:cNvGraphicFramePr/>
                <a:graphic xmlns:a="http://schemas.openxmlformats.org/drawingml/2006/main">
                  <a:graphicData uri="http://schemas.microsoft.com/office/word/2010/wordprocessingShape">
                    <wps:wsp>
                      <wps:cNvSpPr txBox="1"/>
                      <wps:spPr>
                        <a:xfrm>
                          <a:off x="0" y="0"/>
                          <a:ext cx="2455262" cy="221791"/>
                        </a:xfrm>
                        <a:prstGeom prst="rect">
                          <a:avLst/>
                        </a:prstGeom>
                        <a:solidFill>
                          <a:prstClr val="white"/>
                        </a:solidFill>
                        <a:ln>
                          <a:noFill/>
                        </a:ln>
                      </wps:spPr>
                      <wps:txbx>
                        <w:txbxContent>
                          <w:p w14:paraId="0E92C3A2" w14:textId="6DEF8062" w:rsidR="000D5360" w:rsidRPr="000D5360" w:rsidRDefault="000D5360" w:rsidP="000D5360">
                            <w:pPr>
                              <w:pStyle w:val="Caption"/>
                            </w:pPr>
                            <w:bookmarkStart w:id="24" w:name="_Toc121261695"/>
                            <w:r w:rsidRPr="000D5360">
                              <w:t xml:space="preserve">Figure </w:t>
                            </w:r>
                            <w:fldSimple w:instr=" SEQ Figure \* ARABIC ">
                              <w:r w:rsidR="00A841FC">
                                <w:rPr>
                                  <w:noProof/>
                                </w:rPr>
                                <w:t>8</w:t>
                              </w:r>
                            </w:fldSimple>
                            <w:r w:rsidRPr="000D5360">
                              <w:t>: Higher floor return Walkthrough [11]</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0B9E" id="Text Box 710" o:spid="_x0000_s1030" type="#_x0000_t202" style="position:absolute;left:0;text-align:left;margin-left:164.85pt;margin-top:18.8pt;width:193.35pt;height:1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" stroked="f">
                <v:textbox inset="0,0,0,0">
                  <w:txbxContent>
                    <w:p w14:paraId="0E92C3A2" w14:textId="6DEF8062" w:rsidR="000D5360" w:rsidRPr="000D5360" w:rsidRDefault="000D5360" w:rsidP="000D5360">
                      <w:pPr>
                        <w:pStyle w:val="Caption"/>
                      </w:pPr>
                      <w:bookmarkStart w:id="25" w:name="_Toc121261695"/>
                      <w:r w:rsidRPr="000D5360">
                        <w:t xml:space="preserve">Figure </w:t>
                      </w:r>
                      <w:fldSimple w:instr=" SEQ Figure \* ARABIC ">
                        <w:r w:rsidR="00A841FC">
                          <w:rPr>
                            <w:noProof/>
                          </w:rPr>
                          <w:t>8</w:t>
                        </w:r>
                      </w:fldSimple>
                      <w:r w:rsidRPr="000D5360">
                        <w:t>: Higher floor return Walkthrough [11]</w:t>
                      </w:r>
                      <w:bookmarkEnd w:id="25"/>
                    </w:p>
                  </w:txbxContent>
                </v:textbox>
              </v:shape>
            </w:pict>
          </mc:Fallback>
        </mc:AlternateContent>
      </w:r>
    </w:p>
    <w:p w14:paraId="505DB683" w14:textId="5D715DC8" w:rsidR="00D5325C" w:rsidRPr="006D1C3F" w:rsidRDefault="00D5325C" w:rsidP="007F57EB">
      <w:pPr>
        <w:pStyle w:val="Caption"/>
        <w:jc w:val="center"/>
        <w:rPr>
          <w:lang w:eastAsia="zh-CN"/>
        </w:rPr>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D5325C" w14:paraId="73B5509F" w14:textId="77777777" w:rsidTr="00D86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62FAF16" w14:textId="77777777" w:rsidR="00D5325C" w:rsidRDefault="00D5325C" w:rsidP="00D86AAF">
            <w:pPr>
              <w:jc w:val="center"/>
            </w:pPr>
            <w:r>
              <w:br w:type="page"/>
              <w:t>Map Label</w:t>
            </w:r>
          </w:p>
        </w:tc>
        <w:tc>
          <w:tcPr>
            <w:tcW w:w="3459" w:type="dxa"/>
            <w:vAlign w:val="bottom"/>
          </w:tcPr>
          <w:p w14:paraId="5E5C9D42" w14:textId="77777777" w:rsidR="00D5325C" w:rsidRDefault="00D5325C" w:rsidP="00D86AAF">
            <w:pPr>
              <w:jc w:val="center"/>
              <w:cnfStyle w:val="100000000000" w:firstRow="1" w:lastRow="0" w:firstColumn="0" w:lastColumn="0" w:oddVBand="0" w:evenVBand="0" w:oddHBand="0" w:evenHBand="0" w:firstRowFirstColumn="0" w:firstRowLastColumn="0" w:lastRowFirstColumn="0" w:lastRowLastColumn="0"/>
            </w:pPr>
            <w:r>
              <w:t>Event Summary</w:t>
            </w:r>
          </w:p>
        </w:tc>
        <w:tc>
          <w:tcPr>
            <w:tcW w:w="3690" w:type="dxa"/>
            <w:vAlign w:val="bottom"/>
          </w:tcPr>
          <w:p w14:paraId="2209C4A5" w14:textId="77777777" w:rsidR="00D5325C" w:rsidRDefault="00D5325C" w:rsidP="00D86AAF">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6BC9B559" w14:textId="77777777" w:rsidR="00D5325C" w:rsidRDefault="00D5325C" w:rsidP="00D86AAF">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343EF525" w14:textId="77777777" w:rsidR="00D5325C" w:rsidRDefault="00D5325C" w:rsidP="00D86AAF">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6E4F4FCD" w14:textId="77777777" w:rsidR="00D5325C" w:rsidRDefault="00D5325C" w:rsidP="00D86AAF">
            <w:pPr>
              <w:jc w:val="center"/>
              <w:cnfStyle w:val="100000000000" w:firstRow="1" w:lastRow="0" w:firstColumn="0" w:lastColumn="0" w:oddVBand="0" w:evenVBand="0" w:oddHBand="0" w:evenHBand="0" w:firstRowFirstColumn="0" w:firstRowLastColumn="0" w:lastRowFirstColumn="0" w:lastRowLastColumn="0"/>
            </w:pPr>
            <w:r>
              <w:t>Wow?</w:t>
            </w:r>
          </w:p>
        </w:tc>
      </w:tr>
      <w:tr w:rsidR="00D5325C" w14:paraId="45014F93"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DE2EC5C" w14:textId="1D900760" w:rsidR="00D5325C" w:rsidRDefault="0071754D" w:rsidP="00D86AAF">
            <w:pPr>
              <w:jc w:val="center"/>
            </w:pPr>
            <w:r>
              <w:t>13</w:t>
            </w:r>
          </w:p>
        </w:tc>
        <w:tc>
          <w:tcPr>
            <w:tcW w:w="3459" w:type="dxa"/>
          </w:tcPr>
          <w:p w14:paraId="55923DFE" w14:textId="7842AE04" w:rsidR="00D5325C" w:rsidRDefault="0071754D" w:rsidP="00D86AAF">
            <w:pPr>
              <w:cnfStyle w:val="000000100000" w:firstRow="0" w:lastRow="0" w:firstColumn="0" w:lastColumn="0" w:oddVBand="0" w:evenVBand="0" w:oddHBand="1" w:evenHBand="0" w:firstRowFirstColumn="0" w:firstRowLastColumn="0" w:lastRowFirstColumn="0" w:lastRowLastColumn="0"/>
            </w:pPr>
            <w:r>
              <w:t xml:space="preserve">Get back to the top floor, see </w:t>
            </w:r>
            <w:proofErr w:type="spellStart"/>
            <w:r>
              <w:t>Alyx</w:t>
            </w:r>
            <w:proofErr w:type="spellEnd"/>
            <w:r>
              <w:t xml:space="preserve"> again</w:t>
            </w:r>
          </w:p>
        </w:tc>
        <w:tc>
          <w:tcPr>
            <w:tcW w:w="3690" w:type="dxa"/>
          </w:tcPr>
          <w:p w14:paraId="1EE297A8" w14:textId="77777777" w:rsidR="00FF77FB" w:rsidRDefault="0071754D"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Get back to the upper floor</w:t>
            </w:r>
          </w:p>
          <w:p w14:paraId="5A7EAA37" w14:textId="052A9AA6" w:rsidR="0071754D" w:rsidRDefault="0071754D"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Can see </w:t>
            </w:r>
            <w:proofErr w:type="spellStart"/>
            <w:r>
              <w:t>Alyx</w:t>
            </w:r>
            <w:proofErr w:type="spellEnd"/>
            <w:r>
              <w:t xml:space="preserve"> </w:t>
            </w:r>
            <w:r w:rsidR="009B3AE9">
              <w:t xml:space="preserve">outside waving to the player through </w:t>
            </w:r>
            <w:r w:rsidR="008D6561">
              <w:t xml:space="preserve">the </w:t>
            </w:r>
            <w:r w:rsidR="009B3AE9">
              <w:t>window</w:t>
            </w:r>
          </w:p>
          <w:p w14:paraId="44956EA5" w14:textId="4E7B8CF9" w:rsidR="00CC507C" w:rsidRDefault="00CC507C"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Can see exterior </w:t>
            </w:r>
            <w:r w:rsidR="001B5C0F">
              <w:t>scenes</w:t>
            </w:r>
            <w:r>
              <w:t xml:space="preserve"> (forest, buggies, sky</w:t>
            </w:r>
            <w:r w:rsidR="008D6561">
              <w:t>,</w:t>
            </w:r>
            <w:r>
              <w:t xml:space="preserve"> etc.)</w:t>
            </w:r>
          </w:p>
          <w:p w14:paraId="4094860D" w14:textId="77777777" w:rsidR="00AD11D5" w:rsidRDefault="00AD11D5"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proofErr w:type="spellStart"/>
            <w:r>
              <w:t>Alyx</w:t>
            </w:r>
            <w:proofErr w:type="spellEnd"/>
            <w:r>
              <w:t xml:space="preserve"> tells the player to get the door in this room to exit</w:t>
            </w:r>
          </w:p>
          <w:p w14:paraId="61AE20D7" w14:textId="77777777" w:rsidR="00AD11D5" w:rsidRDefault="00AD11D5"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The player sees there are three battery slots to unlock the door</w:t>
            </w:r>
          </w:p>
          <w:p w14:paraId="75E71371" w14:textId="5E5273F9" w:rsidR="00AD11D5" w:rsidRDefault="00AD11D5"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The player sees another door with a light on it on the other side of the room</w:t>
            </w:r>
          </w:p>
          <w:p w14:paraId="70B04D3B" w14:textId="77777777" w:rsidR="00AD11D5" w:rsidRDefault="00AD11D5"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Can also see a battery on the left on the container (with a moving platform underneath)</w:t>
            </w:r>
          </w:p>
          <w:p w14:paraId="743B5815" w14:textId="77777777" w:rsidR="00AD11D5" w:rsidRDefault="00AD11D5"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Need to get the battery to enter the end room and collect the remaining batteries from that room to unlock the last door in this room</w:t>
            </w:r>
          </w:p>
          <w:p w14:paraId="175C0C20" w14:textId="77777777" w:rsidR="003D2D3C" w:rsidRDefault="003D2D3C"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Can see indicator signs to indicate the moving direction of two moving platforms in front of the player</w:t>
            </w:r>
          </w:p>
          <w:p w14:paraId="4149DD46" w14:textId="189F3ECD" w:rsidR="00C14F4C" w:rsidRDefault="00C14F4C"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Pr>
                <w:b/>
                <w:bCs/>
              </w:rPr>
              <w:t>Challenge</w:t>
            </w:r>
            <w:r>
              <w:t xml:space="preserve">: </w:t>
            </w:r>
            <w:r w:rsidR="00375919">
              <w:t>observe the environment and make a plan</w:t>
            </w:r>
          </w:p>
          <w:p w14:paraId="571A60F6" w14:textId="77777777" w:rsidR="00375919" w:rsidRDefault="00C14F4C" w:rsidP="00C14F4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w:t>
            </w:r>
          </w:p>
          <w:p w14:paraId="2FE78061" w14:textId="3F912C0C" w:rsidR="00C14F4C" w:rsidRDefault="00375919" w:rsidP="00375919">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 xml:space="preserve">indicate the position </w:t>
            </w:r>
            <w:r w:rsidR="008D6561">
              <w:t>of</w:t>
            </w:r>
            <w:r>
              <w:t xml:space="preserve"> the final goal</w:t>
            </w:r>
          </w:p>
          <w:p w14:paraId="6661186E" w14:textId="05C02F82" w:rsidR="00375919" w:rsidRDefault="00375919" w:rsidP="00375919">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make plans</w:t>
            </w:r>
          </w:p>
        </w:tc>
        <w:tc>
          <w:tcPr>
            <w:tcW w:w="1080" w:type="dxa"/>
            <w:vAlign w:val="center"/>
          </w:tcPr>
          <w:p w14:paraId="35F32807" w14:textId="54560218" w:rsidR="00D5325C" w:rsidRDefault="00AD11D5" w:rsidP="00D86AAF">
            <w:pPr>
              <w:jc w:val="center"/>
              <w:cnfStyle w:val="000000100000" w:firstRow="0" w:lastRow="0" w:firstColumn="0" w:lastColumn="0" w:oddVBand="0" w:evenVBand="0" w:oddHBand="1" w:evenHBand="0" w:firstRowFirstColumn="0" w:firstRowLastColumn="0" w:lastRowFirstColumn="0" w:lastRowLastColumn="0"/>
            </w:pPr>
            <w:r>
              <w:lastRenderedPageBreak/>
              <w:t>1</w:t>
            </w:r>
          </w:p>
        </w:tc>
        <w:tc>
          <w:tcPr>
            <w:tcW w:w="990" w:type="dxa"/>
            <w:vAlign w:val="center"/>
          </w:tcPr>
          <w:p w14:paraId="4C5355E1" w14:textId="65729623" w:rsidR="00D5325C" w:rsidRDefault="0071754D" w:rsidP="00D86AAF">
            <w:pPr>
              <w:jc w:val="center"/>
              <w:cnfStyle w:val="000000100000" w:firstRow="0" w:lastRow="0" w:firstColumn="0" w:lastColumn="0" w:oddVBand="0" w:evenVBand="0" w:oddHBand="1" w:evenHBand="0" w:firstRowFirstColumn="0" w:firstRowLastColumn="0" w:lastRowFirstColumn="0" w:lastRowLastColumn="0"/>
            </w:pPr>
            <w:r>
              <w:t>6:30</w:t>
            </w:r>
          </w:p>
        </w:tc>
        <w:tc>
          <w:tcPr>
            <w:tcW w:w="900" w:type="dxa"/>
            <w:vAlign w:val="center"/>
          </w:tcPr>
          <w:p w14:paraId="34128190" w14:textId="5EEEF5BC" w:rsidR="00D5325C" w:rsidRDefault="00D5325C" w:rsidP="00D86AAF">
            <w:pPr>
              <w:jc w:val="center"/>
              <w:cnfStyle w:val="000000100000" w:firstRow="0" w:lastRow="0" w:firstColumn="0" w:lastColumn="0" w:oddVBand="0" w:evenVBand="0" w:oddHBand="1" w:evenHBand="0" w:firstRowFirstColumn="0" w:firstRowLastColumn="0" w:lastRowFirstColumn="0" w:lastRowLastColumn="0"/>
            </w:pPr>
          </w:p>
        </w:tc>
      </w:tr>
      <w:tr w:rsidR="00531FB8" w14:paraId="1455BCC9" w14:textId="77777777" w:rsidTr="00D86A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069754C" w14:textId="600FF09A" w:rsidR="00531FB8" w:rsidRDefault="00531FB8" w:rsidP="00D86AAF">
            <w:pPr>
              <w:jc w:val="center"/>
            </w:pPr>
            <w:r>
              <w:t>14</w:t>
            </w:r>
          </w:p>
        </w:tc>
        <w:tc>
          <w:tcPr>
            <w:tcW w:w="3459" w:type="dxa"/>
          </w:tcPr>
          <w:p w14:paraId="08C5B2FD" w14:textId="456F8958" w:rsidR="00531FB8" w:rsidRDefault="00995C65" w:rsidP="00D86AAF">
            <w:pPr>
              <w:cnfStyle w:val="000000000000" w:firstRow="0" w:lastRow="0" w:firstColumn="0" w:lastColumn="0" w:oddVBand="0" w:evenVBand="0" w:oddHBand="0" w:evenHBand="0" w:firstRowFirstColumn="0" w:firstRowLastColumn="0" w:lastRowFirstColumn="0" w:lastRowLastColumn="0"/>
            </w:pPr>
            <w:r>
              <w:t>Get to the first button</w:t>
            </w:r>
          </w:p>
        </w:tc>
        <w:tc>
          <w:tcPr>
            <w:tcW w:w="3690" w:type="dxa"/>
          </w:tcPr>
          <w:p w14:paraId="2E9C7376" w14:textId="25BD4318" w:rsidR="00531FB8" w:rsidRDefault="00995C65"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The player finds </w:t>
            </w:r>
            <w:r w:rsidR="008D6561">
              <w:t>soldiers are controlling</w:t>
            </w:r>
            <w:r>
              <w:t xml:space="preserve"> mounted guns guarding the area, they need to come up with a way to get through the space</w:t>
            </w:r>
          </w:p>
          <w:p w14:paraId="0B7F4556" w14:textId="1AFFBBEF" w:rsidR="00004081" w:rsidRDefault="00004081" w:rsidP="00AE1FAB">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They will shoot the player if no cover which forces the player to think </w:t>
            </w:r>
            <w:r w:rsidR="008D6561">
              <w:t xml:space="preserve">of </w:t>
            </w:r>
            <w:r>
              <w:t>a way</w:t>
            </w:r>
          </w:p>
          <w:p w14:paraId="20AC63D6" w14:textId="68105E31" w:rsidR="00F61E81" w:rsidRDefault="00F61E81" w:rsidP="00AE1FAB">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The player could try to sprint through the space and get </w:t>
            </w:r>
            <w:r w:rsidR="008D6561">
              <w:t xml:space="preserve">to </w:t>
            </w:r>
            <w:r>
              <w:t>the other side, but they will face</w:t>
            </w:r>
          </w:p>
          <w:p w14:paraId="74D63DB4" w14:textId="441BDBD9" w:rsidR="00F61E81" w:rsidRDefault="00F61E81" w:rsidP="00AE1FAB">
            <w:pPr>
              <w:pStyle w:val="ListParagraph"/>
              <w:numPr>
                <w:ilvl w:val="2"/>
                <w:numId w:val="15"/>
              </w:numPr>
              <w:cnfStyle w:val="000000000000" w:firstRow="0" w:lastRow="0" w:firstColumn="0" w:lastColumn="0" w:oddVBand="0" w:evenVBand="0" w:oddHBand="0" w:evenHBand="0" w:firstRowFirstColumn="0" w:firstRowLastColumn="0" w:lastRowFirstColumn="0" w:lastRowLastColumn="0"/>
            </w:pPr>
            <w:r>
              <w:t xml:space="preserve">Two soldiers patrolling around the ladder which prevents this, </w:t>
            </w:r>
            <w:r>
              <w:rPr>
                <w:lang w:eastAsia="zh-CN"/>
              </w:rPr>
              <w:t>to some extent</w:t>
            </w:r>
          </w:p>
          <w:p w14:paraId="48D39DCA" w14:textId="40E3DF72" w:rsidR="00F61E81" w:rsidRDefault="00F61E81" w:rsidP="00AE1FAB">
            <w:pPr>
              <w:pStyle w:val="ListParagraph"/>
              <w:numPr>
                <w:ilvl w:val="2"/>
                <w:numId w:val="15"/>
              </w:numPr>
              <w:cnfStyle w:val="000000000000" w:firstRow="0" w:lastRow="0" w:firstColumn="0" w:lastColumn="0" w:oddVBand="0" w:evenVBand="0" w:oddHBand="0" w:evenHBand="0" w:firstRowFirstColumn="0" w:firstRowLastColumn="0" w:lastRowFirstColumn="0" w:lastRowLastColumn="0"/>
            </w:pPr>
            <w:r>
              <w:t xml:space="preserve">Battery is on the moving platform which requires the player to press the </w:t>
            </w:r>
            <w:r>
              <w:lastRenderedPageBreak/>
              <w:t xml:space="preserve">button to form a </w:t>
            </w:r>
            <w:r w:rsidR="0097152A">
              <w:t>way</w:t>
            </w:r>
            <w:r w:rsidR="00BD5A87">
              <w:t xml:space="preserve"> by moving platforms</w:t>
            </w:r>
          </w:p>
          <w:p w14:paraId="05546069" w14:textId="77777777" w:rsidR="00D65572" w:rsidRDefault="00995C65"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Moving platforms can be used to block their sightlines</w:t>
            </w:r>
          </w:p>
          <w:p w14:paraId="6C4BD1E2" w14:textId="56EF7264" w:rsidR="00995C65" w:rsidRDefault="00D65572" w:rsidP="00AE1FAB">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Sub-goal: </w:t>
            </w:r>
            <w:r w:rsidR="00995C65">
              <w:t>they need to get the buttons first</w:t>
            </w:r>
          </w:p>
          <w:p w14:paraId="2D113B63" w14:textId="77777777" w:rsidR="00995C65" w:rsidRDefault="00995C65"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Shoot the hanging platform to get a cover </w:t>
            </w:r>
          </w:p>
          <w:p w14:paraId="6430269D" w14:textId="77777777" w:rsidR="00507B16" w:rsidRDefault="00507B16"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The player now can safely press the button [near label 14]</w:t>
            </w:r>
          </w:p>
          <w:p w14:paraId="1203B20F" w14:textId="4296E51D" w:rsidR="00507B16" w:rsidRDefault="00507B16" w:rsidP="00AE1FAB">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The moving platform (the one </w:t>
            </w:r>
            <w:r w:rsidR="008D6561">
              <w:t xml:space="preserve">that </w:t>
            </w:r>
            <w:r>
              <w:t xml:space="preserve">moves horizontally) moves right to block the </w:t>
            </w:r>
            <w:r w:rsidR="008D6561">
              <w:t>left mounted</w:t>
            </w:r>
            <w:r>
              <w:t xml:space="preserve"> gun</w:t>
            </w:r>
          </w:p>
          <w:p w14:paraId="4DFCFE7C" w14:textId="77777777" w:rsidR="00D65572" w:rsidRDefault="00D65572"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Now the player can get to label [15]</w:t>
            </w:r>
          </w:p>
          <w:p w14:paraId="7DBBB8EE" w14:textId="3AC4DC4E" w:rsidR="00AE1FAB" w:rsidRDefault="00AE1FAB"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Pr>
                <w:b/>
                <w:bCs/>
              </w:rPr>
              <w:t>Challenge</w:t>
            </w:r>
            <w:r>
              <w:t xml:space="preserve">: </w:t>
            </w:r>
            <w:r w:rsidR="00702A75">
              <w:t>find the way by using platform</w:t>
            </w:r>
            <w:r w:rsidR="00EB6248">
              <w:t>s</w:t>
            </w:r>
          </w:p>
          <w:p w14:paraId="2370473D" w14:textId="58143CAA" w:rsidR="00AE1FAB" w:rsidRDefault="00AE1FAB" w:rsidP="00AE1F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w:t>
            </w:r>
            <w:r w:rsidR="00EB6248">
              <w:t>reinforce the skill of utilizing platforms</w:t>
            </w:r>
          </w:p>
        </w:tc>
        <w:tc>
          <w:tcPr>
            <w:tcW w:w="1080" w:type="dxa"/>
            <w:vAlign w:val="center"/>
          </w:tcPr>
          <w:p w14:paraId="2569B2E6" w14:textId="536F9FCC" w:rsidR="00531FB8" w:rsidRDefault="00995C65" w:rsidP="00D86AAF">
            <w:pPr>
              <w:jc w:val="center"/>
              <w:cnfStyle w:val="000000000000" w:firstRow="0" w:lastRow="0" w:firstColumn="0" w:lastColumn="0" w:oddVBand="0" w:evenVBand="0" w:oddHBand="0" w:evenHBand="0" w:firstRowFirstColumn="0" w:firstRowLastColumn="0" w:lastRowFirstColumn="0" w:lastRowLastColumn="0"/>
            </w:pPr>
            <w:r>
              <w:lastRenderedPageBreak/>
              <w:t>3</w:t>
            </w:r>
          </w:p>
        </w:tc>
        <w:tc>
          <w:tcPr>
            <w:tcW w:w="990" w:type="dxa"/>
            <w:vAlign w:val="center"/>
          </w:tcPr>
          <w:p w14:paraId="6300DCD2" w14:textId="4E133F49" w:rsidR="00531FB8" w:rsidRDefault="00995C65" w:rsidP="00D86AAF">
            <w:pPr>
              <w:jc w:val="center"/>
              <w:cnfStyle w:val="000000000000" w:firstRow="0" w:lastRow="0" w:firstColumn="0" w:lastColumn="0" w:oddVBand="0" w:evenVBand="0" w:oddHBand="0" w:evenHBand="0" w:firstRowFirstColumn="0" w:firstRowLastColumn="0" w:lastRowFirstColumn="0" w:lastRowLastColumn="0"/>
            </w:pPr>
            <w:r>
              <w:t>7:30</w:t>
            </w:r>
          </w:p>
        </w:tc>
        <w:tc>
          <w:tcPr>
            <w:tcW w:w="900" w:type="dxa"/>
            <w:vAlign w:val="center"/>
          </w:tcPr>
          <w:p w14:paraId="33245821" w14:textId="77777777" w:rsidR="00531FB8" w:rsidRDefault="00531FB8" w:rsidP="00D86AAF">
            <w:pPr>
              <w:jc w:val="center"/>
              <w:cnfStyle w:val="000000000000" w:firstRow="0" w:lastRow="0" w:firstColumn="0" w:lastColumn="0" w:oddVBand="0" w:evenVBand="0" w:oddHBand="0" w:evenHBand="0" w:firstRowFirstColumn="0" w:firstRowLastColumn="0" w:lastRowFirstColumn="0" w:lastRowLastColumn="0"/>
            </w:pPr>
          </w:p>
        </w:tc>
      </w:tr>
      <w:tr w:rsidR="006E781B" w14:paraId="15BA5589"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D97FDB3" w14:textId="71CFD959" w:rsidR="006E781B" w:rsidRDefault="006E781B" w:rsidP="00D86AAF">
            <w:pPr>
              <w:jc w:val="center"/>
            </w:pPr>
            <w:r>
              <w:t>15</w:t>
            </w:r>
          </w:p>
        </w:tc>
        <w:tc>
          <w:tcPr>
            <w:tcW w:w="3459" w:type="dxa"/>
          </w:tcPr>
          <w:p w14:paraId="6AEC702D" w14:textId="36556613" w:rsidR="006E781B" w:rsidRDefault="006E781B" w:rsidP="00D86AAF">
            <w:pPr>
              <w:cnfStyle w:val="000000100000" w:firstRow="0" w:lastRow="0" w:firstColumn="0" w:lastColumn="0" w:oddVBand="0" w:evenVBand="0" w:oddHBand="1" w:evenHBand="0" w:firstRowFirstColumn="0" w:firstRowLastColumn="0" w:lastRowFirstColumn="0" w:lastRowLastColumn="0"/>
            </w:pPr>
            <w:r>
              <w:t>Get the second button</w:t>
            </w:r>
            <w:r w:rsidR="00F32A10">
              <w:t xml:space="preserve"> and platform to get through the space</w:t>
            </w:r>
          </w:p>
        </w:tc>
        <w:tc>
          <w:tcPr>
            <w:tcW w:w="3690" w:type="dxa"/>
          </w:tcPr>
          <w:p w14:paraId="66F5402C" w14:textId="77777777" w:rsidR="006E781B" w:rsidRDefault="00F32A10">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Press the second button (near [15])</w:t>
            </w:r>
          </w:p>
          <w:p w14:paraId="4B160F0F" w14:textId="77777777" w:rsidR="00F32A10" w:rsidRDefault="0050694A" w:rsidP="0050694A">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The moving platform (vertical one)</w:t>
            </w:r>
            <w:r w:rsidR="009E21E7">
              <w:t xml:space="preserve"> moves down to block the right mounted gun</w:t>
            </w:r>
          </w:p>
          <w:p w14:paraId="32A84D5A" w14:textId="32F04F79" w:rsidR="009E21E7" w:rsidRDefault="009E21E7" w:rsidP="009E21E7">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Walk to the door (bottom one) but encounters two patrolling soldiers with SMG halfway</w:t>
            </w:r>
          </w:p>
          <w:p w14:paraId="1A4CEB7E" w14:textId="77777777" w:rsidR="009E21E7" w:rsidRDefault="009E21E7" w:rsidP="009E21E7">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After killing them, shoot the hanging platform under the horizontal moving platform to block the bottom right mounted gun</w:t>
            </w:r>
          </w:p>
          <w:p w14:paraId="68449D0F" w14:textId="77777777" w:rsidR="009E21E7" w:rsidRDefault="009E21E7" w:rsidP="009E21E7">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Get to the higher platform and use grenades provided there and kill all enemies that were blocked </w:t>
            </w:r>
          </w:p>
          <w:p w14:paraId="4757A805" w14:textId="77777777" w:rsidR="008B48CC" w:rsidRDefault="001B6EC4" w:rsidP="001B6EC4">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Pr>
                <w:b/>
                <w:bCs/>
              </w:rPr>
              <w:t>Challenge</w:t>
            </w:r>
            <w:r>
              <w:t xml:space="preserve">: </w:t>
            </w:r>
          </w:p>
          <w:p w14:paraId="094DDD30" w14:textId="107693BD" w:rsidR="008B48CC" w:rsidRDefault="001B6EC4" w:rsidP="008B48CC">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find the way by using platforms</w:t>
            </w:r>
          </w:p>
          <w:p w14:paraId="2B4A4309" w14:textId="08D5B358" w:rsidR="001B6EC4" w:rsidRDefault="006E2DA1" w:rsidP="008B48CC">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cover shooting</w:t>
            </w:r>
          </w:p>
          <w:p w14:paraId="0B985860" w14:textId="5AFA6A0A" w:rsidR="001B6EC4" w:rsidRDefault="001B6EC4" w:rsidP="001B6EC4">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3A0DB7">
              <w:rPr>
                <w:b/>
                <w:bCs/>
              </w:rPr>
              <w:lastRenderedPageBreak/>
              <w:t>Goal</w:t>
            </w:r>
            <w:r>
              <w:t>: reinforce the skill of utilizing platforms</w:t>
            </w:r>
          </w:p>
        </w:tc>
        <w:tc>
          <w:tcPr>
            <w:tcW w:w="1080" w:type="dxa"/>
            <w:vAlign w:val="center"/>
          </w:tcPr>
          <w:p w14:paraId="6E830F3F" w14:textId="62D16DCB" w:rsidR="006E781B" w:rsidRDefault="00C95C5F" w:rsidP="00D86AAF">
            <w:pPr>
              <w:jc w:val="center"/>
              <w:cnfStyle w:val="000000100000" w:firstRow="0" w:lastRow="0" w:firstColumn="0" w:lastColumn="0" w:oddVBand="0" w:evenVBand="0" w:oddHBand="1" w:evenHBand="0" w:firstRowFirstColumn="0" w:firstRowLastColumn="0" w:lastRowFirstColumn="0" w:lastRowLastColumn="0"/>
            </w:pPr>
            <w:r>
              <w:lastRenderedPageBreak/>
              <w:t>6</w:t>
            </w:r>
          </w:p>
        </w:tc>
        <w:tc>
          <w:tcPr>
            <w:tcW w:w="990" w:type="dxa"/>
            <w:vAlign w:val="center"/>
          </w:tcPr>
          <w:p w14:paraId="34ECE2D1" w14:textId="34FA8463" w:rsidR="006E781B" w:rsidRDefault="00C95C5F" w:rsidP="00D86AAF">
            <w:pPr>
              <w:jc w:val="center"/>
              <w:cnfStyle w:val="000000100000" w:firstRow="0" w:lastRow="0" w:firstColumn="0" w:lastColumn="0" w:oddVBand="0" w:evenVBand="0" w:oddHBand="1" w:evenHBand="0" w:firstRowFirstColumn="0" w:firstRowLastColumn="0" w:lastRowFirstColumn="0" w:lastRowLastColumn="0"/>
            </w:pPr>
            <w:r>
              <w:t>7:50</w:t>
            </w:r>
          </w:p>
        </w:tc>
        <w:tc>
          <w:tcPr>
            <w:tcW w:w="900" w:type="dxa"/>
            <w:vAlign w:val="center"/>
          </w:tcPr>
          <w:p w14:paraId="7EC63A5F" w14:textId="39DE6367" w:rsidR="006E781B" w:rsidRDefault="00A03A7B" w:rsidP="00D86AAF">
            <w:pPr>
              <w:jc w:val="center"/>
              <w:cnfStyle w:val="000000100000" w:firstRow="0" w:lastRow="0" w:firstColumn="0" w:lastColumn="0" w:oddVBand="0" w:evenVBand="0" w:oddHBand="1" w:evenHBand="0" w:firstRowFirstColumn="0" w:firstRowLastColumn="0" w:lastRowFirstColumn="0" w:lastRowLastColumn="0"/>
            </w:pPr>
            <w:r>
              <w:t>Y</w:t>
            </w:r>
          </w:p>
        </w:tc>
      </w:tr>
      <w:tr w:rsidR="00A03A7B" w14:paraId="3152E434" w14:textId="77777777" w:rsidTr="00D86A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F1C68D3" w14:textId="0B1307FB" w:rsidR="00A03A7B" w:rsidRDefault="00A03A7B" w:rsidP="00D86AAF">
            <w:pPr>
              <w:jc w:val="center"/>
            </w:pPr>
            <w:r>
              <w:t>16</w:t>
            </w:r>
          </w:p>
        </w:tc>
        <w:tc>
          <w:tcPr>
            <w:tcW w:w="3459" w:type="dxa"/>
          </w:tcPr>
          <w:p w14:paraId="4FEE25BE" w14:textId="0A53B467" w:rsidR="00A03A7B" w:rsidRDefault="00A03A7B" w:rsidP="00D86AAF">
            <w:pPr>
              <w:cnfStyle w:val="000000000000" w:firstRow="0" w:lastRow="0" w:firstColumn="0" w:lastColumn="0" w:oddVBand="0" w:evenVBand="0" w:oddHBand="0" w:evenHBand="0" w:firstRowFirstColumn="0" w:firstRowLastColumn="0" w:lastRowFirstColumn="0" w:lastRowLastColumn="0"/>
            </w:pPr>
            <w:r>
              <w:t xml:space="preserve">Get the battery by forming </w:t>
            </w:r>
            <w:r w:rsidR="008D6561">
              <w:t xml:space="preserve">a </w:t>
            </w:r>
            <w:r>
              <w:t>bridge</w:t>
            </w:r>
          </w:p>
        </w:tc>
        <w:tc>
          <w:tcPr>
            <w:tcW w:w="3690" w:type="dxa"/>
          </w:tcPr>
          <w:p w14:paraId="2AA44084" w14:textId="66CE3A01" w:rsidR="00A03A7B" w:rsidRDefault="00A03A7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Now the moving platforms and the hanging platform </w:t>
            </w:r>
            <w:r w:rsidR="008D6561">
              <w:t xml:space="preserve">are </w:t>
            </w:r>
            <w:r>
              <w:t xml:space="preserve">used </w:t>
            </w:r>
            <w:r w:rsidR="008D6561">
              <w:t xml:space="preserve">to </w:t>
            </w:r>
            <w:r>
              <w:t>form a bridge leading to the battery</w:t>
            </w:r>
          </w:p>
          <w:p w14:paraId="15CE7EAB" w14:textId="77777777" w:rsidR="00A03A7B" w:rsidRDefault="00A03A7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If the player takes different strategies from the one mentioned </w:t>
            </w:r>
            <w:r w:rsidR="0018764D">
              <w:t>above,</w:t>
            </w:r>
            <w:r>
              <w:t xml:space="preserve"> they will need to figure out the way to get the battery</w:t>
            </w:r>
          </w:p>
          <w:p w14:paraId="2DDE21FE" w14:textId="77777777" w:rsidR="00982C61" w:rsidRDefault="00982C61" w:rsidP="00982C61">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Pr>
                <w:b/>
                <w:bCs/>
              </w:rPr>
              <w:t>Challenge</w:t>
            </w:r>
            <w:r>
              <w:t>: find the way by using platforms</w:t>
            </w:r>
          </w:p>
          <w:p w14:paraId="7E2AC19C" w14:textId="3DCAC5C5" w:rsidR="00982C61" w:rsidRDefault="00982C61" w:rsidP="00982C61">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3A0DB7">
              <w:rPr>
                <w:b/>
                <w:bCs/>
              </w:rPr>
              <w:t>Goal</w:t>
            </w:r>
            <w:r>
              <w:t>: reinforce the skill of utilizing platforms</w:t>
            </w:r>
          </w:p>
        </w:tc>
        <w:tc>
          <w:tcPr>
            <w:tcW w:w="1080" w:type="dxa"/>
            <w:vAlign w:val="center"/>
          </w:tcPr>
          <w:p w14:paraId="49528AD6" w14:textId="495287A5" w:rsidR="00A03A7B" w:rsidRDefault="008F0858" w:rsidP="00D86AAF">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7EA515AC" w14:textId="29BA32AB" w:rsidR="00A03A7B" w:rsidRDefault="008F0858" w:rsidP="00D86AAF">
            <w:pPr>
              <w:jc w:val="center"/>
              <w:cnfStyle w:val="000000000000" w:firstRow="0" w:lastRow="0" w:firstColumn="0" w:lastColumn="0" w:oddVBand="0" w:evenVBand="0" w:oddHBand="0" w:evenHBand="0" w:firstRowFirstColumn="0" w:firstRowLastColumn="0" w:lastRowFirstColumn="0" w:lastRowLastColumn="0"/>
            </w:pPr>
            <w:r>
              <w:t>8:20</w:t>
            </w:r>
          </w:p>
        </w:tc>
        <w:tc>
          <w:tcPr>
            <w:tcW w:w="900" w:type="dxa"/>
            <w:vAlign w:val="center"/>
          </w:tcPr>
          <w:p w14:paraId="1E3D50D6" w14:textId="77777777" w:rsidR="00A03A7B" w:rsidRDefault="00A03A7B" w:rsidP="00D86AAF">
            <w:pPr>
              <w:jc w:val="center"/>
              <w:cnfStyle w:val="000000000000" w:firstRow="0" w:lastRow="0" w:firstColumn="0" w:lastColumn="0" w:oddVBand="0" w:evenVBand="0" w:oddHBand="0" w:evenHBand="0" w:firstRowFirstColumn="0" w:firstRowLastColumn="0" w:lastRowFirstColumn="0" w:lastRowLastColumn="0"/>
            </w:pPr>
          </w:p>
        </w:tc>
      </w:tr>
      <w:tr w:rsidR="008F0858" w14:paraId="7F004ACE"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AC764C9" w14:textId="1E53CCA5" w:rsidR="008F0858" w:rsidRDefault="008F0858" w:rsidP="00D86AAF">
            <w:pPr>
              <w:jc w:val="center"/>
            </w:pPr>
            <w:r>
              <w:t>17</w:t>
            </w:r>
          </w:p>
        </w:tc>
        <w:tc>
          <w:tcPr>
            <w:tcW w:w="3459" w:type="dxa"/>
          </w:tcPr>
          <w:p w14:paraId="3E722BD1" w14:textId="4B09BD1A" w:rsidR="008F0858" w:rsidRDefault="008F0858" w:rsidP="00D86AAF">
            <w:pPr>
              <w:cnfStyle w:val="000000100000" w:firstRow="0" w:lastRow="0" w:firstColumn="0" w:lastColumn="0" w:oddVBand="0" w:evenVBand="0" w:oddHBand="1" w:evenHBand="0" w:firstRowFirstColumn="0" w:firstRowLastColumn="0" w:lastRowFirstColumn="0" w:lastRowLastColumn="0"/>
            </w:pPr>
            <w:r>
              <w:t>Enter the last room</w:t>
            </w:r>
          </w:p>
        </w:tc>
        <w:tc>
          <w:tcPr>
            <w:tcW w:w="3690" w:type="dxa"/>
          </w:tcPr>
          <w:p w14:paraId="33732A6D" w14:textId="77777777" w:rsidR="008F0858" w:rsidRDefault="008F085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Insert the battery and unlock the door</w:t>
            </w:r>
          </w:p>
          <w:p w14:paraId="3D07BEA0" w14:textId="1533230B" w:rsidR="008F0858" w:rsidRDefault="008F085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Enter the next room</w:t>
            </w:r>
          </w:p>
        </w:tc>
        <w:tc>
          <w:tcPr>
            <w:tcW w:w="1080" w:type="dxa"/>
            <w:vAlign w:val="center"/>
          </w:tcPr>
          <w:p w14:paraId="6D28E7D3" w14:textId="65D41065" w:rsidR="008F0858" w:rsidRDefault="008F0858" w:rsidP="00D86AAF">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5552727A" w14:textId="6AB333E8" w:rsidR="008F0858" w:rsidRDefault="008F0858" w:rsidP="00D86AAF">
            <w:pPr>
              <w:jc w:val="center"/>
              <w:cnfStyle w:val="000000100000" w:firstRow="0" w:lastRow="0" w:firstColumn="0" w:lastColumn="0" w:oddVBand="0" w:evenVBand="0" w:oddHBand="1" w:evenHBand="0" w:firstRowFirstColumn="0" w:firstRowLastColumn="0" w:lastRowFirstColumn="0" w:lastRowLastColumn="0"/>
            </w:pPr>
            <w:r>
              <w:t>8:30</w:t>
            </w:r>
          </w:p>
        </w:tc>
        <w:tc>
          <w:tcPr>
            <w:tcW w:w="900" w:type="dxa"/>
            <w:vAlign w:val="center"/>
          </w:tcPr>
          <w:p w14:paraId="56FE90A7" w14:textId="77777777" w:rsidR="008F0858" w:rsidRDefault="008F0858" w:rsidP="00D86AAF">
            <w:pPr>
              <w:jc w:val="center"/>
              <w:cnfStyle w:val="000000100000" w:firstRow="0" w:lastRow="0" w:firstColumn="0" w:lastColumn="0" w:oddVBand="0" w:evenVBand="0" w:oddHBand="1" w:evenHBand="0" w:firstRowFirstColumn="0" w:firstRowLastColumn="0" w:lastRowFirstColumn="0" w:lastRowLastColumn="0"/>
            </w:pPr>
          </w:p>
        </w:tc>
      </w:tr>
      <w:tr w:rsidR="00467A59" w14:paraId="594D1FA7" w14:textId="77777777" w:rsidTr="00D86A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5A977D0" w14:textId="11DD0F5B" w:rsidR="00467A59" w:rsidRDefault="00467A59" w:rsidP="00D86AAF">
            <w:pPr>
              <w:jc w:val="center"/>
            </w:pPr>
            <w:r>
              <w:t>18</w:t>
            </w:r>
          </w:p>
        </w:tc>
        <w:tc>
          <w:tcPr>
            <w:tcW w:w="3459" w:type="dxa"/>
          </w:tcPr>
          <w:p w14:paraId="716633F6" w14:textId="3F224B1B" w:rsidR="00467A59" w:rsidRDefault="00D23DE6" w:rsidP="00D86AAF">
            <w:pPr>
              <w:cnfStyle w:val="000000000000" w:firstRow="0" w:lastRow="0" w:firstColumn="0" w:lastColumn="0" w:oddVBand="0" w:evenVBand="0" w:oddHBand="0" w:evenHBand="0" w:firstRowFirstColumn="0" w:firstRowLastColumn="0" w:lastRowFirstColumn="0" w:lastRowLastColumn="0"/>
            </w:pPr>
            <w:r>
              <w:t xml:space="preserve">Clear the room and get the battery </w:t>
            </w:r>
          </w:p>
        </w:tc>
        <w:tc>
          <w:tcPr>
            <w:tcW w:w="3690" w:type="dxa"/>
          </w:tcPr>
          <w:p w14:paraId="1A022A45" w14:textId="6AFB8650" w:rsidR="00467A59" w:rsidRDefault="00C5139D">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The player enters an elevated glass room</w:t>
            </w:r>
          </w:p>
          <w:p w14:paraId="4101C09C" w14:textId="5556F19C" w:rsidR="00C5139D" w:rsidRDefault="00C5139D">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see enemies on the ground shooting at the player</w:t>
            </w:r>
            <w:r w:rsidR="00576CDA">
              <w:t xml:space="preserve"> (blocked by </w:t>
            </w:r>
            <w:r w:rsidR="008D6561">
              <w:t xml:space="preserve">the </w:t>
            </w:r>
            <w:r w:rsidR="00576CDA">
              <w:t>glass)</w:t>
            </w:r>
          </w:p>
          <w:p w14:paraId="16021D76" w14:textId="66827B23" w:rsidR="00C5139D" w:rsidRDefault="00C5139D" w:rsidP="00C5139D">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Two </w:t>
            </w:r>
            <w:r w:rsidR="00576CDA">
              <w:t xml:space="preserve">soldiers controlling </w:t>
            </w:r>
            <w:r>
              <w:t>mounted guns on the other end side</w:t>
            </w:r>
          </w:p>
          <w:p w14:paraId="3537D557" w14:textId="1FEC3421" w:rsidR="00983EAB" w:rsidRDefault="00983EAB" w:rsidP="00C5139D">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Six soldiers -&gt; two with </w:t>
            </w:r>
            <w:r w:rsidR="008D6561">
              <w:t xml:space="preserve">a </w:t>
            </w:r>
            <w:r>
              <w:t>shotgun, four with SMG</w:t>
            </w:r>
          </w:p>
          <w:p w14:paraId="28737C29" w14:textId="77777777" w:rsidR="00983EAB" w:rsidRDefault="00983EAB"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see a battery behind the mounted guns</w:t>
            </w:r>
          </w:p>
          <w:p w14:paraId="56E86AF1" w14:textId="1E5C80E2" w:rsidR="00983EAB" w:rsidRDefault="00983EAB"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see a moving platform carrying explosives generated by a generator and it runs to the mounted guns (</w:t>
            </w:r>
            <w:r w:rsidR="00240672">
              <w:t xml:space="preserve">guess </w:t>
            </w:r>
            <w:r>
              <w:t>from the track)</w:t>
            </w:r>
          </w:p>
          <w:p w14:paraId="7A47A298" w14:textId="773A00AD" w:rsidR="00A9731D" w:rsidRDefault="00A9731D"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Can use the moving platform to send </w:t>
            </w:r>
            <w:r w:rsidR="008D6561">
              <w:t>explosives</w:t>
            </w:r>
            <w:r>
              <w:t xml:space="preserve"> to the enemies</w:t>
            </w:r>
          </w:p>
          <w:p w14:paraId="4301E19B" w14:textId="77777777" w:rsidR="00A9731D" w:rsidRDefault="00A9731D"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use hanging platforms to crush enemies or get one-</w:t>
            </w:r>
            <w:r>
              <w:rPr>
                <w:rFonts w:hint="eastAsia"/>
                <w:lang w:eastAsia="zh-CN"/>
              </w:rPr>
              <w:t>off</w:t>
            </w:r>
            <w:r>
              <w:t xml:space="preserve"> explosives</w:t>
            </w:r>
          </w:p>
          <w:p w14:paraId="572DE77E" w14:textId="7FA3B864" w:rsidR="009068CD" w:rsidRDefault="009068CD"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use SMG grenades</w:t>
            </w:r>
          </w:p>
          <w:p w14:paraId="46E5D667" w14:textId="2F8BB841" w:rsidR="00715BD9" w:rsidRDefault="00715BD9"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After eliminating the existing enemies, another wave comes </w:t>
            </w:r>
            <w:r>
              <w:lastRenderedPageBreak/>
              <w:t>out from the spawning point (2 shotgun, 2 SMG)</w:t>
            </w:r>
          </w:p>
          <w:p w14:paraId="1E285082" w14:textId="2B4D2711" w:rsidR="00153AC7" w:rsidRDefault="00153AC7" w:rsidP="00153AC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Fewer enemies </w:t>
            </w:r>
            <w:r w:rsidR="00DC4E1F">
              <w:t>make it possible for</w:t>
            </w:r>
            <w:r>
              <w:t xml:space="preserve"> the player to jump down </w:t>
            </w:r>
            <w:r w:rsidR="00DD46C7">
              <w:t>and</w:t>
            </w:r>
            <w:r>
              <w:t xml:space="preserve"> take them down through </w:t>
            </w:r>
            <w:r w:rsidR="008D6561">
              <w:t xml:space="preserve">a </w:t>
            </w:r>
            <w:r>
              <w:t>normal fight</w:t>
            </w:r>
          </w:p>
          <w:p w14:paraId="50D44EEE" w14:textId="637366C7" w:rsidR="009068CD" w:rsidRDefault="00AF4D9F" w:rsidP="00983EAB">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Player could choose to engage in a normal fight, b</w:t>
            </w:r>
            <w:r w:rsidR="009068CD">
              <w:t>ut walk</w:t>
            </w:r>
            <w:r w:rsidR="00184FEE">
              <w:t>ing</w:t>
            </w:r>
            <w:r w:rsidR="009068CD">
              <w:t xml:space="preserve"> out from the glass room (which is a safe cover) will cause the player to be targeted by all enemies</w:t>
            </w:r>
            <w:r w:rsidR="00184FEE">
              <w:t xml:space="preserve"> which </w:t>
            </w:r>
            <w:r w:rsidR="008D6561">
              <w:t>forces</w:t>
            </w:r>
            <w:r w:rsidR="00184FEE">
              <w:t xml:space="preserve"> the player to use grenades/hanging platforms/moving </w:t>
            </w:r>
            <w:r w:rsidR="008D6561">
              <w:t>platforms</w:t>
            </w:r>
            <w:r w:rsidR="00240672">
              <w:t xml:space="preserve"> in the combat</w:t>
            </w:r>
          </w:p>
          <w:p w14:paraId="1B0E7903" w14:textId="77777777" w:rsidR="00240672" w:rsidRDefault="00240672" w:rsidP="00240672">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Moving platform is slow</w:t>
            </w:r>
          </w:p>
          <w:p w14:paraId="6AD18633" w14:textId="6991F4DC" w:rsidR="00240672" w:rsidRDefault="00240672" w:rsidP="00240672">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Hanging platform is </w:t>
            </w:r>
            <w:r w:rsidR="008D6561">
              <w:t xml:space="preserve">a </w:t>
            </w:r>
            <w:r>
              <w:t>limited resource</w:t>
            </w:r>
          </w:p>
          <w:p w14:paraId="76015A4C" w14:textId="77777777" w:rsidR="00240672" w:rsidRDefault="00240672" w:rsidP="00240672">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Normal fight will be efficient when dealing with few</w:t>
            </w:r>
            <w:r w:rsidR="00605EE8">
              <w:t>er</w:t>
            </w:r>
            <w:r>
              <w:t xml:space="preserve"> enemies</w:t>
            </w:r>
            <w:r w:rsidR="007B6B96">
              <w:t xml:space="preserve"> but more dangerous</w:t>
            </w:r>
          </w:p>
          <w:p w14:paraId="597D9017" w14:textId="77777777" w:rsidR="00471907" w:rsidRDefault="00982C61" w:rsidP="00982C61">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Pr>
                <w:b/>
                <w:bCs/>
              </w:rPr>
              <w:t>Challenge</w:t>
            </w:r>
            <w:r>
              <w:t xml:space="preserve">: </w:t>
            </w:r>
          </w:p>
          <w:p w14:paraId="2CF1FCF0" w14:textId="7C5D1FCC" w:rsidR="00982C61" w:rsidRDefault="00982C61" w:rsidP="0047190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find </w:t>
            </w:r>
            <w:r w:rsidR="00471907">
              <w:t xml:space="preserve">better strategies in </w:t>
            </w:r>
            <w:r w:rsidR="008D6561">
              <w:t xml:space="preserve">a </w:t>
            </w:r>
            <w:r w:rsidR="00471907">
              <w:t>different situation</w:t>
            </w:r>
          </w:p>
          <w:p w14:paraId="508385BE" w14:textId="1C8B0390" w:rsidR="00471907" w:rsidRDefault="00471907" w:rsidP="0047190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cover shooting </w:t>
            </w:r>
          </w:p>
          <w:p w14:paraId="1C14629D" w14:textId="5260DEB7" w:rsidR="00471907" w:rsidRDefault="00471907" w:rsidP="0047190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explosion shoot</w:t>
            </w:r>
          </w:p>
          <w:p w14:paraId="694CF7B5" w14:textId="4EDF163A" w:rsidR="00471907" w:rsidRDefault="00471907" w:rsidP="0047190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get resources from platforms</w:t>
            </w:r>
          </w:p>
          <w:p w14:paraId="5F648D2E" w14:textId="7D5FB6E2" w:rsidR="00471907" w:rsidRDefault="00471907" w:rsidP="00471907">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switch </w:t>
            </w:r>
            <w:r w:rsidR="008D6561">
              <w:t>weapons</w:t>
            </w:r>
            <w:r>
              <w:t xml:space="preserve"> (or things </w:t>
            </w:r>
            <w:r w:rsidR="008D6561">
              <w:t xml:space="preserve">that </w:t>
            </w:r>
            <w:r>
              <w:t>can be used to fight enemies such as grenades and explosives)</w:t>
            </w:r>
          </w:p>
          <w:p w14:paraId="78E4568E" w14:textId="54A831FB" w:rsidR="00982C61" w:rsidRDefault="00982C61" w:rsidP="00982C61">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test skills of all that </w:t>
            </w:r>
            <w:r w:rsidR="008D6561">
              <w:t>has</w:t>
            </w:r>
            <w:r>
              <w:t xml:space="preserve"> been taught (platforms and resources)</w:t>
            </w:r>
          </w:p>
        </w:tc>
        <w:tc>
          <w:tcPr>
            <w:tcW w:w="1080" w:type="dxa"/>
            <w:vAlign w:val="center"/>
          </w:tcPr>
          <w:p w14:paraId="6AD97EE4" w14:textId="54090114"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lastRenderedPageBreak/>
              <w:t>7</w:t>
            </w:r>
          </w:p>
        </w:tc>
        <w:tc>
          <w:tcPr>
            <w:tcW w:w="990" w:type="dxa"/>
            <w:vAlign w:val="center"/>
          </w:tcPr>
          <w:p w14:paraId="34E5F407" w14:textId="63CB99FC"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t>8:35</w:t>
            </w:r>
          </w:p>
        </w:tc>
        <w:tc>
          <w:tcPr>
            <w:tcW w:w="900" w:type="dxa"/>
            <w:vAlign w:val="center"/>
          </w:tcPr>
          <w:p w14:paraId="74CF8C7A" w14:textId="787B490F"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t>Y</w:t>
            </w:r>
          </w:p>
        </w:tc>
      </w:tr>
      <w:tr w:rsidR="00467A59" w14:paraId="3442D01A"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8F9CD72" w14:textId="4AEBDDFB" w:rsidR="00467A59" w:rsidRDefault="00467A59" w:rsidP="00D86AAF">
            <w:pPr>
              <w:jc w:val="center"/>
            </w:pPr>
            <w:r>
              <w:t>19</w:t>
            </w:r>
          </w:p>
        </w:tc>
        <w:tc>
          <w:tcPr>
            <w:tcW w:w="3459" w:type="dxa"/>
          </w:tcPr>
          <w:p w14:paraId="124B5380" w14:textId="142DD49A" w:rsidR="00467A59" w:rsidRDefault="00195EFA" w:rsidP="00D86AAF">
            <w:pPr>
              <w:cnfStyle w:val="000000100000" w:firstRow="0" w:lastRow="0" w:firstColumn="0" w:lastColumn="0" w:oddVBand="0" w:evenVBand="0" w:oddHBand="1" w:evenHBand="0" w:firstRowFirstColumn="0" w:firstRowLastColumn="0" w:lastRowFirstColumn="0" w:lastRowLastColumn="0"/>
            </w:pPr>
            <w:r>
              <w:t>Get the battery from the first room</w:t>
            </w:r>
          </w:p>
        </w:tc>
        <w:tc>
          <w:tcPr>
            <w:tcW w:w="3690" w:type="dxa"/>
          </w:tcPr>
          <w:p w14:paraId="1DB43DCB" w14:textId="77777777" w:rsidR="00467A59" w:rsidRDefault="00195EFA">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Get the battery in this room</w:t>
            </w:r>
          </w:p>
          <w:p w14:paraId="18158A25" w14:textId="77777777" w:rsidR="00195EFA" w:rsidRDefault="00195EFA">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Insert it into the slot connected to the first room</w:t>
            </w:r>
          </w:p>
          <w:p w14:paraId="1B83D4C4" w14:textId="77777777" w:rsidR="00195EFA" w:rsidRDefault="00195EFA">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Go back to the first room and take away the first battery</w:t>
            </w:r>
          </w:p>
          <w:p w14:paraId="2B8614F5" w14:textId="7CA215DD" w:rsidR="00825B80" w:rsidRDefault="00825B80" w:rsidP="00825B80">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Pr>
                <w:b/>
                <w:bCs/>
              </w:rPr>
              <w:t>Challenge</w:t>
            </w:r>
            <w:r>
              <w:t>: puzzle-solving: find the last battery</w:t>
            </w:r>
          </w:p>
          <w:p w14:paraId="165930C7" w14:textId="77777777" w:rsidR="00825B80" w:rsidRDefault="00825B80" w:rsidP="00825B80">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3A0DB7">
              <w:rPr>
                <w:b/>
                <w:bCs/>
              </w:rPr>
              <w:lastRenderedPageBreak/>
              <w:t>Goal</w:t>
            </w:r>
            <w:r>
              <w:t xml:space="preserve">: </w:t>
            </w:r>
          </w:p>
          <w:p w14:paraId="7E839037" w14:textId="77777777" w:rsidR="00825B80" w:rsidRDefault="00825B80" w:rsidP="00825B80">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reuse of space</w:t>
            </w:r>
          </w:p>
          <w:p w14:paraId="6ECF1B1B" w14:textId="3BB182D3" w:rsidR="00825B80" w:rsidRDefault="00825B80" w:rsidP="00825B80">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give a clearer view of the structure to help the player recognize</w:t>
            </w:r>
          </w:p>
        </w:tc>
        <w:tc>
          <w:tcPr>
            <w:tcW w:w="1080" w:type="dxa"/>
            <w:vAlign w:val="center"/>
          </w:tcPr>
          <w:p w14:paraId="1A4FD133" w14:textId="26866000" w:rsidR="00467A59" w:rsidRDefault="00195EFA" w:rsidP="00D86AAF">
            <w:pPr>
              <w:jc w:val="center"/>
              <w:cnfStyle w:val="000000100000" w:firstRow="0" w:lastRow="0" w:firstColumn="0" w:lastColumn="0" w:oddVBand="0" w:evenVBand="0" w:oddHBand="1" w:evenHBand="0" w:firstRowFirstColumn="0" w:firstRowLastColumn="0" w:lastRowFirstColumn="0" w:lastRowLastColumn="0"/>
            </w:pPr>
            <w:r>
              <w:lastRenderedPageBreak/>
              <w:t>2</w:t>
            </w:r>
          </w:p>
        </w:tc>
        <w:tc>
          <w:tcPr>
            <w:tcW w:w="990" w:type="dxa"/>
            <w:vAlign w:val="center"/>
          </w:tcPr>
          <w:p w14:paraId="031944B5" w14:textId="4C756E69" w:rsidR="00467A59" w:rsidRDefault="00195EFA" w:rsidP="00D86AAF">
            <w:pPr>
              <w:jc w:val="center"/>
              <w:cnfStyle w:val="000000100000" w:firstRow="0" w:lastRow="0" w:firstColumn="0" w:lastColumn="0" w:oddVBand="0" w:evenVBand="0" w:oddHBand="1" w:evenHBand="0" w:firstRowFirstColumn="0" w:firstRowLastColumn="0" w:lastRowFirstColumn="0" w:lastRowLastColumn="0"/>
            </w:pPr>
            <w:r>
              <w:t>9:35</w:t>
            </w:r>
          </w:p>
        </w:tc>
        <w:tc>
          <w:tcPr>
            <w:tcW w:w="900" w:type="dxa"/>
            <w:vAlign w:val="center"/>
          </w:tcPr>
          <w:p w14:paraId="7B6D898D" w14:textId="77777777" w:rsidR="00467A59" w:rsidRDefault="00467A59" w:rsidP="00D86AAF">
            <w:pPr>
              <w:jc w:val="center"/>
              <w:cnfStyle w:val="000000100000" w:firstRow="0" w:lastRow="0" w:firstColumn="0" w:lastColumn="0" w:oddVBand="0" w:evenVBand="0" w:oddHBand="1" w:evenHBand="0" w:firstRowFirstColumn="0" w:firstRowLastColumn="0" w:lastRowFirstColumn="0" w:lastRowLastColumn="0"/>
            </w:pPr>
          </w:p>
        </w:tc>
      </w:tr>
      <w:tr w:rsidR="00467A59" w14:paraId="41F27443" w14:textId="77777777" w:rsidTr="00D86A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23009EF" w14:textId="528BD62B" w:rsidR="00467A59" w:rsidRDefault="00467A59" w:rsidP="00D86AAF">
            <w:pPr>
              <w:jc w:val="center"/>
            </w:pPr>
            <w:r>
              <w:t>20</w:t>
            </w:r>
          </w:p>
        </w:tc>
        <w:tc>
          <w:tcPr>
            <w:tcW w:w="3459" w:type="dxa"/>
          </w:tcPr>
          <w:p w14:paraId="27F9CCE6" w14:textId="48DBBE44" w:rsidR="00467A59" w:rsidRDefault="00195EFA" w:rsidP="00D86AAF">
            <w:pPr>
              <w:cnfStyle w:val="000000000000" w:firstRow="0" w:lastRow="0" w:firstColumn="0" w:lastColumn="0" w:oddVBand="0" w:evenVBand="0" w:oddHBand="0" w:evenHBand="0" w:firstRowFirstColumn="0" w:firstRowLastColumn="0" w:lastRowFirstColumn="0" w:lastRowLastColumn="0"/>
            </w:pPr>
            <w:r>
              <w:t>Encounter an ambush from above after returning</w:t>
            </w:r>
          </w:p>
        </w:tc>
        <w:tc>
          <w:tcPr>
            <w:tcW w:w="3690" w:type="dxa"/>
          </w:tcPr>
          <w:p w14:paraId="210E7607" w14:textId="04AB9F14" w:rsidR="00467A59" w:rsidRDefault="00195EFA">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Encounter an ambush </w:t>
            </w:r>
            <w:r w:rsidR="00B47D50">
              <w:t xml:space="preserve">both </w:t>
            </w:r>
            <w:r>
              <w:t>from above</w:t>
            </w:r>
            <w:r w:rsidR="00B47D50">
              <w:t xml:space="preserve"> and the spawning point on the ground</w:t>
            </w:r>
          </w:p>
          <w:p w14:paraId="1126CF4D" w14:textId="2E68F693" w:rsidR="00195EFA" w:rsidRDefault="00195EFA" w:rsidP="00195EFA">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8 soldiers (3 shotgun, 5 SMG) break the glass and rappel down to the room</w:t>
            </w:r>
          </w:p>
          <w:p w14:paraId="0BC83A73" w14:textId="65B1A8C7" w:rsidR="00646A2F" w:rsidRDefault="00646A2F" w:rsidP="00646A2F">
            <w:pPr>
              <w:pStyle w:val="ListParagraph"/>
              <w:numPr>
                <w:ilvl w:val="2"/>
                <w:numId w:val="15"/>
              </w:numPr>
              <w:cnfStyle w:val="000000000000" w:firstRow="0" w:lastRow="0" w:firstColumn="0" w:lastColumn="0" w:oddVBand="0" w:evenVBand="0" w:oddHBand="0" w:evenHBand="0" w:firstRowFirstColumn="0" w:firstRowLastColumn="0" w:lastRowFirstColumn="0" w:lastRowLastColumn="0"/>
            </w:pPr>
            <w:r>
              <w:t xml:space="preserve">They </w:t>
            </w:r>
            <w:r w:rsidR="00E34A58">
              <w:t>have</w:t>
            </w:r>
            <w:r>
              <w:t xml:space="preserve"> various delay </w:t>
            </w:r>
            <w:r w:rsidR="008D6561">
              <w:t>time</w:t>
            </w:r>
            <w:r w:rsidR="00B47D50">
              <w:t>,</w:t>
            </w:r>
            <w:r>
              <w:t xml:space="preserve"> so they won’t swarm into the room</w:t>
            </w:r>
          </w:p>
          <w:p w14:paraId="4426CECD" w14:textId="5FD807B7" w:rsidR="00B47D50" w:rsidRDefault="00B47D50" w:rsidP="00B47D50">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Two soldiers with SMG come out from the spawning point</w:t>
            </w:r>
          </w:p>
          <w:p w14:paraId="0AFD9C0A" w14:textId="160272CA" w:rsidR="00646A2F" w:rsidRDefault="00646A2F" w:rsidP="00646A2F">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 xml:space="preserve">Before </w:t>
            </w:r>
            <w:r w:rsidR="008D6561">
              <w:t xml:space="preserve">the </w:t>
            </w:r>
            <w:r>
              <w:t>ambush starts</w:t>
            </w:r>
            <w:r w:rsidR="00B47D50">
              <w:t xml:space="preserve">, lights </w:t>
            </w:r>
            <w:r w:rsidR="00BB0C4E" w:rsidRPr="00BB0C4E">
              <w:t xml:space="preserve">above </w:t>
            </w:r>
            <w:r w:rsidR="00B47D50">
              <w:t xml:space="preserve">near the ambush room flash for 5 seconds as </w:t>
            </w:r>
            <w:r w:rsidR="008D6561">
              <w:t xml:space="preserve">an </w:t>
            </w:r>
            <w:r w:rsidR="00B47D50">
              <w:t>indication and draw attention</w:t>
            </w:r>
          </w:p>
          <w:p w14:paraId="36DB1C27" w14:textId="77777777" w:rsidR="004A27FC" w:rsidRDefault="004A27FC" w:rsidP="004A27F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use hanging platforms</w:t>
            </w:r>
          </w:p>
          <w:p w14:paraId="0E27BAFE" w14:textId="58C6739B" w:rsidR="004A27FC" w:rsidRDefault="004A27FC" w:rsidP="004A27F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Can use SMG grenades (provided </w:t>
            </w:r>
            <w:r w:rsidR="008D6561">
              <w:t>in</w:t>
            </w:r>
            <w:r>
              <w:t xml:space="preserve"> the bottom left corner)</w:t>
            </w:r>
          </w:p>
          <w:p w14:paraId="105A274A" w14:textId="77777777" w:rsidR="004A27FC" w:rsidRDefault="004A27FC" w:rsidP="004A27F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Can take over the mounted gun to kill enemies</w:t>
            </w:r>
          </w:p>
          <w:p w14:paraId="6431C86E" w14:textId="504DDDB2" w:rsidR="004A27FC" w:rsidRDefault="004A27FC" w:rsidP="004A27FC">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This is efficient and powerful, but it will expose the player to the enemies since there’s no cover and enemies come from different points</w:t>
            </w:r>
          </w:p>
          <w:p w14:paraId="3F903B2B" w14:textId="77777777" w:rsidR="004A27FC" w:rsidRDefault="004A27FC" w:rsidP="004A27F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Have many covers in the room</w:t>
            </w:r>
            <w:r w:rsidR="00F621DE">
              <w:t>, cover-shooting is reinforced</w:t>
            </w:r>
          </w:p>
          <w:p w14:paraId="3AA176A3" w14:textId="77777777" w:rsidR="0069541C" w:rsidRDefault="0069541C" w:rsidP="0069541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Pr>
                <w:b/>
                <w:bCs/>
              </w:rPr>
              <w:t>Challenge</w:t>
            </w:r>
            <w:r>
              <w:t xml:space="preserve">: </w:t>
            </w:r>
          </w:p>
          <w:p w14:paraId="1B3AACD3" w14:textId="0A24A382" w:rsidR="0069541C" w:rsidRDefault="0069541C" w:rsidP="0069541C">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different strategies in different situations</w:t>
            </w:r>
          </w:p>
          <w:p w14:paraId="3F83A5F1" w14:textId="77777777" w:rsidR="0069541C" w:rsidRDefault="0069541C" w:rsidP="0069541C">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3A0DB7">
              <w:rPr>
                <w:b/>
                <w:bCs/>
              </w:rPr>
              <w:t>Goal</w:t>
            </w:r>
            <w:r>
              <w:t xml:space="preserve">: </w:t>
            </w:r>
          </w:p>
          <w:p w14:paraId="41A76DB2" w14:textId="48521D85" w:rsidR="0069541C" w:rsidRDefault="0069541C" w:rsidP="0069541C">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69541C">
              <w:lastRenderedPageBreak/>
              <w:t>A fresh</w:t>
            </w:r>
            <w:r>
              <w:t xml:space="preserve"> gameplay experiences </w:t>
            </w:r>
          </w:p>
          <w:p w14:paraId="35365A70" w14:textId="44B7117F" w:rsidR="00AE27C4" w:rsidRPr="0069541C" w:rsidRDefault="0069541C" w:rsidP="00AE27C4">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t>Test all skills</w:t>
            </w:r>
            <w:r w:rsidRPr="0069541C">
              <w:t xml:space="preserve"> </w:t>
            </w:r>
          </w:p>
        </w:tc>
        <w:tc>
          <w:tcPr>
            <w:tcW w:w="1080" w:type="dxa"/>
            <w:vAlign w:val="center"/>
          </w:tcPr>
          <w:p w14:paraId="01384E16" w14:textId="311F0348"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lastRenderedPageBreak/>
              <w:t>8</w:t>
            </w:r>
          </w:p>
        </w:tc>
        <w:tc>
          <w:tcPr>
            <w:tcW w:w="990" w:type="dxa"/>
            <w:vAlign w:val="center"/>
          </w:tcPr>
          <w:p w14:paraId="68185BD6" w14:textId="220A1766"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t>9:45</w:t>
            </w:r>
          </w:p>
        </w:tc>
        <w:tc>
          <w:tcPr>
            <w:tcW w:w="900" w:type="dxa"/>
            <w:vAlign w:val="center"/>
          </w:tcPr>
          <w:p w14:paraId="09880347" w14:textId="0DCDAD10" w:rsidR="00467A59" w:rsidRDefault="00195EFA" w:rsidP="00D86AAF">
            <w:pPr>
              <w:jc w:val="center"/>
              <w:cnfStyle w:val="000000000000" w:firstRow="0" w:lastRow="0" w:firstColumn="0" w:lastColumn="0" w:oddVBand="0" w:evenVBand="0" w:oddHBand="0" w:evenHBand="0" w:firstRowFirstColumn="0" w:firstRowLastColumn="0" w:lastRowFirstColumn="0" w:lastRowLastColumn="0"/>
            </w:pPr>
            <w:r>
              <w:t>Y</w:t>
            </w:r>
          </w:p>
        </w:tc>
      </w:tr>
      <w:tr w:rsidR="00467A59" w14:paraId="6A41207F" w14:textId="77777777" w:rsidTr="00D86A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7464DA8" w14:textId="3032D084" w:rsidR="00467A59" w:rsidRDefault="00467A59" w:rsidP="00D86AAF">
            <w:pPr>
              <w:jc w:val="center"/>
            </w:pPr>
            <w:r>
              <w:t>2</w:t>
            </w:r>
            <w:r w:rsidR="00755740">
              <w:t>0+</w:t>
            </w:r>
          </w:p>
        </w:tc>
        <w:tc>
          <w:tcPr>
            <w:tcW w:w="3459" w:type="dxa"/>
          </w:tcPr>
          <w:p w14:paraId="1F1DF96E" w14:textId="4726C0A3" w:rsidR="00467A59" w:rsidRDefault="00755740" w:rsidP="00D86AAF">
            <w:pPr>
              <w:cnfStyle w:val="000000100000" w:firstRow="0" w:lastRow="0" w:firstColumn="0" w:lastColumn="0" w:oddVBand="0" w:evenVBand="0" w:oddHBand="1" w:evenHBand="0" w:firstRowFirstColumn="0" w:firstRowLastColumn="0" w:lastRowFirstColumn="0" w:lastRowLastColumn="0"/>
            </w:pPr>
            <w:r>
              <w:t>Collect all three batteries</w:t>
            </w:r>
          </w:p>
        </w:tc>
        <w:tc>
          <w:tcPr>
            <w:tcW w:w="3690" w:type="dxa"/>
          </w:tcPr>
          <w:p w14:paraId="68A4771D" w14:textId="626D88A0" w:rsidR="00467A59" w:rsidRDefault="000C196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After clearing the room throw two batteries onto the moving platform</w:t>
            </w:r>
          </w:p>
          <w:p w14:paraId="1F1F5BF6" w14:textId="56BCF863" w:rsidR="000C196C" w:rsidRDefault="000C196C" w:rsidP="000C196C">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One from the first room</w:t>
            </w:r>
          </w:p>
          <w:p w14:paraId="2A91C1A9" w14:textId="79954618" w:rsidR="000C196C" w:rsidRDefault="000C196C" w:rsidP="000C196C">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One from the battery slot unlocking the door to the first room</w:t>
            </w:r>
          </w:p>
          <w:p w14:paraId="6432AE0E" w14:textId="77777777" w:rsidR="000C196C" w:rsidRDefault="000C196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Use it to send batteries and the player to the door leading to the previous room</w:t>
            </w:r>
          </w:p>
          <w:p w14:paraId="74DEA4AE" w14:textId="77777777" w:rsidR="000C196C" w:rsidRDefault="000C196C">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Insert all three batteries into the slot and unlock the last door</w:t>
            </w:r>
          </w:p>
          <w:p w14:paraId="254580F2" w14:textId="77777777" w:rsidR="000C196C" w:rsidRDefault="000C196C" w:rsidP="000C196C">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 xml:space="preserve">The last </w:t>
            </w:r>
            <w:r w:rsidR="002C7EA2">
              <w:t>battery is in the battery slot that unlocked the door to the last room</w:t>
            </w:r>
          </w:p>
          <w:p w14:paraId="1AC94D96" w14:textId="77777777" w:rsidR="00BB0C4E" w:rsidRDefault="00BB0C4E" w:rsidP="00BB0C4E">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To avoid long walking</w:t>
            </w:r>
          </w:p>
          <w:p w14:paraId="37B23056" w14:textId="62E02253" w:rsidR="009F2B9A" w:rsidRDefault="009F2B9A" w:rsidP="009F2B9A">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Pr>
                <w:b/>
                <w:bCs/>
              </w:rPr>
              <w:t>Challenge</w:t>
            </w:r>
            <w:r>
              <w:t>: find a quicker way</w:t>
            </w:r>
          </w:p>
          <w:p w14:paraId="0854214D" w14:textId="77777777" w:rsidR="00D13CA1" w:rsidRDefault="009F2B9A" w:rsidP="009F2B9A">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3A0DB7">
              <w:rPr>
                <w:b/>
                <w:bCs/>
              </w:rPr>
              <w:t>Goal</w:t>
            </w:r>
            <w:r>
              <w:t xml:space="preserve">: </w:t>
            </w:r>
          </w:p>
          <w:p w14:paraId="545EDD2D" w14:textId="77777777" w:rsidR="009F2B9A" w:rsidRDefault="009F2B9A" w:rsidP="00D13CA1">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test the skill in a simpler way</w:t>
            </w:r>
          </w:p>
          <w:p w14:paraId="5BF6AACE" w14:textId="28ABDF94" w:rsidR="00D13CA1" w:rsidRDefault="00D13CA1" w:rsidP="00D13CA1">
            <w:pPr>
              <w:pStyle w:val="ListParagraph"/>
              <w:numPr>
                <w:ilvl w:val="1"/>
                <w:numId w:val="15"/>
              </w:numPr>
              <w:cnfStyle w:val="000000100000" w:firstRow="0" w:lastRow="0" w:firstColumn="0" w:lastColumn="0" w:oddVBand="0" w:evenVBand="0" w:oddHBand="1" w:evenHBand="0" w:firstRowFirstColumn="0" w:firstRowLastColumn="0" w:lastRowFirstColumn="0" w:lastRowLastColumn="0"/>
            </w:pPr>
            <w:r>
              <w:t>last minute to rest and enjoy</w:t>
            </w:r>
          </w:p>
        </w:tc>
        <w:tc>
          <w:tcPr>
            <w:tcW w:w="1080" w:type="dxa"/>
            <w:vAlign w:val="center"/>
          </w:tcPr>
          <w:p w14:paraId="2103835E" w14:textId="111ED634" w:rsidR="00467A59" w:rsidRDefault="00711A0F" w:rsidP="00D86AAF">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1ED38185" w14:textId="27012709" w:rsidR="00467A59" w:rsidRDefault="0068413E" w:rsidP="00D86AAF">
            <w:pPr>
              <w:jc w:val="center"/>
              <w:cnfStyle w:val="000000100000" w:firstRow="0" w:lastRow="0" w:firstColumn="0" w:lastColumn="0" w:oddVBand="0" w:evenVBand="0" w:oddHBand="1" w:evenHBand="0" w:firstRowFirstColumn="0" w:firstRowLastColumn="0" w:lastRowFirstColumn="0" w:lastRowLastColumn="0"/>
            </w:pPr>
            <w:r>
              <w:t>10:50</w:t>
            </w:r>
          </w:p>
        </w:tc>
        <w:tc>
          <w:tcPr>
            <w:tcW w:w="900" w:type="dxa"/>
            <w:vAlign w:val="center"/>
          </w:tcPr>
          <w:p w14:paraId="331C9306" w14:textId="1E28750B" w:rsidR="00467A59" w:rsidRDefault="00467A59" w:rsidP="00D86AAF">
            <w:pPr>
              <w:jc w:val="center"/>
              <w:cnfStyle w:val="000000100000" w:firstRow="0" w:lastRow="0" w:firstColumn="0" w:lastColumn="0" w:oddVBand="0" w:evenVBand="0" w:oddHBand="1" w:evenHBand="0" w:firstRowFirstColumn="0" w:firstRowLastColumn="0" w:lastRowFirstColumn="0" w:lastRowLastColumn="0"/>
            </w:pPr>
          </w:p>
        </w:tc>
      </w:tr>
      <w:tr w:rsidR="00755740" w14:paraId="6CF6CC86" w14:textId="77777777" w:rsidTr="00D86A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299E366" w14:textId="15882984" w:rsidR="00755740" w:rsidRDefault="009F6810" w:rsidP="00D86AAF">
            <w:pPr>
              <w:jc w:val="center"/>
            </w:pPr>
            <w:r>
              <w:t>21</w:t>
            </w:r>
          </w:p>
        </w:tc>
        <w:tc>
          <w:tcPr>
            <w:tcW w:w="3459" w:type="dxa"/>
          </w:tcPr>
          <w:p w14:paraId="04B57BDA" w14:textId="429AE82E" w:rsidR="00755740" w:rsidRDefault="009F6810" w:rsidP="00D86AAF">
            <w:pPr>
              <w:cnfStyle w:val="000000000000" w:firstRow="0" w:lastRow="0" w:firstColumn="0" w:lastColumn="0" w:oddVBand="0" w:evenVBand="0" w:oddHBand="0" w:evenHBand="0" w:firstRowFirstColumn="0" w:firstRowLastColumn="0" w:lastRowFirstColumn="0" w:lastRowLastColumn="0"/>
            </w:pPr>
            <w:r>
              <w:t xml:space="preserve">Reunite with </w:t>
            </w:r>
            <w:proofErr w:type="spellStart"/>
            <w:r>
              <w:t>Alyx</w:t>
            </w:r>
            <w:proofErr w:type="spellEnd"/>
          </w:p>
        </w:tc>
        <w:tc>
          <w:tcPr>
            <w:tcW w:w="3690" w:type="dxa"/>
          </w:tcPr>
          <w:p w14:paraId="03A7731B" w14:textId="3A995127" w:rsidR="00755740" w:rsidRDefault="009F68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Open the door that was previously seen from the beginning</w:t>
            </w:r>
          </w:p>
          <w:p w14:paraId="4EFC3075" w14:textId="3CAF0D8F" w:rsidR="009F6810" w:rsidRDefault="009F68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Get out and reunite with </w:t>
            </w:r>
            <w:proofErr w:type="spellStart"/>
            <w:r>
              <w:t>Alyx</w:t>
            </w:r>
            <w:proofErr w:type="spellEnd"/>
          </w:p>
          <w:p w14:paraId="22A7FD32" w14:textId="563ECE14" w:rsidR="00F22782" w:rsidRDefault="00F22782" w:rsidP="001820DE">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See the beautiful exterior scene</w:t>
            </w:r>
            <w:r w:rsidR="00623740">
              <w:t xml:space="preserve"> and breathe the air</w:t>
            </w:r>
            <w:r w:rsidR="00340815">
              <w:t xml:space="preserve"> of </w:t>
            </w:r>
            <w:r w:rsidR="001820DE">
              <w:t>freedom (</w:t>
            </w:r>
            <w:r w:rsidR="001B5C0F">
              <w:t>forest, buggies, sky</w:t>
            </w:r>
            <w:r w:rsidR="008D6561">
              <w:t>,</w:t>
            </w:r>
            <w:r w:rsidR="001B5C0F">
              <w:t xml:space="preserve"> etc.)</w:t>
            </w:r>
          </w:p>
          <w:p w14:paraId="415D0BB9" w14:textId="3AC3FF70" w:rsidR="009F6810" w:rsidRDefault="009F68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Level completed</w:t>
            </w:r>
          </w:p>
        </w:tc>
        <w:tc>
          <w:tcPr>
            <w:tcW w:w="1080" w:type="dxa"/>
            <w:vAlign w:val="center"/>
          </w:tcPr>
          <w:p w14:paraId="29979485" w14:textId="7C23D4F4" w:rsidR="00755740" w:rsidRDefault="00F04E6D" w:rsidP="00D86AAF">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372983C4" w14:textId="1B6468F5" w:rsidR="00755740" w:rsidRDefault="00F04E6D" w:rsidP="00D86AAF">
            <w:pPr>
              <w:jc w:val="center"/>
              <w:cnfStyle w:val="000000000000" w:firstRow="0" w:lastRow="0" w:firstColumn="0" w:lastColumn="0" w:oddVBand="0" w:evenVBand="0" w:oddHBand="0" w:evenHBand="0" w:firstRowFirstColumn="0" w:firstRowLastColumn="0" w:lastRowFirstColumn="0" w:lastRowLastColumn="0"/>
            </w:pPr>
            <w:r>
              <w:t>11:00</w:t>
            </w:r>
          </w:p>
        </w:tc>
        <w:tc>
          <w:tcPr>
            <w:tcW w:w="900" w:type="dxa"/>
            <w:vAlign w:val="center"/>
          </w:tcPr>
          <w:p w14:paraId="4EB0BAB0" w14:textId="6E43DE2B" w:rsidR="00755740" w:rsidRDefault="00F22782" w:rsidP="00D86AAF">
            <w:pPr>
              <w:jc w:val="center"/>
              <w:cnfStyle w:val="000000000000" w:firstRow="0" w:lastRow="0" w:firstColumn="0" w:lastColumn="0" w:oddVBand="0" w:evenVBand="0" w:oddHBand="0" w:evenHBand="0" w:firstRowFirstColumn="0" w:firstRowLastColumn="0" w:lastRowFirstColumn="0" w:lastRowLastColumn="0"/>
            </w:pPr>
            <w:r>
              <w:t>Y</w:t>
            </w:r>
          </w:p>
        </w:tc>
      </w:tr>
    </w:tbl>
    <w:p w14:paraId="4E97AB8C" w14:textId="56199681" w:rsidR="009043FE" w:rsidRDefault="001D0254">
      <w:pPr>
        <w:rPr>
          <w:rFonts w:asciiTheme="majorHAnsi" w:eastAsiaTheme="majorEastAsia" w:hAnsiTheme="majorHAnsi" w:cstheme="majorBidi"/>
          <w:b/>
          <w:bCs/>
          <w:color w:val="4F81BD" w:themeColor="accent1"/>
          <w:sz w:val="26"/>
          <w:szCs w:val="26"/>
        </w:rPr>
      </w:pPr>
      <w:r>
        <w:br w:type="page"/>
      </w:r>
    </w:p>
    <w:p w14:paraId="33E77A7E" w14:textId="56552D1A" w:rsidR="0049600A" w:rsidRDefault="001F13AF" w:rsidP="000D5360">
      <w:pPr>
        <w:pStyle w:val="Heading2"/>
      </w:pPr>
      <w:bookmarkStart w:id="26" w:name="_Toc121261675"/>
      <w:r>
        <w:lastRenderedPageBreak/>
        <w:t>Skill Progression Chart</w:t>
      </w:r>
      <w:bookmarkEnd w:id="26"/>
    </w:p>
    <w:p w14:paraId="5854E529" w14:textId="18166478" w:rsidR="0049600A" w:rsidRDefault="000D5360">
      <w:pPr>
        <w:rPr>
          <w:rFonts w:asciiTheme="majorHAnsi" w:eastAsiaTheme="majorEastAsia" w:hAnsiTheme="majorHAnsi" w:cstheme="majorBidi"/>
          <w:b/>
          <w:bCs/>
          <w:color w:val="4F81BD" w:themeColor="accent1"/>
        </w:rPr>
      </w:pPr>
      <w:r>
        <w:rPr>
          <w:noProof/>
        </w:rPr>
        <mc:AlternateContent>
          <mc:Choice Requires="wps">
            <w:drawing>
              <wp:anchor distT="0" distB="0" distL="114300" distR="114300" simplePos="0" relativeHeight="251764736" behindDoc="0" locked="0" layoutInCell="1" allowOverlap="1" wp14:anchorId="5E19A883" wp14:editId="170153C1">
                <wp:simplePos x="0" y="0"/>
                <wp:positionH relativeFrom="margin">
                  <wp:posOffset>2268247</wp:posOffset>
                </wp:positionH>
                <wp:positionV relativeFrom="paragraph">
                  <wp:posOffset>6096149</wp:posOffset>
                </wp:positionV>
                <wp:extent cx="1610901" cy="635"/>
                <wp:effectExtent l="0" t="0" r="8890" b="0"/>
                <wp:wrapNone/>
                <wp:docPr id="711" name="Text Box 711"/>
                <wp:cNvGraphicFramePr/>
                <a:graphic xmlns:a="http://schemas.openxmlformats.org/drawingml/2006/main">
                  <a:graphicData uri="http://schemas.microsoft.com/office/word/2010/wordprocessingShape">
                    <wps:wsp>
                      <wps:cNvSpPr txBox="1"/>
                      <wps:spPr>
                        <a:xfrm>
                          <a:off x="0" y="0"/>
                          <a:ext cx="1610901" cy="635"/>
                        </a:xfrm>
                        <a:prstGeom prst="rect">
                          <a:avLst/>
                        </a:prstGeom>
                        <a:solidFill>
                          <a:prstClr val="white"/>
                        </a:solidFill>
                        <a:ln>
                          <a:noFill/>
                        </a:ln>
                      </wps:spPr>
                      <wps:txbx>
                        <w:txbxContent>
                          <w:p w14:paraId="4A0C7001" w14:textId="229875E1" w:rsidR="000D5360" w:rsidRDefault="000D5360" w:rsidP="000D5360">
                            <w:pPr>
                              <w:pStyle w:val="Caption"/>
                              <w:rPr>
                                <w:noProof/>
                              </w:rPr>
                            </w:pPr>
                            <w:bookmarkStart w:id="27" w:name="_Toc121261696"/>
                            <w:r>
                              <w:t xml:space="preserve">Figure </w:t>
                            </w:r>
                            <w:fldSimple w:instr=" SEQ Figure \* ARABIC ">
                              <w:r w:rsidR="00A841FC">
                                <w:rPr>
                                  <w:noProof/>
                                </w:rPr>
                                <w:t>9</w:t>
                              </w:r>
                            </w:fldSimple>
                            <w:r w:rsidRPr="003143A7">
                              <w:t>: Skill Progression Chart</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19A883" id="Text Box 711" o:spid="_x0000_s1031" type="#_x0000_t202" style="position:absolute;margin-left:178.6pt;margin-top:480pt;width:126.85pt;height:.0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" stroked="f">
                <v:textbox style="mso-fit-shape-to-text:t" inset="0,0,0,0">
                  <w:txbxContent>
                    <w:p w14:paraId="4A0C7001" w14:textId="229875E1" w:rsidR="000D5360" w:rsidRDefault="000D5360" w:rsidP="000D5360">
                      <w:pPr>
                        <w:pStyle w:val="Caption"/>
                        <w:rPr>
                          <w:noProof/>
                        </w:rPr>
                      </w:pPr>
                      <w:bookmarkStart w:id="28" w:name="_Toc121261696"/>
                      <w:r>
                        <w:t xml:space="preserve">Figure </w:t>
                      </w:r>
                      <w:fldSimple w:instr=" SEQ Figure \* ARABIC ">
                        <w:r w:rsidR="00A841FC">
                          <w:rPr>
                            <w:noProof/>
                          </w:rPr>
                          <w:t>9</w:t>
                        </w:r>
                      </w:fldSimple>
                      <w:r w:rsidRPr="003143A7">
                        <w:t>: Skill Progression Chart</w:t>
                      </w:r>
                      <w:bookmarkEnd w:id="28"/>
                    </w:p>
                  </w:txbxContent>
                </v:textbox>
                <w10:wrap anchorx="margin"/>
              </v:shape>
            </w:pict>
          </mc:Fallback>
        </mc:AlternateContent>
      </w:r>
      <w:r w:rsidR="00A268A6">
        <w:rPr>
          <w:noProof/>
        </w:rPr>
        <w:drawing>
          <wp:anchor distT="0" distB="0" distL="114300" distR="114300" simplePos="0" relativeHeight="251709440" behindDoc="0" locked="0" layoutInCell="1" allowOverlap="1" wp14:anchorId="4763E6EF" wp14:editId="7F8B391F">
            <wp:simplePos x="0" y="0"/>
            <wp:positionH relativeFrom="column">
              <wp:posOffset>1011961</wp:posOffset>
            </wp:positionH>
            <wp:positionV relativeFrom="paragraph">
              <wp:posOffset>4937989</wp:posOffset>
            </wp:positionV>
            <wp:extent cx="4286250" cy="980440"/>
            <wp:effectExtent l="0" t="0" r="0" b="0"/>
            <wp:wrapNone/>
            <wp:docPr id="714" name="SPC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SPC Legen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86250" cy="980440"/>
                    </a:xfrm>
                    <a:prstGeom prst="rect">
                      <a:avLst/>
                    </a:prstGeom>
                  </pic:spPr>
                </pic:pic>
              </a:graphicData>
            </a:graphic>
          </wp:anchor>
        </w:drawing>
      </w:r>
      <w:r w:rsidR="00A268A6" w:rsidRPr="00AD0D27">
        <w:rPr>
          <w:noProof/>
        </w:rPr>
        <w:drawing>
          <wp:anchor distT="0" distB="0" distL="114300" distR="114300" simplePos="0" relativeHeight="251718656" behindDoc="0" locked="0" layoutInCell="1" allowOverlap="1" wp14:anchorId="553327C8" wp14:editId="2E190099">
            <wp:simplePos x="0" y="0"/>
            <wp:positionH relativeFrom="margin">
              <wp:posOffset>653415</wp:posOffset>
            </wp:positionH>
            <wp:positionV relativeFrom="paragraph">
              <wp:posOffset>46990</wp:posOffset>
            </wp:positionV>
            <wp:extent cx="5125085" cy="470090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25085" cy="470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00A">
        <w:br w:type="page"/>
      </w:r>
    </w:p>
    <w:p w14:paraId="21986AC6" w14:textId="525314E1" w:rsidR="007A572C" w:rsidRDefault="007A572C" w:rsidP="00D43C2F">
      <w:pPr>
        <w:pStyle w:val="Heading3"/>
      </w:pPr>
      <w:bookmarkStart w:id="29" w:name="_Toc121261676"/>
      <w:r w:rsidRPr="00D43C2F">
        <w:lastRenderedPageBreak/>
        <w:t xml:space="preserve">New </w:t>
      </w:r>
      <w:r w:rsidR="00D43C2F">
        <w:t>Skills/</w:t>
      </w:r>
      <w:r w:rsidRPr="00D43C2F">
        <w:t>Gameplay Mechanics</w:t>
      </w:r>
      <w:bookmarkEnd w:id="29"/>
    </w:p>
    <w:p w14:paraId="1B241BA8" w14:textId="77777777" w:rsidR="00DE77F2" w:rsidRDefault="00DE77F2" w:rsidP="00DE77F2">
      <w:pPr>
        <w:pStyle w:val="ListParagraph"/>
        <w:numPr>
          <w:ilvl w:val="0"/>
          <w:numId w:val="27"/>
        </w:numPr>
      </w:pPr>
      <w:r>
        <w:t>Platforms</w:t>
      </w:r>
      <w:r w:rsidR="00407B54">
        <w:t xml:space="preserve"> </w:t>
      </w:r>
    </w:p>
    <w:p w14:paraId="41230281" w14:textId="19B21834" w:rsidR="00407B54" w:rsidRDefault="00DE77F2" w:rsidP="001516B7">
      <w:pPr>
        <w:pStyle w:val="ListParagraph"/>
        <w:numPr>
          <w:ilvl w:val="1"/>
          <w:numId w:val="27"/>
        </w:numPr>
      </w:pPr>
      <w:r>
        <w:t xml:space="preserve">Deliver </w:t>
      </w:r>
      <w:r w:rsidR="00407B54">
        <w:t>(objects &amp; the player</w:t>
      </w:r>
      <w:r>
        <w:t>)</w:t>
      </w:r>
    </w:p>
    <w:p w14:paraId="74D8336F" w14:textId="7593379F" w:rsidR="00407B54" w:rsidRDefault="00407B54">
      <w:pPr>
        <w:pStyle w:val="ListParagraph"/>
        <w:numPr>
          <w:ilvl w:val="2"/>
          <w:numId w:val="3"/>
        </w:numPr>
      </w:pPr>
      <w:r>
        <w:t xml:space="preserve">Can send the player from </w:t>
      </w:r>
      <w:r w:rsidR="00D54038">
        <w:t>one</w:t>
      </w:r>
      <w:r>
        <w:t xml:space="preserve"> </w:t>
      </w:r>
      <w:r w:rsidR="0078733D">
        <w:t>position</w:t>
      </w:r>
      <w:r>
        <w:t xml:space="preserve"> to another p</w:t>
      </w:r>
      <w:r w:rsidR="0078733D">
        <w:t>osition</w:t>
      </w:r>
      <w:r>
        <w:t xml:space="preserve"> where a gap lies between</w:t>
      </w:r>
    </w:p>
    <w:p w14:paraId="28143F4B" w14:textId="449698DB" w:rsidR="00407B54" w:rsidRDefault="00407B54">
      <w:pPr>
        <w:pStyle w:val="ListParagraph"/>
        <w:numPr>
          <w:ilvl w:val="2"/>
          <w:numId w:val="3"/>
        </w:numPr>
      </w:pPr>
      <w:r>
        <w:t>Can send the explosives to a position where enemies gather up, where the player cannot easily approach, and make an explosion shoot to help eliminate the foes</w:t>
      </w:r>
    </w:p>
    <w:p w14:paraId="3515AAAE" w14:textId="680A543B" w:rsidR="00407B54" w:rsidRDefault="00636F8E" w:rsidP="00EF0813">
      <w:pPr>
        <w:pStyle w:val="ListParagraph"/>
        <w:numPr>
          <w:ilvl w:val="1"/>
          <w:numId w:val="3"/>
        </w:numPr>
      </w:pPr>
      <w:r>
        <w:t>Crush</w:t>
      </w:r>
    </w:p>
    <w:p w14:paraId="6AA9281A" w14:textId="1D9F05CD" w:rsidR="00636F8E" w:rsidRDefault="00AD36E1">
      <w:pPr>
        <w:pStyle w:val="ListParagraph"/>
        <w:numPr>
          <w:ilvl w:val="2"/>
          <w:numId w:val="3"/>
        </w:numPr>
      </w:pPr>
      <w:r>
        <w:t>Shoot the hanging platforms to let them fall and crush enemies beneath</w:t>
      </w:r>
    </w:p>
    <w:p w14:paraId="424ADDC7" w14:textId="56FC6FE2" w:rsidR="001D46E8" w:rsidRDefault="001D46E8">
      <w:pPr>
        <w:pStyle w:val="ListParagraph"/>
        <w:numPr>
          <w:ilvl w:val="3"/>
          <w:numId w:val="3"/>
        </w:numPr>
      </w:pPr>
      <w:r>
        <w:t>The player also needs to watch out for it since it could crush the player as well</w:t>
      </w:r>
    </w:p>
    <w:p w14:paraId="623EBAD5" w14:textId="1B9260A9" w:rsidR="00041AE7" w:rsidRDefault="00041AE7" w:rsidP="00E71C0C">
      <w:pPr>
        <w:pStyle w:val="ListParagraph"/>
        <w:numPr>
          <w:ilvl w:val="1"/>
          <w:numId w:val="3"/>
        </w:numPr>
      </w:pPr>
      <w:r>
        <w:t>Bridge</w:t>
      </w:r>
    </w:p>
    <w:p w14:paraId="3E6A21EF" w14:textId="3F4A6857" w:rsidR="00D54038" w:rsidRDefault="00041AE7">
      <w:pPr>
        <w:pStyle w:val="ListParagraph"/>
        <w:numPr>
          <w:ilvl w:val="2"/>
          <w:numId w:val="3"/>
        </w:numPr>
      </w:pPr>
      <w:r>
        <w:t>The platform hanging</w:t>
      </w:r>
      <w:r w:rsidR="00D904A0">
        <w:t xml:space="preserve"> </w:t>
      </w:r>
      <w:r>
        <w:t>in the air ca</w:t>
      </w:r>
      <w:r w:rsidR="00D54038">
        <w:t>n fall on the floor by shooting the connecti</w:t>
      </w:r>
      <w:r w:rsidR="00E71C0C">
        <w:t xml:space="preserve">ng </w:t>
      </w:r>
      <w:r w:rsidR="00D54038">
        <w:t xml:space="preserve">point that is </w:t>
      </w:r>
      <w:r w:rsidR="00E71C0C">
        <w:t xml:space="preserve">tied </w:t>
      </w:r>
      <w:r w:rsidR="0020143B">
        <w:t>with</w:t>
      </w:r>
      <w:r w:rsidR="00D54038">
        <w:t xml:space="preserve"> the platform, which will form a bridge </w:t>
      </w:r>
      <w:r w:rsidR="000F589B">
        <w:t>allowing the player to walk on it</w:t>
      </w:r>
    </w:p>
    <w:p w14:paraId="599300B8" w14:textId="0D86932B" w:rsidR="00041AE7" w:rsidRDefault="00D54038">
      <w:pPr>
        <w:pStyle w:val="ListParagraph"/>
        <w:numPr>
          <w:ilvl w:val="3"/>
          <w:numId w:val="3"/>
        </w:numPr>
      </w:pPr>
      <w:r>
        <w:t>higher layer (</w:t>
      </w:r>
      <w:r w:rsidR="005443C1">
        <w:t>between higher platforms</w:t>
      </w:r>
      <w:r>
        <w:t>)</w:t>
      </w:r>
    </w:p>
    <w:p w14:paraId="716EF488" w14:textId="0FDF2C49" w:rsidR="00D54038" w:rsidRDefault="00D54038">
      <w:pPr>
        <w:pStyle w:val="ListParagraph"/>
        <w:numPr>
          <w:ilvl w:val="3"/>
          <w:numId w:val="3"/>
        </w:numPr>
      </w:pPr>
      <w:r>
        <w:t>cross the gap</w:t>
      </w:r>
    </w:p>
    <w:p w14:paraId="75E66B78" w14:textId="342C6265" w:rsidR="00041AE7" w:rsidRDefault="00D54038">
      <w:pPr>
        <w:pStyle w:val="ListParagraph"/>
        <w:numPr>
          <w:ilvl w:val="1"/>
          <w:numId w:val="3"/>
        </w:numPr>
      </w:pPr>
      <w:r>
        <w:t>Resource drop</w:t>
      </w:r>
    </w:p>
    <w:p w14:paraId="25C78AEB" w14:textId="1764E92D" w:rsidR="00D54038" w:rsidRDefault="00D54038">
      <w:pPr>
        <w:pStyle w:val="ListParagraph"/>
        <w:numPr>
          <w:ilvl w:val="2"/>
          <w:numId w:val="3"/>
        </w:numPr>
      </w:pPr>
      <w:r>
        <w:t xml:space="preserve">Shoot to </w:t>
      </w:r>
      <w:r w:rsidR="00204E22">
        <w:t>make</w:t>
      </w:r>
      <w:r>
        <w:t xml:space="preserve"> the platform fall </w:t>
      </w:r>
      <w:r w:rsidR="00204E22">
        <w:t>with some resources</w:t>
      </w:r>
      <w:r w:rsidR="00CB7F60">
        <w:t xml:space="preserve"> </w:t>
      </w:r>
      <w:r w:rsidR="00204E22">
        <w:t xml:space="preserve">on it </w:t>
      </w:r>
      <w:r w:rsidR="00CB7F60">
        <w:t>(</w:t>
      </w:r>
      <w:r w:rsidR="00204E22">
        <w:t>explosives</w:t>
      </w:r>
      <w:r w:rsidR="00CB7F60">
        <w:t xml:space="preserve"> </w:t>
      </w:r>
      <w:r w:rsidR="00204E22">
        <w:t>and covers)</w:t>
      </w:r>
    </w:p>
    <w:p w14:paraId="76340F59" w14:textId="26B1FA89" w:rsidR="00204E22" w:rsidRDefault="003857B6">
      <w:pPr>
        <w:pStyle w:val="ListParagraph"/>
        <w:numPr>
          <w:ilvl w:val="1"/>
          <w:numId w:val="3"/>
        </w:numPr>
      </w:pPr>
      <w:r>
        <w:t>Moving c</w:t>
      </w:r>
      <w:r w:rsidR="00204E22">
        <w:t>over</w:t>
      </w:r>
    </w:p>
    <w:p w14:paraId="64EA621C" w14:textId="6F10EDA0" w:rsidR="00204E22" w:rsidRDefault="00204E22">
      <w:pPr>
        <w:pStyle w:val="ListParagraph"/>
        <w:numPr>
          <w:ilvl w:val="2"/>
          <w:numId w:val="3"/>
        </w:numPr>
      </w:pPr>
      <w:r>
        <w:t xml:space="preserve">Some platforms </w:t>
      </w:r>
      <w:r w:rsidR="003857B6">
        <w:t>carry covers (containers etc.), they will move together</w:t>
      </w:r>
    </w:p>
    <w:p w14:paraId="7DD649EE" w14:textId="77777777" w:rsidR="003857B6" w:rsidRDefault="003857B6" w:rsidP="003857B6">
      <w:pPr>
        <w:pStyle w:val="ListParagraph"/>
        <w:numPr>
          <w:ilvl w:val="3"/>
          <w:numId w:val="3"/>
        </w:numPr>
      </w:pPr>
      <w:r>
        <w:t>Use a controller to control their movement – create a moving cover</w:t>
      </w:r>
    </w:p>
    <w:p w14:paraId="74CD070F" w14:textId="773B190A" w:rsidR="003857B6" w:rsidRDefault="006B4D78" w:rsidP="003857B6">
      <w:pPr>
        <w:pStyle w:val="ListParagraph"/>
        <w:numPr>
          <w:ilvl w:val="3"/>
          <w:numId w:val="3"/>
        </w:numPr>
      </w:pPr>
      <w:r>
        <w:t>Could be used to block enemies as well</w:t>
      </w:r>
    </w:p>
    <w:p w14:paraId="7C1D8B02" w14:textId="77777777" w:rsidR="00501772" w:rsidRDefault="0029320A" w:rsidP="00D34726">
      <w:pPr>
        <w:pStyle w:val="ListParagraph"/>
        <w:numPr>
          <w:ilvl w:val="1"/>
          <w:numId w:val="3"/>
        </w:numPr>
      </w:pPr>
      <w:r>
        <w:t xml:space="preserve">Could be used to form </w:t>
      </w:r>
      <w:r w:rsidR="00277E2B">
        <w:t xml:space="preserve">a </w:t>
      </w:r>
      <w:r>
        <w:t>bridge</w:t>
      </w:r>
      <w:r w:rsidR="00D34726" w:rsidRPr="00D34726">
        <w:t xml:space="preserve"> </w:t>
      </w:r>
    </w:p>
    <w:p w14:paraId="0B484838" w14:textId="34A0139F" w:rsidR="00D34726" w:rsidRDefault="00D34726" w:rsidP="00D34726">
      <w:pPr>
        <w:pStyle w:val="ListParagraph"/>
        <w:numPr>
          <w:ilvl w:val="1"/>
          <w:numId w:val="3"/>
        </w:numPr>
      </w:pPr>
      <w:r>
        <w:t>Platform puzzle</w:t>
      </w:r>
    </w:p>
    <w:p w14:paraId="313C9091" w14:textId="1A020535" w:rsidR="0029320A" w:rsidRDefault="00D34726" w:rsidP="00501772">
      <w:pPr>
        <w:pStyle w:val="ListParagraph"/>
        <w:numPr>
          <w:ilvl w:val="2"/>
          <w:numId w:val="3"/>
        </w:numPr>
      </w:pPr>
      <w:r>
        <w:t xml:space="preserve">Some platforms may be controlled by more than one </w:t>
      </w:r>
      <w:r w:rsidR="008D6561">
        <w:t>button</w:t>
      </w:r>
      <w:r>
        <w:t xml:space="preserve">, and some buttons are try-out buttons – which </w:t>
      </w:r>
      <w:r w:rsidR="008D6561">
        <w:t>have only</w:t>
      </w:r>
      <w:r>
        <w:t xml:space="preserve"> </w:t>
      </w:r>
      <w:r w:rsidR="003F320F">
        <w:t xml:space="preserve">a </w:t>
      </w:r>
      <w:r>
        <w:t xml:space="preserve">temporary effect, which </w:t>
      </w:r>
      <w:r w:rsidR="003F320F">
        <w:t>require</w:t>
      </w:r>
      <w:r>
        <w:t xml:space="preserve"> the player to find a correct path/order to trigger platforms to send the player to the destination </w:t>
      </w:r>
    </w:p>
    <w:p w14:paraId="5C0DD655" w14:textId="372B686F" w:rsidR="007532BA" w:rsidRDefault="007532BA" w:rsidP="001516B7">
      <w:pPr>
        <w:pStyle w:val="ListParagraph"/>
        <w:numPr>
          <w:ilvl w:val="0"/>
          <w:numId w:val="3"/>
        </w:numPr>
      </w:pPr>
      <w:r>
        <w:t>Battery</w:t>
      </w:r>
    </w:p>
    <w:p w14:paraId="580A44C5" w14:textId="59B3C52A" w:rsidR="007532BA" w:rsidRDefault="007532BA" w:rsidP="00D34726">
      <w:pPr>
        <w:pStyle w:val="ListParagraph"/>
        <w:numPr>
          <w:ilvl w:val="1"/>
          <w:numId w:val="3"/>
        </w:numPr>
      </w:pPr>
      <w:r>
        <w:t>Activate the controller</w:t>
      </w:r>
    </w:p>
    <w:p w14:paraId="609FAF34" w14:textId="6B41D8A5" w:rsidR="00B17E76" w:rsidRDefault="00B17E76" w:rsidP="00D34726">
      <w:pPr>
        <w:pStyle w:val="ListParagraph"/>
        <w:numPr>
          <w:ilvl w:val="2"/>
          <w:numId w:val="3"/>
        </w:numPr>
      </w:pPr>
      <w:r>
        <w:t>Some moving platform controllers require a battery to activate</w:t>
      </w:r>
    </w:p>
    <w:p w14:paraId="2677B6D9" w14:textId="5821167E" w:rsidR="007532BA" w:rsidRDefault="007532BA" w:rsidP="00D34726">
      <w:pPr>
        <w:pStyle w:val="ListParagraph"/>
        <w:numPr>
          <w:ilvl w:val="1"/>
          <w:numId w:val="3"/>
        </w:numPr>
      </w:pPr>
      <w:r>
        <w:t>Open the door</w:t>
      </w:r>
    </w:p>
    <w:p w14:paraId="0868D6FD" w14:textId="515B6F1A" w:rsidR="00B17E76" w:rsidRDefault="00B17E76" w:rsidP="00D34726">
      <w:pPr>
        <w:pStyle w:val="ListParagraph"/>
        <w:numPr>
          <w:ilvl w:val="2"/>
          <w:numId w:val="3"/>
        </w:numPr>
      </w:pPr>
      <w:r>
        <w:t>Same as above</w:t>
      </w:r>
    </w:p>
    <w:p w14:paraId="3D8E39CA" w14:textId="77777777" w:rsidR="00277E2B" w:rsidRDefault="00277E2B" w:rsidP="00D34726">
      <w:pPr>
        <w:pStyle w:val="ListParagraph"/>
        <w:numPr>
          <w:ilvl w:val="1"/>
          <w:numId w:val="3"/>
        </w:numPr>
      </w:pPr>
      <w:r>
        <w:t>Management</w:t>
      </w:r>
    </w:p>
    <w:p w14:paraId="0EA6F7C3" w14:textId="74312B0F" w:rsidR="007532BA" w:rsidRDefault="00277E2B" w:rsidP="00D34726">
      <w:pPr>
        <w:pStyle w:val="ListParagraph"/>
        <w:numPr>
          <w:ilvl w:val="2"/>
          <w:numId w:val="3"/>
        </w:numPr>
      </w:pPr>
      <w:r>
        <w:t>Reuse of batteries to solve a battery puzzle</w:t>
      </w:r>
      <w:r w:rsidR="007532BA">
        <w:t xml:space="preserve"> </w:t>
      </w:r>
    </w:p>
    <w:p w14:paraId="4200B383" w14:textId="22A349C4" w:rsidR="004034C5" w:rsidRDefault="004E1F1D" w:rsidP="004E1F1D">
      <w:pPr>
        <w:pStyle w:val="ListParagraph"/>
        <w:numPr>
          <w:ilvl w:val="0"/>
          <w:numId w:val="3"/>
        </w:numPr>
      </w:pPr>
      <w:r>
        <w:t>Explosives and SMG grenades</w:t>
      </w:r>
    </w:p>
    <w:p w14:paraId="1181F231" w14:textId="77777777" w:rsidR="004E1F1D" w:rsidRDefault="004E1F1D" w:rsidP="004E1F1D">
      <w:pPr>
        <w:pStyle w:val="ListParagraph"/>
        <w:numPr>
          <w:ilvl w:val="1"/>
          <w:numId w:val="3"/>
        </w:numPr>
      </w:pPr>
      <w:r>
        <w:t xml:space="preserve">Combined use of explosives and platforms </w:t>
      </w:r>
    </w:p>
    <w:p w14:paraId="6D51B0ED" w14:textId="145DFFE7" w:rsidR="004E1F1D" w:rsidRDefault="00C03EFE" w:rsidP="004E1F1D">
      <w:pPr>
        <w:pStyle w:val="ListParagraph"/>
        <w:numPr>
          <w:ilvl w:val="2"/>
          <w:numId w:val="3"/>
        </w:numPr>
      </w:pPr>
      <w:r>
        <w:t>G</w:t>
      </w:r>
      <w:r w:rsidR="004E1F1D">
        <w:t xml:space="preserve">et explosives from </w:t>
      </w:r>
      <w:r w:rsidR="008D6561">
        <w:t xml:space="preserve">a </w:t>
      </w:r>
      <w:r w:rsidR="004E1F1D">
        <w:t>hanging platform</w:t>
      </w:r>
    </w:p>
    <w:p w14:paraId="268D43A8" w14:textId="28FA6EFB" w:rsidR="004E1F1D" w:rsidRDefault="00C03EFE" w:rsidP="004E1F1D">
      <w:pPr>
        <w:pStyle w:val="ListParagraph"/>
        <w:numPr>
          <w:ilvl w:val="2"/>
          <w:numId w:val="3"/>
        </w:numPr>
      </w:pPr>
      <w:r>
        <w:lastRenderedPageBreak/>
        <w:t>S</w:t>
      </w:r>
      <w:r w:rsidR="004E1F1D">
        <w:t xml:space="preserve">end explosives using </w:t>
      </w:r>
      <w:r w:rsidR="008D6561">
        <w:t xml:space="preserve">a </w:t>
      </w:r>
      <w:r w:rsidR="004E1F1D">
        <w:t>moving platform</w:t>
      </w:r>
    </w:p>
    <w:p w14:paraId="6DCD8774" w14:textId="40C8D3BD" w:rsidR="004E1F1D" w:rsidRDefault="00C03EFE" w:rsidP="00C03EFE">
      <w:pPr>
        <w:pStyle w:val="ListParagraph"/>
        <w:numPr>
          <w:ilvl w:val="1"/>
          <w:numId w:val="3"/>
        </w:numPr>
      </w:pPr>
      <w:r>
        <w:t>C</w:t>
      </w:r>
      <w:r w:rsidR="004E1F1D">
        <w:t>ombined use of explosives and grenades</w:t>
      </w:r>
    </w:p>
    <w:p w14:paraId="77167A5D" w14:textId="021B29EA" w:rsidR="004E1F1D" w:rsidRDefault="00C03EFE" w:rsidP="004E1F1D">
      <w:pPr>
        <w:pStyle w:val="ListParagraph"/>
        <w:numPr>
          <w:ilvl w:val="2"/>
          <w:numId w:val="3"/>
        </w:numPr>
      </w:pPr>
      <w:r>
        <w:t>G</w:t>
      </w:r>
      <w:r w:rsidR="004E1F1D">
        <w:t>renades could be used to ignite explosives if it’s dangerous to aim at enemies straight away</w:t>
      </w:r>
    </w:p>
    <w:p w14:paraId="54239F3B" w14:textId="5241D873" w:rsidR="004E1F1D" w:rsidRDefault="00C03EFE" w:rsidP="004E1F1D">
      <w:pPr>
        <w:pStyle w:val="ListParagraph"/>
        <w:numPr>
          <w:ilvl w:val="3"/>
          <w:numId w:val="3"/>
        </w:numPr>
      </w:pPr>
      <w:r>
        <w:t>U</w:t>
      </w:r>
      <w:r w:rsidR="004E1F1D">
        <w:t>s</w:t>
      </w:r>
      <w:r w:rsidR="007F7A5F">
        <w:t>ing</w:t>
      </w:r>
      <w:r w:rsidR="004E1F1D">
        <w:t xml:space="preserve"> its </w:t>
      </w:r>
      <w:r w:rsidR="00B276D5">
        <w:t xml:space="preserve">parabolic </w:t>
      </w:r>
      <w:r w:rsidR="008C2895">
        <w:t>trajectory,</w:t>
      </w:r>
      <w:r w:rsidR="004E1F1D">
        <w:t xml:space="preserve"> the player could attack the</w:t>
      </w:r>
      <w:r w:rsidR="00C60577">
        <w:t xml:space="preserve"> enemies</w:t>
      </w:r>
      <w:r w:rsidR="004E1F1D">
        <w:t xml:space="preserve"> behind the cover</w:t>
      </w:r>
      <w:r w:rsidR="008C2895">
        <w:t xml:space="preserve"> where it’s hard to hit the enemies </w:t>
      </w:r>
      <w:r w:rsidR="003F320F">
        <w:t>with</w:t>
      </w:r>
      <w:r w:rsidR="008C2895">
        <w:t xml:space="preserve"> </w:t>
      </w:r>
      <w:r w:rsidR="003F320F">
        <w:t xml:space="preserve">the </w:t>
      </w:r>
      <w:r w:rsidR="008C2895">
        <w:t>grenade itself</w:t>
      </w:r>
    </w:p>
    <w:p w14:paraId="4E11B779" w14:textId="133A5AD4" w:rsidR="008C2895" w:rsidRDefault="00C03EFE" w:rsidP="008C2895">
      <w:pPr>
        <w:pStyle w:val="ListParagraph"/>
        <w:numPr>
          <w:ilvl w:val="1"/>
          <w:numId w:val="3"/>
        </w:numPr>
      </w:pPr>
      <w:r>
        <w:t>G</w:t>
      </w:r>
      <w:r w:rsidR="008C2895">
        <w:t xml:space="preserve">renade is powerful, but as the player shoots down more covers, the area will become more cramped which limits the use of </w:t>
      </w:r>
      <w:r w:rsidR="003F320F">
        <w:t xml:space="preserve">the </w:t>
      </w:r>
      <w:r w:rsidR="008C2895">
        <w:t xml:space="preserve">grenade (since it’s easier to hurt the player itself if firing </w:t>
      </w:r>
      <w:r w:rsidR="003F320F">
        <w:t xml:space="preserve">the </w:t>
      </w:r>
      <w:r w:rsidR="008C2895">
        <w:t>grenade in a narrow area)</w:t>
      </w:r>
    </w:p>
    <w:p w14:paraId="4E3F24EB" w14:textId="6F4065BD" w:rsidR="00C03EFE" w:rsidRDefault="00C03EFE" w:rsidP="00C03EFE">
      <w:pPr>
        <w:pStyle w:val="ListParagraph"/>
        <w:numPr>
          <w:ilvl w:val="0"/>
          <w:numId w:val="3"/>
        </w:numPr>
      </w:pPr>
      <w:r>
        <w:t xml:space="preserve">Lure </w:t>
      </w:r>
      <w:r w:rsidR="00390E5A">
        <w:t>enemies</w:t>
      </w:r>
    </w:p>
    <w:p w14:paraId="148BFB66" w14:textId="512DD27A" w:rsidR="00390E5A" w:rsidRDefault="00390E5A" w:rsidP="00390E5A">
      <w:pPr>
        <w:pStyle w:val="ListParagraph"/>
        <w:numPr>
          <w:ilvl w:val="1"/>
          <w:numId w:val="3"/>
        </w:numPr>
      </w:pPr>
      <w:r>
        <w:t>Lure enemies to the place where hanging platforms are abov</w:t>
      </w:r>
      <w:r w:rsidR="006F6F07">
        <w:t>e to get the platforms used in a more effective way</w:t>
      </w:r>
    </w:p>
    <w:p w14:paraId="65F075AC" w14:textId="4E337D97" w:rsidR="00540F1F" w:rsidRDefault="00540F1F" w:rsidP="00540F1F">
      <w:pPr>
        <w:pStyle w:val="ListParagraph"/>
        <w:numPr>
          <w:ilvl w:val="0"/>
          <w:numId w:val="3"/>
        </w:numPr>
      </w:pPr>
      <w:r>
        <w:t>Moving shooting/ cover shooting</w:t>
      </w:r>
    </w:p>
    <w:p w14:paraId="2865E14C" w14:textId="1873E7AC" w:rsidR="00540F1F" w:rsidRDefault="00540F1F" w:rsidP="00540F1F">
      <w:pPr>
        <w:pStyle w:val="ListParagraph"/>
        <w:numPr>
          <w:ilvl w:val="1"/>
          <w:numId w:val="3"/>
        </w:numPr>
      </w:pPr>
      <w:r>
        <w:t xml:space="preserve">Since there will be extra customized covers by shooting hanging platforms, </w:t>
      </w:r>
      <w:r w:rsidR="004F0B81">
        <w:t>the player will have more chance to move around the space using different covers</w:t>
      </w:r>
    </w:p>
    <w:p w14:paraId="318B6B41" w14:textId="63DA4032" w:rsidR="004F0B81" w:rsidRDefault="004F0B81" w:rsidP="004F0B81">
      <w:pPr>
        <w:pStyle w:val="ListParagraph"/>
        <w:numPr>
          <w:ilvl w:val="2"/>
          <w:numId w:val="3"/>
        </w:numPr>
      </w:pPr>
      <w:r>
        <w:t xml:space="preserve">It also reinforces the player’s skill to create covers from platforms and utilize them, or </w:t>
      </w:r>
      <w:r w:rsidR="00FE7F8B">
        <w:t xml:space="preserve">to </w:t>
      </w:r>
      <w:r w:rsidR="003F320F">
        <w:t>consider those “indirect” covers</w:t>
      </w:r>
      <w:r>
        <w:t xml:space="preserve"> when making better strategies</w:t>
      </w:r>
    </w:p>
    <w:p w14:paraId="6082E40E" w14:textId="0A4B7877" w:rsidR="004F0B81" w:rsidRDefault="00B304DE" w:rsidP="00540F1F">
      <w:pPr>
        <w:pStyle w:val="ListParagraph"/>
        <w:numPr>
          <w:ilvl w:val="1"/>
          <w:numId w:val="3"/>
        </w:numPr>
      </w:pPr>
      <w:r>
        <w:t>Shooting with moving cover reinforces the skill</w:t>
      </w:r>
      <w:r w:rsidR="00602B8D">
        <w:t>s</w:t>
      </w:r>
      <w:r>
        <w:t xml:space="preserve"> of </w:t>
      </w:r>
      <w:r w:rsidR="003F320F">
        <w:t xml:space="preserve">the </w:t>
      </w:r>
      <w:r>
        <w:t>move</w:t>
      </w:r>
      <w:r w:rsidR="00EF08E6">
        <w:t xml:space="preserve">, </w:t>
      </w:r>
      <w:r w:rsidR="003F320F">
        <w:t>aiming</w:t>
      </w:r>
      <w:r w:rsidR="00EF08E6">
        <w:t>,</w:t>
      </w:r>
      <w:r>
        <w:t xml:space="preserve"> </w:t>
      </w:r>
      <w:r w:rsidR="003F320F">
        <w:t>hiding,</w:t>
      </w:r>
      <w:r w:rsidR="00EF08E6">
        <w:t xml:space="preserve"> and platform controlling</w:t>
      </w:r>
    </w:p>
    <w:p w14:paraId="7E159BC4" w14:textId="482912EF" w:rsidR="00EF08E6" w:rsidRDefault="0069643F" w:rsidP="00540F1F">
      <w:pPr>
        <w:pStyle w:val="ListParagraph"/>
        <w:numPr>
          <w:ilvl w:val="1"/>
          <w:numId w:val="3"/>
        </w:numPr>
      </w:pPr>
      <w:r>
        <w:t>Elevator</w:t>
      </w:r>
    </w:p>
    <w:p w14:paraId="6AC8242D" w14:textId="2B51B31A" w:rsidR="0069643F" w:rsidRDefault="0069643F" w:rsidP="0069643F">
      <w:pPr>
        <w:pStyle w:val="ListParagraph"/>
        <w:numPr>
          <w:ilvl w:val="2"/>
          <w:numId w:val="3"/>
        </w:numPr>
      </w:pPr>
      <w:r>
        <w:t>Reinforce the skill of cover shooting (which requires rapid moving and finding safe points</w:t>
      </w:r>
      <w:r w:rsidR="00CA072B">
        <w:t xml:space="preserve"> </w:t>
      </w:r>
      <w:r w:rsidR="00527FD8">
        <w:t xml:space="preserve">in a limited area </w:t>
      </w:r>
      <w:r w:rsidR="00CA072B">
        <w:t>while locating and utilizing resources at the same time</w:t>
      </w:r>
      <w:r>
        <w:t>)</w:t>
      </w:r>
    </w:p>
    <w:p w14:paraId="2FF37F48" w14:textId="77777777" w:rsidR="00892CE9" w:rsidRDefault="00892CE9">
      <w:pPr>
        <w:rPr>
          <w:rFonts w:asciiTheme="majorHAnsi" w:eastAsiaTheme="majorEastAsia" w:hAnsiTheme="majorHAnsi" w:cstheme="majorBidi"/>
          <w:b/>
          <w:bCs/>
          <w:color w:val="4F81BD" w:themeColor="accent1"/>
          <w:sz w:val="26"/>
          <w:szCs w:val="26"/>
        </w:rPr>
      </w:pPr>
      <w:r>
        <w:br w:type="page"/>
      </w:r>
    </w:p>
    <w:p w14:paraId="2B66CD11" w14:textId="77777777" w:rsidR="00197511" w:rsidRDefault="00197511" w:rsidP="00197511">
      <w:pPr>
        <w:pStyle w:val="Heading2"/>
      </w:pPr>
      <w:bookmarkStart w:id="30" w:name="_Toc121261677"/>
      <w:r>
        <w:lastRenderedPageBreak/>
        <w:t>Hook(s)/Gameplay Highlights</w:t>
      </w:r>
      <w:bookmarkEnd w:id="30"/>
    </w:p>
    <w:p w14:paraId="21D5CBD6" w14:textId="10D04C07" w:rsidR="00197511" w:rsidRDefault="00D66EE9">
      <w:pPr>
        <w:pStyle w:val="ListParagraph"/>
        <w:numPr>
          <w:ilvl w:val="0"/>
          <w:numId w:val="1"/>
        </w:numPr>
      </w:pPr>
      <w:r>
        <w:t>Using moving platforms in creative ways</w:t>
      </w:r>
    </w:p>
    <w:p w14:paraId="2B30198B" w14:textId="79CC34CD" w:rsidR="00D66EE9" w:rsidRDefault="00BA2236">
      <w:pPr>
        <w:pStyle w:val="ListParagraph"/>
        <w:numPr>
          <w:ilvl w:val="1"/>
          <w:numId w:val="1"/>
        </w:numPr>
      </w:pPr>
      <w:r>
        <w:t>Deliver</w:t>
      </w:r>
      <w:r w:rsidR="00EE65E5">
        <w:t>ing</w:t>
      </w:r>
      <w:r w:rsidR="00D66EE9">
        <w:t xml:space="preserve"> objects &amp; the player</w:t>
      </w:r>
    </w:p>
    <w:p w14:paraId="2A12844A" w14:textId="2245BF99" w:rsidR="00EE65E5" w:rsidRDefault="00EE65E5" w:rsidP="00EE65E5">
      <w:pPr>
        <w:pStyle w:val="ListParagraph"/>
        <w:numPr>
          <w:ilvl w:val="2"/>
          <w:numId w:val="1"/>
        </w:numPr>
      </w:pPr>
      <w:r>
        <w:t>Deliver explosives to enemies</w:t>
      </w:r>
      <w:r w:rsidR="00D87144">
        <w:t xml:space="preserve"> and shoot to blow them up</w:t>
      </w:r>
    </w:p>
    <w:p w14:paraId="00D96002" w14:textId="18D50C88" w:rsidR="00EE65E5" w:rsidRDefault="00EE65E5" w:rsidP="005229F2">
      <w:pPr>
        <w:pStyle w:val="ListParagraph"/>
        <w:numPr>
          <w:ilvl w:val="2"/>
          <w:numId w:val="1"/>
        </w:numPr>
      </w:pPr>
      <w:r>
        <w:t>Deliver</w:t>
      </w:r>
      <w:r w:rsidR="00560C56">
        <w:t xml:space="preserve"> </w:t>
      </w:r>
      <w:r>
        <w:t>the player and batteries</w:t>
      </w:r>
    </w:p>
    <w:p w14:paraId="3C758302" w14:textId="527F8673" w:rsidR="005A1461" w:rsidRDefault="001E6052" w:rsidP="005A1461">
      <w:pPr>
        <w:pStyle w:val="ListParagraph"/>
        <w:numPr>
          <w:ilvl w:val="1"/>
          <w:numId w:val="1"/>
        </w:numPr>
      </w:pPr>
      <w:r>
        <w:t>A group of e</w:t>
      </w:r>
      <w:r w:rsidR="005A1461">
        <w:t xml:space="preserve">xplosives drop from above and create </w:t>
      </w:r>
      <w:proofErr w:type="gramStart"/>
      <w:r w:rsidR="00203EFD">
        <w:t>a deadly fireworks</w:t>
      </w:r>
      <w:proofErr w:type="gramEnd"/>
      <w:r w:rsidR="00203EFD">
        <w:t xml:space="preserve"> </w:t>
      </w:r>
      <w:r w:rsidR="005A1461">
        <w:t xml:space="preserve">show </w:t>
      </w:r>
    </w:p>
    <w:p w14:paraId="2C76489C" w14:textId="28AF4265" w:rsidR="00D66EE9" w:rsidRDefault="00D66EE9" w:rsidP="00F336CE">
      <w:pPr>
        <w:pStyle w:val="ListParagraph"/>
        <w:numPr>
          <w:ilvl w:val="0"/>
          <w:numId w:val="1"/>
        </w:numPr>
      </w:pPr>
      <w:r>
        <w:t>Using</w:t>
      </w:r>
      <w:r w:rsidR="00B662C4">
        <w:t xml:space="preserve"> </w:t>
      </w:r>
      <w:r w:rsidR="008D6561">
        <w:t xml:space="preserve">a </w:t>
      </w:r>
      <w:r>
        <w:t xml:space="preserve">moving platform to solve a puzzle </w:t>
      </w:r>
    </w:p>
    <w:p w14:paraId="474030F5" w14:textId="4BE98E7D" w:rsidR="00D66EE9" w:rsidRDefault="00F336CE">
      <w:pPr>
        <w:pStyle w:val="ListParagraph"/>
        <w:numPr>
          <w:ilvl w:val="1"/>
          <w:numId w:val="1"/>
        </w:numPr>
      </w:pPr>
      <w:r>
        <w:t>Control the move</w:t>
      </w:r>
      <w:r w:rsidR="00203EFD">
        <w:t>ment</w:t>
      </w:r>
      <w:r>
        <w:t xml:space="preserve"> of platforms to form </w:t>
      </w:r>
      <w:r w:rsidR="00646D56">
        <w:t xml:space="preserve">a </w:t>
      </w:r>
      <w:r>
        <w:t xml:space="preserve">bridge (to get </w:t>
      </w:r>
      <w:r w:rsidR="00646D56">
        <w:t xml:space="preserve">a </w:t>
      </w:r>
      <w:r>
        <w:t>batter</w:t>
      </w:r>
      <w:r w:rsidR="00646D56">
        <w:t>y</w:t>
      </w:r>
      <w:r>
        <w:t>)</w:t>
      </w:r>
    </w:p>
    <w:p w14:paraId="57B969EA" w14:textId="5CA0B2DB" w:rsidR="00F336CE" w:rsidRDefault="00646D56">
      <w:pPr>
        <w:pStyle w:val="ListParagraph"/>
        <w:numPr>
          <w:ilvl w:val="1"/>
          <w:numId w:val="1"/>
        </w:numPr>
      </w:pPr>
      <w:r>
        <w:t xml:space="preserve">Move MP in a specific order to send the player to the destination </w:t>
      </w:r>
    </w:p>
    <w:p w14:paraId="1BFA73BF" w14:textId="40B4BDB3" w:rsidR="00646D56" w:rsidRDefault="00312CA1" w:rsidP="00646D56">
      <w:pPr>
        <w:pStyle w:val="ListParagraph"/>
        <w:numPr>
          <w:ilvl w:val="2"/>
          <w:numId w:val="1"/>
        </w:numPr>
      </w:pPr>
      <w:r>
        <w:t xml:space="preserve">When </w:t>
      </w:r>
      <w:r w:rsidR="00646D56">
        <w:t>MPs are controlled by more than one buttons</w:t>
      </w:r>
    </w:p>
    <w:p w14:paraId="076F315D" w14:textId="70DE472E" w:rsidR="00D66EE9" w:rsidRDefault="001E7E0B">
      <w:pPr>
        <w:pStyle w:val="ListParagraph"/>
        <w:numPr>
          <w:ilvl w:val="0"/>
          <w:numId w:val="1"/>
        </w:numPr>
      </w:pPr>
      <w:r>
        <w:t>Fall &amp; raise flow</w:t>
      </w:r>
    </w:p>
    <w:p w14:paraId="39084FBB" w14:textId="560C1F63" w:rsidR="001E7E0B" w:rsidRDefault="0015632B">
      <w:pPr>
        <w:pStyle w:val="ListParagraph"/>
        <w:numPr>
          <w:ilvl w:val="1"/>
          <w:numId w:val="1"/>
        </w:numPr>
      </w:pPr>
      <w:r>
        <w:t>The game starts with falling off the floor and finding a way back</w:t>
      </w:r>
      <w:r w:rsidR="00932F60">
        <w:t xml:space="preserve"> (to reunite with </w:t>
      </w:r>
      <w:proofErr w:type="spellStart"/>
      <w:r w:rsidR="00932F60">
        <w:t>Alyx</w:t>
      </w:r>
      <w:proofErr w:type="spellEnd"/>
      <w:r w:rsidR="00932F60">
        <w:t>)</w:t>
      </w:r>
      <w:r w:rsidR="00342B16">
        <w:t>.</w:t>
      </w:r>
      <w:r w:rsidR="00A82A84">
        <w:t xml:space="preserve"> </w:t>
      </w:r>
      <w:r w:rsidR="00312CA1">
        <w:t>Finally</w:t>
      </w:r>
      <w:r w:rsidR="00342B16">
        <w:t xml:space="preserve">, </w:t>
      </w:r>
      <w:r w:rsidR="00312CA1">
        <w:t xml:space="preserve">the player will take an elevator to get back </w:t>
      </w:r>
      <w:r w:rsidR="00E27A5A">
        <w:t xml:space="preserve">to the top floor </w:t>
      </w:r>
      <w:r w:rsidR="00312CA1">
        <w:t xml:space="preserve">where </w:t>
      </w:r>
      <w:r w:rsidR="00342B16">
        <w:t xml:space="preserve">there is combat </w:t>
      </w:r>
      <w:r w:rsidR="0011392B">
        <w:t xml:space="preserve">on </w:t>
      </w:r>
      <w:r w:rsidR="00E27A5A">
        <w:t xml:space="preserve">the </w:t>
      </w:r>
      <w:r w:rsidR="00A82592">
        <w:t xml:space="preserve">elevator </w:t>
      </w:r>
      <w:r w:rsidR="0011392B">
        <w:t xml:space="preserve">when </w:t>
      </w:r>
      <w:r w:rsidR="00621A02">
        <w:t>it</w:t>
      </w:r>
      <w:r w:rsidR="0011392B">
        <w:t xml:space="preserve"> is rising</w:t>
      </w:r>
      <w:r w:rsidR="00621A02">
        <w:t xml:space="preserve"> in the tunnel</w:t>
      </w:r>
    </w:p>
    <w:p w14:paraId="3846ABBD" w14:textId="35AEC633" w:rsidR="00B0300E" w:rsidRPr="00F22306" w:rsidRDefault="00B0300E" w:rsidP="00B0300E">
      <w:pPr>
        <w:pStyle w:val="ListParagraph"/>
        <w:numPr>
          <w:ilvl w:val="0"/>
          <w:numId w:val="1"/>
        </w:numPr>
      </w:pPr>
      <w:r w:rsidRPr="00B0300E">
        <w:t xml:space="preserve">Enemies break into the </w:t>
      </w:r>
      <w:r>
        <w:t>battlefield</w:t>
      </w:r>
      <w:r w:rsidRPr="00B0300E">
        <w:t xml:space="preserve"> by </w:t>
      </w:r>
      <w:r>
        <w:t xml:space="preserve">breaking glass and </w:t>
      </w:r>
      <w:r w:rsidRPr="00B0300E">
        <w:t>rappelling down</w:t>
      </w:r>
    </w:p>
    <w:p w14:paraId="21F98F3C" w14:textId="77777777" w:rsidR="007A4FC6" w:rsidRDefault="00D43C2F" w:rsidP="007A4FC6">
      <w:pPr>
        <w:pStyle w:val="Heading2"/>
      </w:pPr>
      <w:bookmarkStart w:id="31" w:name="_Toc121261678"/>
      <w:r>
        <w:t>Context</w:t>
      </w:r>
      <w:bookmarkEnd w:id="31"/>
    </w:p>
    <w:p w14:paraId="7DF8B700" w14:textId="1FD33F20" w:rsidR="00F22306" w:rsidRPr="00F22306" w:rsidRDefault="00414FAB" w:rsidP="00F22306">
      <w:r>
        <w:t>This level</w:t>
      </w:r>
      <w:r w:rsidR="005B3D66">
        <w:t xml:space="preserve">, serving as a parallel side-storyline </w:t>
      </w:r>
      <w:r w:rsidR="009B5B79">
        <w:t>that</w:t>
      </w:r>
      <w:r w:rsidR="005B3D66">
        <w:t xml:space="preserve"> is not featured in the main story,</w:t>
      </w:r>
      <w:r>
        <w:t xml:space="preserve"> takes place after the combat in Hallway 17 or </w:t>
      </w:r>
      <w:r w:rsidR="005B3D66">
        <w:t>S</w:t>
      </w:r>
      <w:r>
        <w:t>and</w:t>
      </w:r>
      <w:r w:rsidR="005B3D66">
        <w:t xml:space="preserve"> trap</w:t>
      </w:r>
      <w:r>
        <w:t xml:space="preserve"> (before reaching </w:t>
      </w:r>
      <w:r w:rsidRPr="00414FAB">
        <w:t xml:space="preserve">Nova </w:t>
      </w:r>
      <w:proofErr w:type="spellStart"/>
      <w:proofErr w:type="gramStart"/>
      <w:r w:rsidRPr="00414FAB">
        <w:t>Prospekt</w:t>
      </w:r>
      <w:proofErr w:type="spellEnd"/>
      <w:r w:rsidRPr="00414FAB">
        <w:t xml:space="preserve"> </w:t>
      </w:r>
      <w:r>
        <w:t>)</w:t>
      </w:r>
      <w:proofErr w:type="gramEnd"/>
      <w:r w:rsidR="005B3D66">
        <w:t>. Gordon is seized by Combine and thrown into the prison block</w:t>
      </w:r>
      <w:r w:rsidR="00BE1357">
        <w:t>. Though</w:t>
      </w:r>
      <w:r w:rsidR="00DF13CA">
        <w:t xml:space="preserve"> he</w:t>
      </w:r>
      <w:r w:rsidR="005B3D66">
        <w:t xml:space="preserve"> </w:t>
      </w:r>
      <w:r w:rsidR="00BE1357">
        <w:t xml:space="preserve">was </w:t>
      </w:r>
      <w:r w:rsidR="00D2450D">
        <w:t xml:space="preserve">secretly </w:t>
      </w:r>
      <w:r w:rsidR="00BE1357">
        <w:t xml:space="preserve">transferred to </w:t>
      </w:r>
      <w:r w:rsidR="00D2450D">
        <w:t>a</w:t>
      </w:r>
      <w:r w:rsidR="005C6247">
        <w:t>n</w:t>
      </w:r>
      <w:r w:rsidR="00BE1357">
        <w:t xml:space="preserve"> office by an undercover resistance soldier</w:t>
      </w:r>
      <w:r w:rsidR="005C6247">
        <w:t>, he still</w:t>
      </w:r>
      <w:r w:rsidR="005B3D66">
        <w:t xml:space="preserve"> need</w:t>
      </w:r>
      <w:r w:rsidR="005C6247">
        <w:t>s</w:t>
      </w:r>
      <w:r w:rsidR="005B3D66">
        <w:t xml:space="preserve"> to find a way to escape the </w:t>
      </w:r>
      <w:r w:rsidR="00BE1357">
        <w:t>building</w:t>
      </w:r>
      <w:r w:rsidR="005B3D66">
        <w:t xml:space="preserve"> </w:t>
      </w:r>
      <w:r w:rsidR="005C6247">
        <w:t xml:space="preserve">that’s under lockdown </w:t>
      </w:r>
      <w:r w:rsidR="005B3D66">
        <w:t xml:space="preserve">and reunite with </w:t>
      </w:r>
      <w:proofErr w:type="spellStart"/>
      <w:r w:rsidR="005B3D66">
        <w:t>Alyx</w:t>
      </w:r>
      <w:proofErr w:type="spellEnd"/>
      <w:r w:rsidR="005B3D66">
        <w:t>.</w:t>
      </w:r>
      <w:r w:rsidR="009434DB">
        <w:t xml:space="preserve"> </w:t>
      </w:r>
      <w:r w:rsidR="00553252">
        <w:t>This level</w:t>
      </w:r>
      <w:r w:rsidR="009434DB">
        <w:t xml:space="preserve"> falls within the challenge curve of the base game after Hallway 17 and Sand trap so the player is assumed to have medium-level skills, however, since Gordon is thrown into jail, the weapon available to him is limited. To compensate </w:t>
      </w:r>
      <w:r w:rsidR="00322A89">
        <w:t xml:space="preserve">for </w:t>
      </w:r>
      <w:r w:rsidR="009434DB">
        <w:t>this, this level goes way deeper with the limited “weapons” (SMG, SMG grenade, crowbar, platforms)</w:t>
      </w:r>
      <w:r w:rsidR="00A94806">
        <w:t xml:space="preserve"> at a level raising from the medium by facing enemies with more and more powerful weapons (SMG -&gt; Shotgun -&gt; mounted gun)</w:t>
      </w:r>
      <w:r w:rsidR="00A144DC">
        <w:t xml:space="preserve"> and </w:t>
      </w:r>
      <w:r w:rsidR="00B93AFA">
        <w:t xml:space="preserve">more difficult </w:t>
      </w:r>
      <w:r w:rsidR="00A144DC">
        <w:t>terrains (</w:t>
      </w:r>
      <w:r w:rsidR="00322A89">
        <w:t xml:space="preserve">more verticality and </w:t>
      </w:r>
      <w:r w:rsidR="00B93AFA">
        <w:t>fewer</w:t>
      </w:r>
      <w:r w:rsidR="00A144DC">
        <w:t xml:space="preserve"> covers)</w:t>
      </w:r>
    </w:p>
    <w:p w14:paraId="21FA971E" w14:textId="77777777" w:rsidR="00921018" w:rsidRDefault="00921018">
      <w:pPr>
        <w:rPr>
          <w:rFonts w:asciiTheme="majorHAnsi" w:eastAsiaTheme="majorEastAsia" w:hAnsiTheme="majorHAnsi" w:cstheme="majorBidi"/>
          <w:b/>
          <w:bCs/>
          <w:color w:val="4F81BD" w:themeColor="accent1"/>
        </w:rPr>
      </w:pPr>
      <w:r>
        <w:br w:type="page"/>
      </w:r>
    </w:p>
    <w:p w14:paraId="499182C5" w14:textId="5EC761AA" w:rsidR="007A4FC6" w:rsidRDefault="007A4FC6" w:rsidP="006F51AC">
      <w:pPr>
        <w:pStyle w:val="Heading3"/>
      </w:pPr>
      <w:bookmarkStart w:id="32" w:name="_Toc121261679"/>
      <w:r>
        <w:lastRenderedPageBreak/>
        <w:t>Backstory</w:t>
      </w:r>
      <w:bookmarkEnd w:id="32"/>
    </w:p>
    <w:p w14:paraId="6E529E80" w14:textId="2E3E55D6" w:rsidR="00F22306" w:rsidRPr="00F22306" w:rsidRDefault="005B3D66" w:rsidP="00F22306">
      <w:r>
        <w:t xml:space="preserve">On Gordon Freeman’s way to </w:t>
      </w:r>
      <w:r w:rsidR="00DF3315">
        <w:t>rescue</w:t>
      </w:r>
      <w:r>
        <w:t xml:space="preserve"> </w:t>
      </w:r>
      <w:r w:rsidRPr="005B3D66">
        <w:t>Eli Vance</w:t>
      </w:r>
      <w:r>
        <w:t xml:space="preserve">, he </w:t>
      </w:r>
      <w:r w:rsidR="00DF3315">
        <w:t xml:space="preserve">got held up </w:t>
      </w:r>
      <w:r w:rsidR="0007793E">
        <w:t>in</w:t>
      </w:r>
      <w:r w:rsidR="00DF3315">
        <w:t xml:space="preserve"> an ambush of Combine soldiers</w:t>
      </w:r>
      <w:r w:rsidR="004109C2">
        <w:t>,</w:t>
      </w:r>
      <w:r w:rsidR="00DF3315">
        <w:t xml:space="preserve"> and finally, he failed. As a result, Gordon was taken back to </w:t>
      </w:r>
      <w:r w:rsidR="00DF3315" w:rsidRPr="00414FAB">
        <w:t xml:space="preserve">Nova </w:t>
      </w:r>
      <w:proofErr w:type="spellStart"/>
      <w:r w:rsidR="00DF3315" w:rsidRPr="00414FAB">
        <w:t>Prospekt</w:t>
      </w:r>
      <w:proofErr w:type="spellEnd"/>
      <w:r w:rsidR="00DF3315">
        <w:t xml:space="preserve"> and thrown into a prison block, soon enough he will be executed. </w:t>
      </w:r>
      <w:proofErr w:type="spellStart"/>
      <w:r w:rsidR="00DF3315">
        <w:t>Alyx</w:t>
      </w:r>
      <w:proofErr w:type="spellEnd"/>
      <w:r w:rsidR="00DF3315">
        <w:t xml:space="preserve"> heard about this by chance and decided to put the rescue mission under the highest priority. To do that, </w:t>
      </w:r>
      <w:proofErr w:type="spellStart"/>
      <w:r w:rsidR="00DF3315">
        <w:t>Alyx</w:t>
      </w:r>
      <w:proofErr w:type="spellEnd"/>
      <w:r w:rsidR="00DF3315">
        <w:t xml:space="preserve"> tasked an undercover soldier in </w:t>
      </w:r>
      <w:r w:rsidR="00DF3315" w:rsidRPr="00414FAB">
        <w:t xml:space="preserve">Nova </w:t>
      </w:r>
      <w:proofErr w:type="spellStart"/>
      <w:r w:rsidR="00DF3315" w:rsidRPr="00414FAB">
        <w:t>Prospekt</w:t>
      </w:r>
      <w:proofErr w:type="spellEnd"/>
      <w:r w:rsidR="00DF3315">
        <w:t xml:space="preserve"> to bring Gordon out </w:t>
      </w:r>
      <w:r w:rsidR="004109C2">
        <w:t>of</w:t>
      </w:r>
      <w:r w:rsidR="00DF3315">
        <w:t xml:space="preserve"> the </w:t>
      </w:r>
      <w:r w:rsidR="004109C2">
        <w:t>facility</w:t>
      </w:r>
      <w:r w:rsidR="00DF3315">
        <w:t xml:space="preserve">. However, right after the soldier transfers Gordon, the missing is found and reported </w:t>
      </w:r>
      <w:r w:rsidR="00E0340F">
        <w:t>with</w:t>
      </w:r>
      <w:r w:rsidR="00DF3315">
        <w:t xml:space="preserve"> lockdown</w:t>
      </w:r>
      <w:r w:rsidR="00E0340F">
        <w:t xml:space="preserve"> activated</w:t>
      </w:r>
      <w:r w:rsidR="00DF3315">
        <w:t xml:space="preserve">. The soldier could only </w:t>
      </w:r>
      <w:r w:rsidR="00701454">
        <w:t>leave</w:t>
      </w:r>
      <w:r w:rsidR="00DF3315">
        <w:t xml:space="preserve"> Gordon back in a provisional safe room and join the patrol. Now, it is Gordon’s task to take actions whatever he can to find a way out</w:t>
      </w:r>
      <w:r w:rsidR="00E01611">
        <w:t xml:space="preserve"> to meet with </w:t>
      </w:r>
      <w:proofErr w:type="spellStart"/>
      <w:r w:rsidR="00E01611">
        <w:t>Alyx</w:t>
      </w:r>
      <w:proofErr w:type="spellEnd"/>
      <w:r w:rsidR="00E01611">
        <w:t xml:space="preserve"> who has prepared buggies and </w:t>
      </w:r>
      <w:r w:rsidR="004F218B">
        <w:t>been</w:t>
      </w:r>
      <w:r w:rsidR="00BB0837">
        <w:t xml:space="preserve"> waiting</w:t>
      </w:r>
      <w:r w:rsidR="00E01611">
        <w:t xml:space="preserve"> outside for a while</w:t>
      </w:r>
      <w:r w:rsidR="00DF3315">
        <w:t>.</w:t>
      </w:r>
    </w:p>
    <w:p w14:paraId="729773A8" w14:textId="77777777" w:rsidR="007A4FC6" w:rsidRPr="006F51AC" w:rsidRDefault="007A4FC6" w:rsidP="006F51AC">
      <w:pPr>
        <w:pStyle w:val="Heading3"/>
        <w:rPr>
          <w:rStyle w:val="Emphasis"/>
          <w:i w:val="0"/>
          <w:iCs w:val="0"/>
        </w:rPr>
      </w:pPr>
      <w:bookmarkStart w:id="33" w:name="_Toc121261680"/>
      <w:r w:rsidRPr="006F51AC">
        <w:rPr>
          <w:rStyle w:val="Emphasis"/>
          <w:i w:val="0"/>
        </w:rPr>
        <w:t>Aftermath</w:t>
      </w:r>
      <w:bookmarkEnd w:id="33"/>
    </w:p>
    <w:p w14:paraId="63689D70" w14:textId="0E549AE8" w:rsidR="00921018" w:rsidRPr="00921018" w:rsidRDefault="00FF7B3F">
      <w:r w:rsidRPr="00FF7B3F">
        <w:t xml:space="preserve">Gordon Freeman is </w:t>
      </w:r>
      <w:r>
        <w:t xml:space="preserve">rescued and free again. But he never forgets about his top priority – </w:t>
      </w:r>
      <w:r w:rsidR="004E5E8E">
        <w:t>find</w:t>
      </w:r>
      <w:r>
        <w:t xml:space="preserve"> </w:t>
      </w:r>
      <w:r w:rsidR="004E5E8E" w:rsidRPr="005B3D66">
        <w:t>Eli Vance</w:t>
      </w:r>
      <w:r w:rsidR="004E5E8E">
        <w:t xml:space="preserve">. Now he, together with </w:t>
      </w:r>
      <w:proofErr w:type="spellStart"/>
      <w:r w:rsidR="004E5E8E">
        <w:t>Alyx</w:t>
      </w:r>
      <w:proofErr w:type="spellEnd"/>
      <w:r w:rsidR="004E5E8E">
        <w:t>, is ready to start his new journey and see this old friendly face.</w:t>
      </w:r>
    </w:p>
    <w:p w14:paraId="36A6883D" w14:textId="3F6CAA8E" w:rsidR="007A572C" w:rsidRDefault="007A572C" w:rsidP="003D673E">
      <w:pPr>
        <w:pStyle w:val="Heading2"/>
      </w:pPr>
      <w:bookmarkStart w:id="34" w:name="_Toc121261681"/>
      <w:r>
        <w:t>Development Schedule</w:t>
      </w:r>
      <w:bookmarkEnd w:id="34"/>
    </w:p>
    <w:tbl>
      <w:tblPr>
        <w:tblStyle w:val="GridTable4-Accent1"/>
        <w:tblW w:w="0" w:type="auto"/>
        <w:tblLook w:val="04A0" w:firstRow="1" w:lastRow="0" w:firstColumn="1" w:lastColumn="0" w:noHBand="0" w:noVBand="1"/>
      </w:tblPr>
      <w:tblGrid>
        <w:gridCol w:w="2605"/>
        <w:gridCol w:w="2880"/>
      </w:tblGrid>
      <w:tr w:rsidR="007A572C" w14:paraId="63A18CD8" w14:textId="77777777" w:rsidTr="00D43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DC54D59" w14:textId="77777777" w:rsidR="007A572C" w:rsidRDefault="007A572C" w:rsidP="007A572C">
            <w:pPr>
              <w:jc w:val="center"/>
            </w:pPr>
            <w:r>
              <w:t>Milestone</w:t>
            </w:r>
          </w:p>
        </w:tc>
        <w:tc>
          <w:tcPr>
            <w:tcW w:w="2880" w:type="dxa"/>
          </w:tcPr>
          <w:p w14:paraId="05352A39" w14:textId="77777777" w:rsidR="007A572C" w:rsidRDefault="007A572C" w:rsidP="00D43C2F">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7C9766C8"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7A526E4" w14:textId="77777777" w:rsidR="007A572C" w:rsidRDefault="007A572C" w:rsidP="007A572C">
            <w:r>
              <w:t>LDD</w:t>
            </w:r>
          </w:p>
        </w:tc>
        <w:tc>
          <w:tcPr>
            <w:tcW w:w="2880" w:type="dxa"/>
          </w:tcPr>
          <w:p w14:paraId="25D1CC4D" w14:textId="58D71144" w:rsidR="007A572C" w:rsidRDefault="006828F2" w:rsidP="00D43C2F">
            <w:pPr>
              <w:jc w:val="center"/>
              <w:cnfStyle w:val="000000100000" w:firstRow="0" w:lastRow="0" w:firstColumn="0" w:lastColumn="0" w:oddVBand="0" w:evenVBand="0" w:oddHBand="1" w:evenHBand="0" w:firstRowFirstColumn="0" w:firstRowLastColumn="0" w:lastRowFirstColumn="0" w:lastRowLastColumn="0"/>
            </w:pPr>
            <w:r>
              <w:t>Oct 31, 2022</w:t>
            </w:r>
          </w:p>
        </w:tc>
      </w:tr>
      <w:tr w:rsidR="007A572C" w14:paraId="6BDC96F0"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574F0B6E" w14:textId="77777777" w:rsidR="007A572C" w:rsidRDefault="007A572C" w:rsidP="007A572C">
            <w:r>
              <w:t>Whitebox</w:t>
            </w:r>
          </w:p>
        </w:tc>
        <w:tc>
          <w:tcPr>
            <w:tcW w:w="2880" w:type="dxa"/>
          </w:tcPr>
          <w:p w14:paraId="0E764FB5" w14:textId="4C9A71DC" w:rsidR="007A572C" w:rsidRDefault="006828F2" w:rsidP="00D43C2F">
            <w:pPr>
              <w:jc w:val="center"/>
              <w:cnfStyle w:val="000000000000" w:firstRow="0" w:lastRow="0" w:firstColumn="0" w:lastColumn="0" w:oddVBand="0" w:evenVBand="0" w:oddHBand="0" w:evenHBand="0" w:firstRowFirstColumn="0" w:firstRowLastColumn="0" w:lastRowFirstColumn="0" w:lastRowLastColumn="0"/>
            </w:pPr>
            <w:r>
              <w:t>Nov 7, 2022</w:t>
            </w:r>
          </w:p>
        </w:tc>
      </w:tr>
      <w:tr w:rsidR="00D43C2F" w14:paraId="0077AFD8"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8975A45" w14:textId="77777777" w:rsidR="00D43C2F" w:rsidRDefault="00D43C2F" w:rsidP="00D43C2F">
            <w:r>
              <w:t>Initial Gameplay</w:t>
            </w:r>
          </w:p>
        </w:tc>
        <w:tc>
          <w:tcPr>
            <w:tcW w:w="2880" w:type="dxa"/>
          </w:tcPr>
          <w:p w14:paraId="316EBDE4" w14:textId="1C166DF7" w:rsidR="00D43C2F" w:rsidRDefault="006828F2" w:rsidP="00D43C2F">
            <w:pPr>
              <w:jc w:val="center"/>
              <w:cnfStyle w:val="000000100000" w:firstRow="0" w:lastRow="0" w:firstColumn="0" w:lastColumn="0" w:oddVBand="0" w:evenVBand="0" w:oddHBand="1" w:evenHBand="0" w:firstRowFirstColumn="0" w:firstRowLastColumn="0" w:lastRowFirstColumn="0" w:lastRowLastColumn="0"/>
            </w:pPr>
            <w:r>
              <w:t>Nov 14, 2022</w:t>
            </w:r>
          </w:p>
        </w:tc>
      </w:tr>
      <w:tr w:rsidR="007A572C" w14:paraId="5FC75952"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0AA1A70C" w14:textId="77777777" w:rsidR="007A572C" w:rsidRDefault="007A572C" w:rsidP="007A572C">
            <w:r>
              <w:t>Gameplay</w:t>
            </w:r>
            <w:r w:rsidR="00D43C2F">
              <w:t xml:space="preserve"> Complete</w:t>
            </w:r>
          </w:p>
        </w:tc>
        <w:tc>
          <w:tcPr>
            <w:tcW w:w="2880" w:type="dxa"/>
          </w:tcPr>
          <w:p w14:paraId="769225F7" w14:textId="6354E95B" w:rsidR="007A572C" w:rsidRDefault="006828F2" w:rsidP="00D43C2F">
            <w:pPr>
              <w:jc w:val="center"/>
              <w:cnfStyle w:val="000000000000" w:firstRow="0" w:lastRow="0" w:firstColumn="0" w:lastColumn="0" w:oddVBand="0" w:evenVBand="0" w:oddHBand="0" w:evenHBand="0" w:firstRowFirstColumn="0" w:firstRowLastColumn="0" w:lastRowFirstColumn="0" w:lastRowLastColumn="0"/>
            </w:pPr>
            <w:r>
              <w:t>Nov 21, 2022</w:t>
            </w:r>
          </w:p>
        </w:tc>
      </w:tr>
      <w:tr w:rsidR="007A572C" w14:paraId="437A6863"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DBA8643" w14:textId="77777777" w:rsidR="007A572C" w:rsidRDefault="007A572C" w:rsidP="007A572C">
            <w:r>
              <w:t>Aesthetics</w:t>
            </w:r>
          </w:p>
        </w:tc>
        <w:tc>
          <w:tcPr>
            <w:tcW w:w="2880" w:type="dxa"/>
          </w:tcPr>
          <w:p w14:paraId="77BDB29F" w14:textId="641B82EA" w:rsidR="007A572C" w:rsidRDefault="006828F2" w:rsidP="00D43C2F">
            <w:pPr>
              <w:jc w:val="center"/>
              <w:cnfStyle w:val="000000100000" w:firstRow="0" w:lastRow="0" w:firstColumn="0" w:lastColumn="0" w:oddVBand="0" w:evenVBand="0" w:oddHBand="1" w:evenHBand="0" w:firstRowFirstColumn="0" w:firstRowLastColumn="0" w:lastRowFirstColumn="0" w:lastRowLastColumn="0"/>
            </w:pPr>
            <w:r>
              <w:t>Nov 28, 2022</w:t>
            </w:r>
          </w:p>
        </w:tc>
      </w:tr>
      <w:tr w:rsidR="007A572C" w14:paraId="78FBD8EA"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4A0363B9" w14:textId="77777777" w:rsidR="007A572C" w:rsidRDefault="006F51AC" w:rsidP="007A572C">
            <w:r>
              <w:t>Launch</w:t>
            </w:r>
          </w:p>
        </w:tc>
        <w:tc>
          <w:tcPr>
            <w:tcW w:w="2880" w:type="dxa"/>
          </w:tcPr>
          <w:p w14:paraId="7F158E2A" w14:textId="795C2C8D" w:rsidR="007A572C" w:rsidRDefault="006828F2" w:rsidP="00D43C2F">
            <w:pPr>
              <w:jc w:val="center"/>
              <w:cnfStyle w:val="000000000000" w:firstRow="0" w:lastRow="0" w:firstColumn="0" w:lastColumn="0" w:oddVBand="0" w:evenVBand="0" w:oddHBand="0" w:evenHBand="0" w:firstRowFirstColumn="0" w:firstRowLastColumn="0" w:lastRowFirstColumn="0" w:lastRowLastColumn="0"/>
            </w:pPr>
            <w:r>
              <w:t>Dec 5, 2022</w:t>
            </w:r>
          </w:p>
        </w:tc>
      </w:tr>
    </w:tbl>
    <w:p w14:paraId="70BD8C5B" w14:textId="77777777" w:rsidR="00AC1277" w:rsidRDefault="00AC1277" w:rsidP="00AC6158"/>
    <w:p w14:paraId="32BE68EF" w14:textId="77777777" w:rsidR="006F51AC" w:rsidRDefault="006F51AC">
      <w:pPr>
        <w:rPr>
          <w:rFonts w:asciiTheme="majorHAnsi" w:eastAsiaTheme="majorEastAsia" w:hAnsiTheme="majorHAnsi" w:cstheme="majorBidi"/>
          <w:b/>
          <w:bCs/>
          <w:color w:val="4F81BD" w:themeColor="accent1"/>
          <w:sz w:val="26"/>
          <w:szCs w:val="26"/>
        </w:rPr>
      </w:pPr>
      <w:r>
        <w:br w:type="page"/>
      </w:r>
    </w:p>
    <w:p w14:paraId="4DCC65A0" w14:textId="3CF78740" w:rsidR="00AC1277" w:rsidRDefault="006F51AC" w:rsidP="00AC1277">
      <w:pPr>
        <w:pStyle w:val="Heading2"/>
      </w:pPr>
      <w:bookmarkStart w:id="35" w:name="_Toc121261682"/>
      <w:r>
        <w:lastRenderedPageBreak/>
        <w:t>Aesthetic References</w:t>
      </w:r>
      <w:bookmarkEnd w:id="35"/>
    </w:p>
    <w:p w14:paraId="35638BEF" w14:textId="7E834557" w:rsidR="006F51AC" w:rsidRPr="006F51AC" w:rsidRDefault="00921018" w:rsidP="006F51AC">
      <w:r>
        <w:t xml:space="preserve">Nova </w:t>
      </w:r>
      <w:proofErr w:type="spellStart"/>
      <w:r>
        <w:t>Prospekt</w:t>
      </w:r>
      <w:proofErr w:type="spellEnd"/>
      <w:r>
        <w:t xml:space="preserve"> takes the theme of “Prison”, which requires a sterile, depressive look to create the flavor</w:t>
      </w:r>
      <w:r w:rsidR="00A32C8A">
        <w:t xml:space="preserve">. However, since Gordon’s stage is not in a real “prison block”, it doesn’t have to look the same as a jail (Gordon was moved to someone’s office or the storage). In this case, rooms should be more like an office (when Gordon’s still on </w:t>
      </w:r>
      <w:r w:rsidR="008D6561">
        <w:t xml:space="preserve">a </w:t>
      </w:r>
      <w:r w:rsidR="00A31B62">
        <w:t>high floor</w:t>
      </w:r>
      <w:r w:rsidR="00A32C8A">
        <w:t>), a warehouse</w:t>
      </w:r>
      <w:r w:rsidR="007F0B26">
        <w:t>,</w:t>
      </w:r>
      <w:r w:rsidR="00A32C8A">
        <w:t xml:space="preserve"> </w:t>
      </w:r>
      <w:r w:rsidR="007F0B26">
        <w:t xml:space="preserve">or </w:t>
      </w:r>
      <w:r w:rsidR="00A32C8A">
        <w:t xml:space="preserve">a factory (when Gordon falls off). </w:t>
      </w:r>
      <w:r w:rsidR="00C81259">
        <w:t xml:space="preserve">With the top of </w:t>
      </w:r>
      <w:r w:rsidR="008D6561">
        <w:t xml:space="preserve">the </w:t>
      </w:r>
      <w:r w:rsidR="00C81259">
        <w:t>forest</w:t>
      </w:r>
      <w:r w:rsidR="00AB18D6">
        <w:t xml:space="preserve"> or </w:t>
      </w:r>
      <w:r w:rsidR="00C81259">
        <w:t xml:space="preserve">highway </w:t>
      </w:r>
      <w:r w:rsidR="00AB18D6">
        <w:t xml:space="preserve">and parking lot </w:t>
      </w:r>
      <w:r w:rsidR="00C81259">
        <w:t xml:space="preserve">outside the building. </w:t>
      </w:r>
      <w:r w:rsidR="00A32C8A">
        <w:t xml:space="preserve">The lighting should be </w:t>
      </w:r>
      <w:r w:rsidR="007F0B26">
        <w:t xml:space="preserve">either </w:t>
      </w:r>
      <w:r w:rsidR="007F0B26" w:rsidRPr="007F0B26">
        <w:t>fluorescent</w:t>
      </w:r>
      <w:r w:rsidR="007F0B26">
        <w:t xml:space="preserve"> or bright, but both are </w:t>
      </w:r>
      <w:r w:rsidR="00A32C8A">
        <w:t xml:space="preserve">clear enough on the higher floor and </w:t>
      </w:r>
      <w:r w:rsidR="007F0B26">
        <w:t xml:space="preserve">should </w:t>
      </w:r>
      <w:r w:rsidR="00A32C8A">
        <w:t xml:space="preserve">get darker </w:t>
      </w:r>
      <w:r w:rsidR="001D6613">
        <w:t>as</w:t>
      </w:r>
      <w:r w:rsidR="00A32C8A">
        <w:t xml:space="preserve"> </w:t>
      </w:r>
      <w:r w:rsidR="007F0B26">
        <w:t xml:space="preserve">the </w:t>
      </w:r>
      <w:proofErr w:type="gramStart"/>
      <w:r w:rsidR="00A32C8A">
        <w:t>floors</w:t>
      </w:r>
      <w:proofErr w:type="gramEnd"/>
      <w:r w:rsidR="00A32C8A">
        <w:t xml:space="preserve"> down.</w:t>
      </w:r>
      <w:r w:rsidR="00FC17A5" w:rsidRPr="00FC17A5">
        <w:t xml:space="preserve"> </w:t>
      </w:r>
    </w:p>
    <w:p w14:paraId="46FC1D60" w14:textId="735383EB" w:rsidR="000F4B17" w:rsidRDefault="00AC1277" w:rsidP="00AC1277">
      <w:pPr>
        <w:pStyle w:val="Heading3"/>
      </w:pPr>
      <w:bookmarkStart w:id="36" w:name="_Toc121261683"/>
      <w:r>
        <w:t xml:space="preserve">Visual Theme </w:t>
      </w:r>
      <w:r w:rsidR="007F0B26">
        <w:t xml:space="preserve">1: </w:t>
      </w:r>
      <w:r w:rsidR="00415356">
        <w:t>Warehouse &amp; factory</w:t>
      </w:r>
      <w:r w:rsidR="007F0B26">
        <w:t xml:space="preserve"> &amp;</w:t>
      </w:r>
      <w:r w:rsidR="00A32C8A">
        <w:t xml:space="preserve"> office</w:t>
      </w:r>
      <w:r w:rsidR="004B6546">
        <w:t xml:space="preserve"> &amp; open area</w:t>
      </w:r>
      <w:r w:rsidR="00440D78">
        <w:t xml:space="preserve"> and layout</w:t>
      </w:r>
      <w:bookmarkEnd w:id="36"/>
    </w:p>
    <w:p w14:paraId="4878B557" w14:textId="24E6C7FC" w:rsidR="007F0B26" w:rsidRPr="007F0B26" w:rsidRDefault="007B3832" w:rsidP="007F0B26">
      <w:r>
        <w:rPr>
          <w:noProof/>
        </w:rPr>
        <w:drawing>
          <wp:anchor distT="0" distB="0" distL="114300" distR="114300" simplePos="0" relativeHeight="251713536" behindDoc="0" locked="0" layoutInCell="1" allowOverlap="1" wp14:anchorId="6C3CB2DB" wp14:editId="568AEF12">
            <wp:simplePos x="0" y="0"/>
            <wp:positionH relativeFrom="column">
              <wp:posOffset>2996119</wp:posOffset>
            </wp:positionH>
            <wp:positionV relativeFrom="paragraph">
              <wp:posOffset>219698</wp:posOffset>
            </wp:positionV>
            <wp:extent cx="3068986" cy="1365084"/>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068986" cy="1365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56">
        <w:rPr>
          <w:noProof/>
        </w:rPr>
        <w:drawing>
          <wp:anchor distT="0" distB="0" distL="114300" distR="114300" simplePos="0" relativeHeight="251746304" behindDoc="0" locked="0" layoutInCell="1" allowOverlap="1" wp14:anchorId="10A88301" wp14:editId="212C193C">
            <wp:simplePos x="0" y="0"/>
            <wp:positionH relativeFrom="margin">
              <wp:align>left</wp:align>
            </wp:positionH>
            <wp:positionV relativeFrom="paragraph">
              <wp:posOffset>207686</wp:posOffset>
            </wp:positionV>
            <wp:extent cx="2863850" cy="1610916"/>
            <wp:effectExtent l="0" t="0" r="0" b="8890"/>
            <wp:wrapNone/>
            <wp:docPr id="16" name="Picture 16" descr="Fiat 50 NC v.1.44 - SC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at 50 NC v.1.44 - SCS Softwa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3850" cy="1610916"/>
                    </a:xfrm>
                    <a:prstGeom prst="rect">
                      <a:avLst/>
                    </a:prstGeom>
                    <a:noFill/>
                    <a:ln>
                      <a:noFill/>
                    </a:ln>
                  </pic:spPr>
                </pic:pic>
              </a:graphicData>
            </a:graphic>
          </wp:anchor>
        </w:drawing>
      </w:r>
    </w:p>
    <w:p w14:paraId="50FFC5A3" w14:textId="75B7BD51" w:rsidR="000F4B17" w:rsidRDefault="00C02D28" w:rsidP="00814E68">
      <w:r w:rsidRPr="00C02D28">
        <w:t xml:space="preserve"> </w:t>
      </w:r>
      <w:r w:rsidR="001F6973" w:rsidRPr="001F6973">
        <w:t xml:space="preserve"> </w:t>
      </w:r>
    </w:p>
    <w:p w14:paraId="2808CDE0" w14:textId="74A973F6" w:rsidR="00B43BF2" w:rsidRDefault="00113B7E">
      <w:pPr>
        <w:rPr>
          <w:rFonts w:asciiTheme="majorHAnsi" w:eastAsiaTheme="majorEastAsia" w:hAnsiTheme="majorHAnsi" w:cstheme="majorBidi"/>
          <w:b/>
          <w:bCs/>
          <w:color w:val="4F81BD" w:themeColor="accent1"/>
        </w:rPr>
      </w:pPr>
      <w:r>
        <w:rPr>
          <w:noProof/>
        </w:rPr>
        <mc:AlternateContent>
          <mc:Choice Requires="wps">
            <w:drawing>
              <wp:anchor distT="0" distB="0" distL="114300" distR="114300" simplePos="0" relativeHeight="251766784" behindDoc="0" locked="0" layoutInCell="1" allowOverlap="1" wp14:anchorId="086BD6D0" wp14:editId="3E16C45A">
                <wp:simplePos x="0" y="0"/>
                <wp:positionH relativeFrom="column">
                  <wp:posOffset>1755153</wp:posOffset>
                </wp:positionH>
                <wp:positionV relativeFrom="paragraph">
                  <wp:posOffset>5212310</wp:posOffset>
                </wp:positionV>
                <wp:extent cx="3061335" cy="635"/>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3061335" cy="635"/>
                        </a:xfrm>
                        <a:prstGeom prst="rect">
                          <a:avLst/>
                        </a:prstGeom>
                        <a:solidFill>
                          <a:prstClr val="white"/>
                        </a:solidFill>
                        <a:ln>
                          <a:noFill/>
                        </a:ln>
                      </wps:spPr>
                      <wps:txbx>
                        <w:txbxContent>
                          <w:p w14:paraId="7899FED5" w14:textId="49615F59" w:rsidR="00113B7E" w:rsidRDefault="00113B7E" w:rsidP="00113B7E">
                            <w:pPr>
                              <w:pStyle w:val="Caption"/>
                              <w:rPr>
                                <w:noProof/>
                              </w:rPr>
                            </w:pPr>
                            <w:bookmarkStart w:id="37" w:name="_Toc121261697"/>
                            <w:r>
                              <w:t xml:space="preserve">Figure </w:t>
                            </w:r>
                            <w:fldSimple w:instr=" SEQ Figure \* ARABIC ">
                              <w:r w:rsidR="00A841FC">
                                <w:rPr>
                                  <w:noProof/>
                                </w:rPr>
                                <w:t>10</w:t>
                              </w:r>
                            </w:fldSimple>
                            <w:r w:rsidRPr="00301D97">
                              <w:t>: Contact Sheet for Visual Theme 1 [1 – 6]</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BD6D0" id="Text Box 712" o:spid="_x0000_s1032" type="#_x0000_t202" style="position:absolute;margin-left:138.2pt;margin-top:410.4pt;width:241.0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" stroked="f">
                <v:textbox style="mso-fit-shape-to-text:t" inset="0,0,0,0">
                  <w:txbxContent>
                    <w:p w14:paraId="7899FED5" w14:textId="49615F59" w:rsidR="00113B7E" w:rsidRDefault="00113B7E" w:rsidP="00113B7E">
                      <w:pPr>
                        <w:pStyle w:val="Caption"/>
                        <w:rPr>
                          <w:noProof/>
                        </w:rPr>
                      </w:pPr>
                      <w:bookmarkStart w:id="38" w:name="_Toc121261697"/>
                      <w:r>
                        <w:t xml:space="preserve">Figure </w:t>
                      </w:r>
                      <w:fldSimple w:instr=" SEQ Figure \* ARABIC ">
                        <w:r w:rsidR="00A841FC">
                          <w:rPr>
                            <w:noProof/>
                          </w:rPr>
                          <w:t>10</w:t>
                        </w:r>
                      </w:fldSimple>
                      <w:r w:rsidRPr="00301D97">
                        <w:t>: Contact Sheet for Visual Theme 1 [1 – 6]</w:t>
                      </w:r>
                      <w:bookmarkEnd w:id="38"/>
                    </w:p>
                  </w:txbxContent>
                </v:textbox>
              </v:shape>
            </w:pict>
          </mc:Fallback>
        </mc:AlternateContent>
      </w:r>
      <w:r w:rsidR="007B3832">
        <w:rPr>
          <w:noProof/>
        </w:rPr>
        <w:drawing>
          <wp:anchor distT="0" distB="0" distL="114300" distR="114300" simplePos="0" relativeHeight="251748352" behindDoc="0" locked="0" layoutInCell="1" allowOverlap="1" wp14:anchorId="10C0246F" wp14:editId="1740CCD9">
            <wp:simplePos x="0" y="0"/>
            <wp:positionH relativeFrom="column">
              <wp:posOffset>2991634</wp:posOffset>
            </wp:positionH>
            <wp:positionV relativeFrom="paragraph">
              <wp:posOffset>1125220</wp:posOffset>
            </wp:positionV>
            <wp:extent cx="3056664" cy="1863820"/>
            <wp:effectExtent l="0" t="0" r="0" b="3175"/>
            <wp:wrapNone/>
            <wp:docPr id="15" name="Picture 15" descr="Explore the Best Narr8 Art |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ore the Best Narr8 Art | Deviant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6664" cy="186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832">
        <w:rPr>
          <w:noProof/>
        </w:rPr>
        <w:drawing>
          <wp:anchor distT="0" distB="0" distL="114300" distR="114300" simplePos="0" relativeHeight="251716608" behindDoc="0" locked="0" layoutInCell="1" allowOverlap="1" wp14:anchorId="146F83B6" wp14:editId="1690D68E">
            <wp:simplePos x="0" y="0"/>
            <wp:positionH relativeFrom="margin">
              <wp:posOffset>3004248</wp:posOffset>
            </wp:positionH>
            <wp:positionV relativeFrom="paragraph">
              <wp:posOffset>3288422</wp:posOffset>
            </wp:positionV>
            <wp:extent cx="3061828" cy="1704286"/>
            <wp:effectExtent l="0" t="0" r="5715" b="0"/>
            <wp:wrapNone/>
            <wp:docPr id="13" name="Picture 13" descr="Koalables 3D - Environment Mo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alables 3D - Environment Model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1828" cy="1704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832">
        <w:rPr>
          <w:noProof/>
        </w:rPr>
        <w:drawing>
          <wp:anchor distT="0" distB="0" distL="114300" distR="114300" simplePos="0" relativeHeight="251715584" behindDoc="0" locked="0" layoutInCell="1" allowOverlap="1" wp14:anchorId="1FFF0062" wp14:editId="685CEE1C">
            <wp:simplePos x="0" y="0"/>
            <wp:positionH relativeFrom="margin">
              <wp:align>left</wp:align>
            </wp:positionH>
            <wp:positionV relativeFrom="paragraph">
              <wp:posOffset>3377930</wp:posOffset>
            </wp:positionV>
            <wp:extent cx="2885952" cy="1622574"/>
            <wp:effectExtent l="0" t="0" r="0" b="0"/>
            <wp:wrapNone/>
            <wp:docPr id="11" name="Picture 11" descr="Office Space Level Design image - Noise - Mod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fice Space Level Design image - Noise - Mod D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0822" cy="1625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832">
        <w:rPr>
          <w:noProof/>
        </w:rPr>
        <w:drawing>
          <wp:anchor distT="0" distB="0" distL="114300" distR="114300" simplePos="0" relativeHeight="251747328" behindDoc="0" locked="0" layoutInCell="1" allowOverlap="1" wp14:anchorId="5EF9B395" wp14:editId="0C55C08D">
            <wp:simplePos x="0" y="0"/>
            <wp:positionH relativeFrom="margin">
              <wp:posOffset>8233</wp:posOffset>
            </wp:positionH>
            <wp:positionV relativeFrom="paragraph">
              <wp:posOffset>1226631</wp:posOffset>
            </wp:positionV>
            <wp:extent cx="2863726" cy="2003898"/>
            <wp:effectExtent l="0" t="0" r="0" b="0"/>
            <wp:wrapNone/>
            <wp:docPr id="17" name="Picture 17" descr="Abandoned Warehouse Fun Escape - Escape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andoned Warehouse Fun Escape - Escape F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514" cy="2008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F2">
        <w:br w:type="page"/>
      </w:r>
    </w:p>
    <w:p w14:paraId="0F33D0D9" w14:textId="2016AD57" w:rsidR="001E1250" w:rsidRPr="001E1250" w:rsidRDefault="00AC1277" w:rsidP="00996173">
      <w:pPr>
        <w:pStyle w:val="Heading3"/>
      </w:pPr>
      <w:bookmarkStart w:id="39" w:name="_Toc121261684"/>
      <w:r>
        <w:lastRenderedPageBreak/>
        <w:t xml:space="preserve">Visual Theme </w:t>
      </w:r>
      <w:r w:rsidR="00B43BF2">
        <w:t xml:space="preserve">2: </w:t>
      </w:r>
      <w:r w:rsidR="007930E1">
        <w:t>Parking lot</w:t>
      </w:r>
      <w:r w:rsidR="008D710A">
        <w:t xml:space="preserve"> &amp; forest &amp; highway and layout</w:t>
      </w:r>
      <w:bookmarkEnd w:id="39"/>
    </w:p>
    <w:p w14:paraId="7E5820C4" w14:textId="77777777" w:rsidR="00222682" w:rsidRDefault="00222682" w:rsidP="004034C5"/>
    <w:p w14:paraId="66328D1D" w14:textId="77777777" w:rsidR="00222682" w:rsidRDefault="00222682" w:rsidP="004034C5"/>
    <w:p w14:paraId="6BE17AAA" w14:textId="15EDFDE9" w:rsidR="004034C5" w:rsidRDefault="00136D5D" w:rsidP="004034C5">
      <w:r>
        <w:rPr>
          <w:noProof/>
        </w:rPr>
        <w:drawing>
          <wp:anchor distT="0" distB="0" distL="114300" distR="114300" simplePos="0" relativeHeight="251751424" behindDoc="0" locked="0" layoutInCell="1" allowOverlap="1" wp14:anchorId="245EA3D8" wp14:editId="1DF48E3A">
            <wp:simplePos x="0" y="0"/>
            <wp:positionH relativeFrom="column">
              <wp:posOffset>3085532</wp:posOffset>
            </wp:positionH>
            <wp:positionV relativeFrom="paragraph">
              <wp:posOffset>1095051</wp:posOffset>
            </wp:positionV>
            <wp:extent cx="3240301" cy="4050598"/>
            <wp:effectExtent l="0" t="0" r="0" b="7620"/>
            <wp:wrapNone/>
            <wp:docPr id="45" name="Picture 45" descr="27+ Highway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 Highway Pictures | Download Free Images on Unsplas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301" cy="4050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243">
        <w:rPr>
          <w:noProof/>
        </w:rPr>
        <w:drawing>
          <wp:anchor distT="0" distB="0" distL="114300" distR="114300" simplePos="0" relativeHeight="251749376" behindDoc="0" locked="0" layoutInCell="1" allowOverlap="1" wp14:anchorId="322A1E2A" wp14:editId="27140FCB">
            <wp:simplePos x="0" y="0"/>
            <wp:positionH relativeFrom="margin">
              <wp:align>left</wp:align>
            </wp:positionH>
            <wp:positionV relativeFrom="paragraph">
              <wp:posOffset>1799739</wp:posOffset>
            </wp:positionV>
            <wp:extent cx="2974617" cy="1976660"/>
            <wp:effectExtent l="0" t="0" r="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74617" cy="197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FBF" w:rsidRPr="000D6FBF">
        <w:rPr>
          <w:noProof/>
        </w:rPr>
        <w:drawing>
          <wp:inline distT="0" distB="0" distL="0" distR="0" wp14:anchorId="2C32A2D6" wp14:editId="54D244DD">
            <wp:extent cx="2981420" cy="1677049"/>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993533" cy="1683863"/>
                    </a:xfrm>
                    <a:prstGeom prst="rect">
                      <a:avLst/>
                    </a:prstGeom>
                    <a:noFill/>
                    <a:ln>
                      <a:noFill/>
                    </a:ln>
                  </pic:spPr>
                </pic:pic>
              </a:graphicData>
            </a:graphic>
          </wp:inline>
        </w:drawing>
      </w:r>
    </w:p>
    <w:p w14:paraId="442BBFF9" w14:textId="5B8DC847" w:rsidR="005548C0" w:rsidRDefault="00A841FC" w:rsidP="00834E6E">
      <w:pPr>
        <w:pStyle w:val="Heading2"/>
      </w:pPr>
      <w:bookmarkStart w:id="40" w:name="_Toc121261685"/>
      <w:r>
        <w:rPr>
          <w:noProof/>
        </w:rPr>
        <mc:AlternateContent>
          <mc:Choice Requires="wps">
            <w:drawing>
              <wp:anchor distT="0" distB="0" distL="114300" distR="114300" simplePos="0" relativeHeight="251768832" behindDoc="0" locked="0" layoutInCell="1" allowOverlap="1" wp14:anchorId="364B584F" wp14:editId="4D089DC8">
                <wp:simplePos x="0" y="0"/>
                <wp:positionH relativeFrom="column">
                  <wp:posOffset>1603119</wp:posOffset>
                </wp:positionH>
                <wp:positionV relativeFrom="paragraph">
                  <wp:posOffset>4381027</wp:posOffset>
                </wp:positionV>
                <wp:extent cx="2999740" cy="635"/>
                <wp:effectExtent l="0" t="0" r="0" b="0"/>
                <wp:wrapNone/>
                <wp:docPr id="713" name="Text Box 713"/>
                <wp:cNvGraphicFramePr/>
                <a:graphic xmlns:a="http://schemas.openxmlformats.org/drawingml/2006/main">
                  <a:graphicData uri="http://schemas.microsoft.com/office/word/2010/wordprocessingShape">
                    <wps:wsp>
                      <wps:cNvSpPr txBox="1"/>
                      <wps:spPr>
                        <a:xfrm>
                          <a:off x="0" y="0"/>
                          <a:ext cx="2999740" cy="635"/>
                        </a:xfrm>
                        <a:prstGeom prst="rect">
                          <a:avLst/>
                        </a:prstGeom>
                        <a:solidFill>
                          <a:prstClr val="white"/>
                        </a:solidFill>
                        <a:ln>
                          <a:noFill/>
                        </a:ln>
                      </wps:spPr>
                      <wps:txbx>
                        <w:txbxContent>
                          <w:p w14:paraId="2684A3A0" w14:textId="27B09D15" w:rsidR="00A841FC" w:rsidRPr="008742BE" w:rsidRDefault="00A841FC" w:rsidP="00A841FC">
                            <w:pPr>
                              <w:pStyle w:val="Caption"/>
                              <w:rPr>
                                <w:noProof/>
                              </w:rPr>
                            </w:pPr>
                            <w:bookmarkStart w:id="41" w:name="_Toc121261698"/>
                            <w:r>
                              <w:t xml:space="preserve">Figure </w:t>
                            </w:r>
                            <w:fldSimple w:instr=" SEQ Figure \* ARABIC ">
                              <w:r>
                                <w:rPr>
                                  <w:noProof/>
                                </w:rPr>
                                <w:t>11</w:t>
                              </w:r>
                            </w:fldSimple>
                            <w:r w:rsidRPr="007D1770">
                              <w:t>: Contact Sheet for Visual Theme 2 [7 - 10]</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4B584F" id="Text Box 713" o:spid="_x0000_s1033" type="#_x0000_t202" style="position:absolute;margin-left:126.25pt;margin-top:344.95pt;width:236.2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" stroked="f">
                <v:textbox style="mso-fit-shape-to-text:t" inset="0,0,0,0">
                  <w:txbxContent>
                    <w:p w14:paraId="2684A3A0" w14:textId="27B09D15" w:rsidR="00A841FC" w:rsidRPr="008742BE" w:rsidRDefault="00A841FC" w:rsidP="00A841FC">
                      <w:pPr>
                        <w:pStyle w:val="Caption"/>
                        <w:rPr>
                          <w:noProof/>
                        </w:rPr>
                      </w:pPr>
                      <w:bookmarkStart w:id="42" w:name="_Toc121261698"/>
                      <w:r>
                        <w:t xml:space="preserve">Figure </w:t>
                      </w:r>
                      <w:fldSimple w:instr=" SEQ Figure \* ARABIC ">
                        <w:r>
                          <w:rPr>
                            <w:noProof/>
                          </w:rPr>
                          <w:t>11</w:t>
                        </w:r>
                      </w:fldSimple>
                      <w:r w:rsidRPr="007D1770">
                        <w:t>: Contact Sheet for Visual Theme 2 [7 - 10]</w:t>
                      </w:r>
                      <w:bookmarkEnd w:id="42"/>
                    </w:p>
                  </w:txbxContent>
                </v:textbox>
              </v:shape>
            </w:pict>
          </mc:Fallback>
        </mc:AlternateContent>
      </w:r>
      <w:r w:rsidR="006C2243">
        <w:rPr>
          <w:noProof/>
        </w:rPr>
        <w:drawing>
          <wp:anchor distT="0" distB="0" distL="114300" distR="114300" simplePos="0" relativeHeight="251750400" behindDoc="0" locked="0" layoutInCell="1" allowOverlap="1" wp14:anchorId="23946C70" wp14:editId="4F97001C">
            <wp:simplePos x="0" y="0"/>
            <wp:positionH relativeFrom="margin">
              <wp:align>left</wp:align>
            </wp:positionH>
            <wp:positionV relativeFrom="paragraph">
              <wp:posOffset>2141369</wp:posOffset>
            </wp:positionV>
            <wp:extent cx="2999927" cy="1992225"/>
            <wp:effectExtent l="0" t="0" r="0" b="8255"/>
            <wp:wrapNone/>
            <wp:docPr id="49" name="Picture 49" descr="Devastated Factory in the Mountains Stock Photo - Image of abandoned,  outdoor: 3147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vastated Factory in the Mountains Stock Photo - Image of abandoned,  outdoor: 314753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4058" cy="1994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EB4">
        <w:br w:type="page"/>
      </w:r>
      <w:r w:rsidR="00197511">
        <w:lastRenderedPageBreak/>
        <w:t xml:space="preserve">Unique Requirements and </w:t>
      </w:r>
      <w:r w:rsidR="005548C0">
        <w:t>R</w:t>
      </w:r>
      <w:r w:rsidR="00197511">
        <w:t>isks</w:t>
      </w:r>
      <w:bookmarkEnd w:id="40"/>
    </w:p>
    <w:tbl>
      <w:tblPr>
        <w:tblStyle w:val="GridTable4-Accent1"/>
        <w:tblW w:w="0" w:type="auto"/>
        <w:tblLayout w:type="fixed"/>
        <w:tblLook w:val="04A0" w:firstRow="1" w:lastRow="0" w:firstColumn="1" w:lastColumn="0" w:noHBand="0" w:noVBand="1"/>
      </w:tblPr>
      <w:tblGrid>
        <w:gridCol w:w="895"/>
        <w:gridCol w:w="5547"/>
        <w:gridCol w:w="1607"/>
        <w:gridCol w:w="1301"/>
      </w:tblGrid>
      <w:tr w:rsidR="00FE6556" w14:paraId="019B7617" w14:textId="77777777" w:rsidTr="006E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D7082CE" w14:textId="77777777" w:rsidR="00FE6556" w:rsidRDefault="00890FA3" w:rsidP="00890FA3">
            <w:pPr>
              <w:jc w:val="center"/>
            </w:pPr>
            <w:r>
              <w:t xml:space="preserve">Map </w:t>
            </w:r>
            <w:r w:rsidR="00FE6556">
              <w:t>Label</w:t>
            </w:r>
          </w:p>
        </w:tc>
        <w:tc>
          <w:tcPr>
            <w:tcW w:w="5547" w:type="dxa"/>
          </w:tcPr>
          <w:p w14:paraId="40570063"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64B6B0DA"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4FAB81B2"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651DE97F" w14:textId="77777777" w:rsidTr="006E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40DFD76" w14:textId="5A94C569" w:rsidR="00FE6556" w:rsidRDefault="006E0B17" w:rsidP="00FE6556">
            <w:r>
              <w:t>2, 7, 8, 11, 12, 14, 15, 16,18</w:t>
            </w:r>
          </w:p>
        </w:tc>
        <w:tc>
          <w:tcPr>
            <w:tcW w:w="5547" w:type="dxa"/>
          </w:tcPr>
          <w:p w14:paraId="01C42029" w14:textId="77777777" w:rsidR="00FE6556" w:rsidRDefault="00541533" w:rsidP="00FE6556">
            <w:pPr>
              <w:cnfStyle w:val="000000100000" w:firstRow="0" w:lastRow="0" w:firstColumn="0" w:lastColumn="0" w:oddVBand="0" w:evenVBand="0" w:oddHBand="1" w:evenHBand="0" w:firstRowFirstColumn="0" w:firstRowLastColumn="0" w:lastRowFirstColumn="0" w:lastRowLastColumn="0"/>
            </w:pPr>
            <w:r>
              <w:t xml:space="preserve">Moving platform </w:t>
            </w:r>
            <w:r w:rsidR="00615D47">
              <w:t>–</w:t>
            </w:r>
            <w:r>
              <w:t xml:space="preserve"> </w:t>
            </w:r>
            <w:r w:rsidR="00615D47">
              <w:t>Crush, Bridge, Resource, Cover, Transfer</w:t>
            </w:r>
          </w:p>
          <w:p w14:paraId="501A7A5A" w14:textId="5931A226" w:rsidR="00FC7AFC" w:rsidRDefault="00FC7AFC">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Connected with a rope (if droppable, an extra breakable joint point </w:t>
            </w:r>
            <w:r w:rsidR="0081480A">
              <w:t xml:space="preserve">is </w:t>
            </w:r>
            <w:r>
              <w:t>needed)</w:t>
            </w:r>
          </w:p>
          <w:p w14:paraId="67C17F0B" w14:textId="0A473DDB" w:rsidR="00FC7AFC" w:rsidRDefault="00FC7AFC">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Movement can be controlled (horizontal, vertical) by buttons/ trigger</w:t>
            </w:r>
          </w:p>
        </w:tc>
        <w:tc>
          <w:tcPr>
            <w:tcW w:w="1607" w:type="dxa"/>
          </w:tcPr>
          <w:p w14:paraId="0533B2E0" w14:textId="0658D075" w:rsidR="00FE6556" w:rsidRDefault="00615D47" w:rsidP="00FE6556">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2B61E1BD" w14:textId="18073736" w:rsidR="00FE6556" w:rsidRDefault="00615D47"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26872082" w14:textId="77777777" w:rsidTr="006E0B17">
        <w:tc>
          <w:tcPr>
            <w:cnfStyle w:val="001000000000" w:firstRow="0" w:lastRow="0" w:firstColumn="1" w:lastColumn="0" w:oddVBand="0" w:evenVBand="0" w:oddHBand="0" w:evenHBand="0" w:firstRowFirstColumn="0" w:firstRowLastColumn="0" w:lastRowFirstColumn="0" w:lastRowLastColumn="0"/>
            <w:tcW w:w="895" w:type="dxa"/>
          </w:tcPr>
          <w:p w14:paraId="4793A52C" w14:textId="5B1FBC61" w:rsidR="00FE6556" w:rsidRDefault="006E0B17" w:rsidP="00FE6556">
            <w:r>
              <w:t>1, 2, 7, 9, 10, 11, 12, 16, 17, 19, 20</w:t>
            </w:r>
          </w:p>
        </w:tc>
        <w:tc>
          <w:tcPr>
            <w:tcW w:w="5547" w:type="dxa"/>
          </w:tcPr>
          <w:p w14:paraId="2CDFC6AE" w14:textId="77777777" w:rsidR="00FC7AFC" w:rsidRDefault="00FC7AFC" w:rsidP="00FE6556">
            <w:pPr>
              <w:cnfStyle w:val="000000000000" w:firstRow="0" w:lastRow="0" w:firstColumn="0" w:lastColumn="0" w:oddVBand="0" w:evenVBand="0" w:oddHBand="0" w:evenHBand="0" w:firstRowFirstColumn="0" w:firstRowLastColumn="0" w:lastRowFirstColumn="0" w:lastRowLastColumn="0"/>
            </w:pPr>
            <w:r>
              <w:t xml:space="preserve">Battery </w:t>
            </w:r>
          </w:p>
          <w:p w14:paraId="7DEB2417" w14:textId="77777777" w:rsidR="00FE6556" w:rsidRDefault="00FC7AF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Can be placed into the battery jar automatically when getting close to it holding a battery</w:t>
            </w:r>
          </w:p>
          <w:p w14:paraId="06346261" w14:textId="164E11E3" w:rsidR="00FC7AFC" w:rsidRDefault="00FC7AF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Should activate the trigger or door</w:t>
            </w:r>
          </w:p>
        </w:tc>
        <w:tc>
          <w:tcPr>
            <w:tcW w:w="1607" w:type="dxa"/>
          </w:tcPr>
          <w:p w14:paraId="22AECB1A" w14:textId="11F0D389" w:rsidR="00FE6556" w:rsidRDefault="00FC7AFC" w:rsidP="00FE6556">
            <w:pPr>
              <w:cnfStyle w:val="000000000000" w:firstRow="0" w:lastRow="0" w:firstColumn="0" w:lastColumn="0" w:oddVBand="0" w:evenVBand="0" w:oddHBand="0" w:evenHBand="0" w:firstRowFirstColumn="0" w:firstRowLastColumn="0" w:lastRowFirstColumn="0" w:lastRowLastColumn="0"/>
            </w:pPr>
            <w:r>
              <w:t xml:space="preserve">Script </w:t>
            </w:r>
          </w:p>
        </w:tc>
        <w:tc>
          <w:tcPr>
            <w:tcW w:w="1301" w:type="dxa"/>
          </w:tcPr>
          <w:p w14:paraId="26B27033" w14:textId="7976DE2F" w:rsidR="00FE6556" w:rsidRDefault="00FC7AFC"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5E8C907C" w14:textId="77777777" w:rsidTr="006E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8F6D5BF" w14:textId="57C1D41A" w:rsidR="00FE6556" w:rsidRDefault="006E0B17" w:rsidP="00FE6556">
            <w:r>
              <w:t xml:space="preserve">6, 7, 8, 12, </w:t>
            </w:r>
            <w:r w:rsidR="00E251FA">
              <w:t>14,</w:t>
            </w:r>
            <w:r>
              <w:t xml:space="preserve"> 15, 18, 19</w:t>
            </w:r>
          </w:p>
        </w:tc>
        <w:tc>
          <w:tcPr>
            <w:tcW w:w="5547" w:type="dxa"/>
          </w:tcPr>
          <w:p w14:paraId="479285C1" w14:textId="77777777" w:rsidR="00262FF8" w:rsidRDefault="00FC7AFC" w:rsidP="00FE6556">
            <w:pPr>
              <w:cnfStyle w:val="000000100000" w:firstRow="0" w:lastRow="0" w:firstColumn="0" w:lastColumn="0" w:oddVBand="0" w:evenVBand="0" w:oddHBand="1" w:evenHBand="0" w:firstRowFirstColumn="0" w:firstRowLastColumn="0" w:lastRowFirstColumn="0" w:lastRowLastColumn="0"/>
            </w:pPr>
            <w:r>
              <w:t xml:space="preserve">Combine soldiers </w:t>
            </w:r>
            <w:r w:rsidR="00262FF8">
              <w:t>AI</w:t>
            </w:r>
          </w:p>
          <w:p w14:paraId="515B2F9D" w14:textId="770B6FD9" w:rsidR="00262FF8" w:rsidRDefault="00262FF8">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A</w:t>
            </w:r>
            <w:r w:rsidR="00FC7AFC">
              <w:t>mbush behind the cover</w:t>
            </w:r>
          </w:p>
          <w:p w14:paraId="3461DAC0" w14:textId="723AB15E" w:rsidR="00FE6556" w:rsidRDefault="00262FF8">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And know to use cover in general</w:t>
            </w:r>
          </w:p>
          <w:p w14:paraId="0A650323" w14:textId="565CEBC1" w:rsidR="00262FF8" w:rsidRDefault="00262FF8">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In some scenarios, there will be an emplacement gun</w:t>
            </w:r>
            <w:r w:rsidR="0081480A">
              <w:t>,</w:t>
            </w:r>
            <w:r>
              <w:t xml:space="preserve"> and </w:t>
            </w:r>
            <w:r w:rsidR="003F320F">
              <w:t>Combined</w:t>
            </w:r>
            <w:r>
              <w:t xml:space="preserve"> soldiers should know to use </w:t>
            </w:r>
          </w:p>
          <w:p w14:paraId="76948287" w14:textId="77777777" w:rsidR="00262FF8" w:rsidRDefault="00262FF8">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Spawn and assault (rappel down)</w:t>
            </w:r>
          </w:p>
          <w:p w14:paraId="0BA53701" w14:textId="45BCF1C5" w:rsidR="00262FF8" w:rsidRDefault="00262FF8">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 xml:space="preserve">Should not drop </w:t>
            </w:r>
            <w:r w:rsidR="003F320F">
              <w:t xml:space="preserve">the </w:t>
            </w:r>
            <w:r>
              <w:t>weapon when dead</w:t>
            </w:r>
          </w:p>
          <w:p w14:paraId="2072D4E8" w14:textId="05D81A37" w:rsidR="0057090A" w:rsidRDefault="0057090A">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Breaks glass and rappels down in the last wave</w:t>
            </w:r>
          </w:p>
        </w:tc>
        <w:tc>
          <w:tcPr>
            <w:tcW w:w="1607" w:type="dxa"/>
          </w:tcPr>
          <w:p w14:paraId="705E9DEC" w14:textId="1076F25E" w:rsidR="00FE6556" w:rsidRDefault="00262FF8" w:rsidP="00FE6556">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78DD582C" w14:textId="78402E5C" w:rsidR="00FE6556" w:rsidRDefault="00262FF8" w:rsidP="00FE6556">
            <w:pPr>
              <w:cnfStyle w:val="000000100000" w:firstRow="0" w:lastRow="0" w:firstColumn="0" w:lastColumn="0" w:oddVBand="0" w:evenVBand="0" w:oddHBand="1" w:evenHBand="0" w:firstRowFirstColumn="0" w:firstRowLastColumn="0" w:lastRowFirstColumn="0" w:lastRowLastColumn="0"/>
            </w:pPr>
            <w:r>
              <w:t xml:space="preserve">High </w:t>
            </w:r>
          </w:p>
        </w:tc>
      </w:tr>
      <w:tr w:rsidR="00FE6556" w14:paraId="783A946F" w14:textId="77777777" w:rsidTr="006E0B17">
        <w:tc>
          <w:tcPr>
            <w:cnfStyle w:val="001000000000" w:firstRow="0" w:lastRow="0" w:firstColumn="1" w:lastColumn="0" w:oddVBand="0" w:evenVBand="0" w:oddHBand="0" w:evenHBand="0" w:firstRowFirstColumn="0" w:firstRowLastColumn="0" w:lastRowFirstColumn="0" w:lastRowLastColumn="0"/>
            <w:tcW w:w="895" w:type="dxa"/>
          </w:tcPr>
          <w:p w14:paraId="518FD2AB" w14:textId="46F535A2" w:rsidR="00FE6556" w:rsidRDefault="006E0B17" w:rsidP="00FE6556">
            <w:r>
              <w:t>4</w:t>
            </w:r>
          </w:p>
        </w:tc>
        <w:tc>
          <w:tcPr>
            <w:tcW w:w="5547" w:type="dxa"/>
          </w:tcPr>
          <w:p w14:paraId="1591B9FF" w14:textId="59647F47" w:rsidR="00FE6556" w:rsidRDefault="00262FF8" w:rsidP="00FE6556">
            <w:pPr>
              <w:cnfStyle w:val="000000000000" w:firstRow="0" w:lastRow="0" w:firstColumn="0" w:lastColumn="0" w:oddVBand="0" w:evenVBand="0" w:oddHBand="0" w:evenHBand="0" w:firstRowFirstColumn="0" w:firstRowLastColumn="0" w:lastRowFirstColumn="0" w:lastRowLastColumn="0"/>
            </w:pPr>
            <w:r>
              <w:t>Floor break</w:t>
            </w:r>
          </w:p>
        </w:tc>
        <w:tc>
          <w:tcPr>
            <w:tcW w:w="1607" w:type="dxa"/>
          </w:tcPr>
          <w:p w14:paraId="1299373E" w14:textId="00974183" w:rsidR="00FE6556" w:rsidRDefault="00262FF8" w:rsidP="00FE6556">
            <w:pPr>
              <w:cnfStyle w:val="000000000000" w:firstRow="0" w:lastRow="0" w:firstColumn="0" w:lastColumn="0" w:oddVBand="0" w:evenVBand="0" w:oddHBand="0" w:evenHBand="0" w:firstRowFirstColumn="0" w:firstRowLastColumn="0" w:lastRowFirstColumn="0" w:lastRowLastColumn="0"/>
            </w:pPr>
            <w:r>
              <w:t>Script/ Mesh</w:t>
            </w:r>
          </w:p>
        </w:tc>
        <w:tc>
          <w:tcPr>
            <w:tcW w:w="1301" w:type="dxa"/>
          </w:tcPr>
          <w:p w14:paraId="1AE90391" w14:textId="7264E8F2" w:rsidR="00FE6556" w:rsidRDefault="00262FF8"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33331931" w14:textId="77777777" w:rsidTr="006E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A5D6074" w14:textId="621107F4" w:rsidR="00FE6556" w:rsidRDefault="00906A15" w:rsidP="00FE6556">
            <w:r>
              <w:t>1, 13, 21</w:t>
            </w:r>
          </w:p>
        </w:tc>
        <w:tc>
          <w:tcPr>
            <w:tcW w:w="5547" w:type="dxa"/>
          </w:tcPr>
          <w:p w14:paraId="5F2CEF89" w14:textId="77777777" w:rsidR="006E0B17" w:rsidRDefault="00262FF8" w:rsidP="006E0B17">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proofErr w:type="spellStart"/>
            <w:r>
              <w:t>Alyx</w:t>
            </w:r>
            <w:proofErr w:type="spellEnd"/>
            <w:r>
              <w:t xml:space="preserve"> </w:t>
            </w:r>
            <w:r w:rsidR="0081480A">
              <w:t>calls Gordon</w:t>
            </w:r>
          </w:p>
          <w:p w14:paraId="4EF9CA1C" w14:textId="77777777" w:rsidR="00FE6556" w:rsidRDefault="006E0B17" w:rsidP="006E0B17">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t>W</w:t>
            </w:r>
            <w:r w:rsidR="0081480A">
              <w:t>aves at him</w:t>
            </w:r>
          </w:p>
          <w:p w14:paraId="53AC0D38" w14:textId="77777777" w:rsidR="006E0B17" w:rsidRDefault="006E0B17" w:rsidP="006E0B17">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t>Another wave</w:t>
            </w:r>
          </w:p>
          <w:p w14:paraId="6B4A4556" w14:textId="4C704022" w:rsidR="006E0B17" w:rsidRDefault="006E0B17" w:rsidP="006E0B17">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t>Ending animation</w:t>
            </w:r>
          </w:p>
        </w:tc>
        <w:tc>
          <w:tcPr>
            <w:tcW w:w="1607" w:type="dxa"/>
          </w:tcPr>
          <w:p w14:paraId="1B52F68C" w14:textId="6560041F" w:rsidR="00FE6556" w:rsidRDefault="0081480A" w:rsidP="00FE6556">
            <w:pPr>
              <w:cnfStyle w:val="000000100000" w:firstRow="0" w:lastRow="0" w:firstColumn="0" w:lastColumn="0" w:oddVBand="0" w:evenVBand="0" w:oddHBand="1" w:evenHBand="0" w:firstRowFirstColumn="0" w:firstRowLastColumn="0" w:lastRowFirstColumn="0" w:lastRowLastColumn="0"/>
            </w:pPr>
            <w:r>
              <w:t>SFX/ Script</w:t>
            </w:r>
          </w:p>
        </w:tc>
        <w:tc>
          <w:tcPr>
            <w:tcW w:w="1301" w:type="dxa"/>
          </w:tcPr>
          <w:p w14:paraId="58C9078A" w14:textId="7D64427F" w:rsidR="00FE6556" w:rsidRDefault="0081480A" w:rsidP="00FE6556">
            <w:pPr>
              <w:cnfStyle w:val="000000100000" w:firstRow="0" w:lastRow="0" w:firstColumn="0" w:lastColumn="0" w:oddVBand="0" w:evenVBand="0" w:oddHBand="1" w:evenHBand="0" w:firstRowFirstColumn="0" w:firstRowLastColumn="0" w:lastRowFirstColumn="0" w:lastRowLastColumn="0"/>
            </w:pPr>
            <w:r>
              <w:t>Medium</w:t>
            </w:r>
          </w:p>
        </w:tc>
      </w:tr>
      <w:tr w:rsidR="00906A15" w14:paraId="5FEBBA60" w14:textId="77777777" w:rsidTr="006E0B17">
        <w:tc>
          <w:tcPr>
            <w:cnfStyle w:val="001000000000" w:firstRow="0" w:lastRow="0" w:firstColumn="1" w:lastColumn="0" w:oddVBand="0" w:evenVBand="0" w:oddHBand="0" w:evenHBand="0" w:firstRowFirstColumn="0" w:firstRowLastColumn="0" w:lastRowFirstColumn="0" w:lastRowLastColumn="0"/>
            <w:tcW w:w="895" w:type="dxa"/>
          </w:tcPr>
          <w:p w14:paraId="648CE3DA" w14:textId="449E8BA4" w:rsidR="00906A15" w:rsidRDefault="00906A15" w:rsidP="00FE6556">
            <w:r>
              <w:t>1, 13, 21</w:t>
            </w:r>
          </w:p>
        </w:tc>
        <w:tc>
          <w:tcPr>
            <w:tcW w:w="5547" w:type="dxa"/>
          </w:tcPr>
          <w:p w14:paraId="0C0E11B1" w14:textId="692DFECA" w:rsidR="00906A15" w:rsidRDefault="00906A15" w:rsidP="00906A15">
            <w:pPr>
              <w:cnfStyle w:val="000000000000" w:firstRow="0" w:lastRow="0" w:firstColumn="0" w:lastColumn="0" w:oddVBand="0" w:evenVBand="0" w:oddHBand="0" w:evenHBand="0" w:firstRowFirstColumn="0" w:firstRowLastColumn="0" w:lastRowFirstColumn="0" w:lastRowLastColumn="0"/>
            </w:pPr>
            <w:r>
              <w:t xml:space="preserve">Text </w:t>
            </w:r>
          </w:p>
        </w:tc>
        <w:tc>
          <w:tcPr>
            <w:tcW w:w="1607" w:type="dxa"/>
          </w:tcPr>
          <w:p w14:paraId="12C97192" w14:textId="02C21F2A" w:rsidR="00906A15" w:rsidRDefault="00906A15" w:rsidP="00FE6556">
            <w:pPr>
              <w:cnfStyle w:val="000000000000" w:firstRow="0" w:lastRow="0" w:firstColumn="0" w:lastColumn="0" w:oddVBand="0" w:evenVBand="0" w:oddHBand="0" w:evenHBand="0" w:firstRowFirstColumn="0" w:firstRowLastColumn="0" w:lastRowFirstColumn="0" w:lastRowLastColumn="0"/>
            </w:pPr>
            <w:r>
              <w:t>Script</w:t>
            </w:r>
          </w:p>
        </w:tc>
        <w:tc>
          <w:tcPr>
            <w:tcW w:w="1301" w:type="dxa"/>
          </w:tcPr>
          <w:p w14:paraId="55169F57" w14:textId="6F564152" w:rsidR="00906A15" w:rsidRDefault="00906A15" w:rsidP="00FE6556">
            <w:pPr>
              <w:cnfStyle w:val="000000000000" w:firstRow="0" w:lastRow="0" w:firstColumn="0" w:lastColumn="0" w:oddVBand="0" w:evenVBand="0" w:oddHBand="0" w:evenHBand="0" w:firstRowFirstColumn="0" w:firstRowLastColumn="0" w:lastRowFirstColumn="0" w:lastRowLastColumn="0"/>
            </w:pPr>
            <w:r>
              <w:t>Medium</w:t>
            </w:r>
          </w:p>
        </w:tc>
      </w:tr>
      <w:tr w:rsidR="00FE6556" w14:paraId="5CF912C2" w14:textId="77777777" w:rsidTr="006E0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A5A4165" w14:textId="7159D2AF" w:rsidR="00FE6556" w:rsidRDefault="00906A15" w:rsidP="00FE6556">
            <w:r>
              <w:t>4</w:t>
            </w:r>
          </w:p>
        </w:tc>
        <w:tc>
          <w:tcPr>
            <w:tcW w:w="5547" w:type="dxa"/>
          </w:tcPr>
          <w:p w14:paraId="038B9C4F" w14:textId="33ECF304" w:rsidR="00FE6556" w:rsidRDefault="0081480A" w:rsidP="00FE6556">
            <w:pPr>
              <w:cnfStyle w:val="000000100000" w:firstRow="0" w:lastRow="0" w:firstColumn="0" w:lastColumn="0" w:oddVBand="0" w:evenVBand="0" w:oddHBand="1" w:evenHBand="0" w:firstRowFirstColumn="0" w:firstRowLastColumn="0" w:lastRowFirstColumn="0" w:lastRowLastColumn="0"/>
            </w:pPr>
            <w:r>
              <w:t xml:space="preserve">When getting close to the main door, </w:t>
            </w:r>
            <w:r w:rsidR="009F27DD">
              <w:t xml:space="preserve">the </w:t>
            </w:r>
            <w:r>
              <w:t>door is closed</w:t>
            </w:r>
            <w:r w:rsidR="001B571A">
              <w:t xml:space="preserve"> &amp; locked</w:t>
            </w:r>
          </w:p>
        </w:tc>
        <w:tc>
          <w:tcPr>
            <w:tcW w:w="1607" w:type="dxa"/>
          </w:tcPr>
          <w:p w14:paraId="1DF8234C" w14:textId="2752FEA9" w:rsidR="00FE6556" w:rsidRDefault="0081480A" w:rsidP="00FE6556">
            <w:pPr>
              <w:cnfStyle w:val="000000100000" w:firstRow="0" w:lastRow="0" w:firstColumn="0" w:lastColumn="0" w:oddVBand="0" w:evenVBand="0" w:oddHBand="1" w:evenHBand="0" w:firstRowFirstColumn="0" w:firstRowLastColumn="0" w:lastRowFirstColumn="0" w:lastRowLastColumn="0"/>
            </w:pPr>
            <w:r>
              <w:t>Script</w:t>
            </w:r>
          </w:p>
        </w:tc>
        <w:tc>
          <w:tcPr>
            <w:tcW w:w="1301" w:type="dxa"/>
          </w:tcPr>
          <w:p w14:paraId="536ECE9C" w14:textId="2BB15E30" w:rsidR="00FE6556" w:rsidRDefault="0081480A" w:rsidP="00FE6556">
            <w:pPr>
              <w:cnfStyle w:val="000000100000" w:firstRow="0" w:lastRow="0" w:firstColumn="0" w:lastColumn="0" w:oddVBand="0" w:evenVBand="0" w:oddHBand="1" w:evenHBand="0" w:firstRowFirstColumn="0" w:firstRowLastColumn="0" w:lastRowFirstColumn="0" w:lastRowLastColumn="0"/>
            </w:pPr>
            <w:r>
              <w:t>High</w:t>
            </w:r>
          </w:p>
        </w:tc>
      </w:tr>
    </w:tbl>
    <w:p w14:paraId="020D99AD" w14:textId="77777777" w:rsidR="005548C0" w:rsidRPr="005548C0" w:rsidRDefault="005548C0" w:rsidP="00FE6556"/>
    <w:p w14:paraId="00005CEB" w14:textId="77777777" w:rsidR="00B23349" w:rsidRDefault="00B23349">
      <w:pPr>
        <w:rPr>
          <w:rFonts w:asciiTheme="majorHAnsi" w:eastAsiaTheme="majorEastAsia" w:hAnsiTheme="majorHAnsi" w:cstheme="majorBidi"/>
          <w:b/>
          <w:bCs/>
          <w:color w:val="4F81BD" w:themeColor="accent1"/>
          <w:sz w:val="26"/>
          <w:szCs w:val="26"/>
        </w:rPr>
      </w:pPr>
      <w:r>
        <w:br w:type="page"/>
      </w:r>
    </w:p>
    <w:p w14:paraId="5ECD38D8" w14:textId="2DBE7E4F" w:rsidR="006F51AC" w:rsidRDefault="006F51AC" w:rsidP="006F51AC">
      <w:pPr>
        <w:pStyle w:val="Heading2"/>
      </w:pPr>
      <w:bookmarkStart w:id="43" w:name="_Toc121261686"/>
      <w:r>
        <w:lastRenderedPageBreak/>
        <w:t>Key</w:t>
      </w:r>
      <w:r w:rsidR="008A0A24">
        <w:t xml:space="preserve"> Asset Needs</w:t>
      </w:r>
      <w:bookmarkEnd w:id="43"/>
    </w:p>
    <w:tbl>
      <w:tblPr>
        <w:tblStyle w:val="GridTable4-Accent1"/>
        <w:tblW w:w="9355" w:type="dxa"/>
        <w:tblLayout w:type="fixed"/>
        <w:tblLook w:val="04A0" w:firstRow="1" w:lastRow="0" w:firstColumn="1" w:lastColumn="0" w:noHBand="0" w:noVBand="1"/>
      </w:tblPr>
      <w:tblGrid>
        <w:gridCol w:w="6475"/>
        <w:gridCol w:w="1620"/>
        <w:gridCol w:w="1260"/>
      </w:tblGrid>
      <w:tr w:rsidR="006F51AC" w14:paraId="2829DA51" w14:textId="77777777" w:rsidTr="006F5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20A9CC1" w14:textId="77777777" w:rsidR="006F51AC" w:rsidRDefault="006F51AC" w:rsidP="00D04EB3">
            <w:pPr>
              <w:jc w:val="center"/>
            </w:pPr>
            <w:r>
              <w:t>Description</w:t>
            </w:r>
          </w:p>
        </w:tc>
        <w:tc>
          <w:tcPr>
            <w:tcW w:w="1620" w:type="dxa"/>
          </w:tcPr>
          <w:p w14:paraId="6C2C39E7" w14:textId="77777777" w:rsidR="006F51AC" w:rsidRDefault="006F51AC" w:rsidP="00D04EB3">
            <w:pPr>
              <w:jc w:val="center"/>
              <w:cnfStyle w:val="100000000000" w:firstRow="1" w:lastRow="0" w:firstColumn="0" w:lastColumn="0" w:oddVBand="0" w:evenVBand="0" w:oddHBand="0" w:evenHBand="0" w:firstRowFirstColumn="0" w:firstRowLastColumn="0" w:lastRowFirstColumn="0" w:lastRowLastColumn="0"/>
            </w:pPr>
            <w:r>
              <w:t>Type</w:t>
            </w:r>
          </w:p>
        </w:tc>
        <w:tc>
          <w:tcPr>
            <w:tcW w:w="1260" w:type="dxa"/>
          </w:tcPr>
          <w:p w14:paraId="77B6500C" w14:textId="77777777" w:rsidR="006F51AC" w:rsidRDefault="006F51AC" w:rsidP="00D04EB3">
            <w:pPr>
              <w:jc w:val="center"/>
              <w:cnfStyle w:val="100000000000" w:firstRow="1" w:lastRow="0" w:firstColumn="0" w:lastColumn="0" w:oddVBand="0" w:evenVBand="0" w:oddHBand="0" w:evenHBand="0" w:firstRowFirstColumn="0" w:firstRowLastColumn="0" w:lastRowFirstColumn="0" w:lastRowLastColumn="0"/>
            </w:pPr>
            <w:r>
              <w:t>Priority</w:t>
            </w:r>
          </w:p>
        </w:tc>
      </w:tr>
      <w:tr w:rsidR="006F51AC" w14:paraId="58B26364"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8A915F0" w14:textId="0C6F2EF2" w:rsidR="006F51AC" w:rsidRDefault="00CD0F27" w:rsidP="00D04EB3">
            <w:r>
              <w:t xml:space="preserve">Combine </w:t>
            </w:r>
            <w:r w:rsidR="009F27DD">
              <w:t>Soldiers</w:t>
            </w:r>
            <w:r>
              <w:t xml:space="preserve"> (SMG, </w:t>
            </w:r>
            <w:r w:rsidR="00842320">
              <w:t>shotgun, grenade</w:t>
            </w:r>
            <w:r>
              <w:t>)</w:t>
            </w:r>
          </w:p>
        </w:tc>
        <w:tc>
          <w:tcPr>
            <w:tcW w:w="1620" w:type="dxa"/>
          </w:tcPr>
          <w:p w14:paraId="39BB8116" w14:textId="7762AEB1" w:rsidR="006F51AC" w:rsidRDefault="0010711A" w:rsidP="00D04EB3">
            <w:pPr>
              <w:cnfStyle w:val="000000100000" w:firstRow="0" w:lastRow="0" w:firstColumn="0" w:lastColumn="0" w:oddVBand="0" w:evenVBand="0" w:oddHBand="1" w:evenHBand="0" w:firstRowFirstColumn="0" w:firstRowLastColumn="0" w:lastRowFirstColumn="0" w:lastRowLastColumn="0"/>
            </w:pPr>
            <w:r>
              <w:t>Model</w:t>
            </w:r>
          </w:p>
        </w:tc>
        <w:tc>
          <w:tcPr>
            <w:tcW w:w="1260" w:type="dxa"/>
          </w:tcPr>
          <w:p w14:paraId="69540E38" w14:textId="32DB0A03" w:rsidR="006F51AC" w:rsidRPr="008E7876" w:rsidRDefault="00D822DE"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6F51AC" w14:paraId="10B4B9FA"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4E9BE67E" w14:textId="7C6B6576" w:rsidR="006F51AC" w:rsidRDefault="00F43A3D" w:rsidP="00D04EB3">
            <w:r>
              <w:t>5 Concrete Textures</w:t>
            </w:r>
          </w:p>
        </w:tc>
        <w:tc>
          <w:tcPr>
            <w:tcW w:w="1620" w:type="dxa"/>
          </w:tcPr>
          <w:p w14:paraId="4DE65095" w14:textId="0294B524" w:rsidR="006F51AC" w:rsidRDefault="00F43A3D" w:rsidP="00D04EB3">
            <w:pPr>
              <w:cnfStyle w:val="000000000000" w:firstRow="0" w:lastRow="0" w:firstColumn="0" w:lastColumn="0" w:oddVBand="0" w:evenVBand="0" w:oddHBand="0" w:evenHBand="0" w:firstRowFirstColumn="0" w:firstRowLastColumn="0" w:lastRowFirstColumn="0" w:lastRowLastColumn="0"/>
            </w:pPr>
            <w:r>
              <w:t>Texture</w:t>
            </w:r>
          </w:p>
        </w:tc>
        <w:tc>
          <w:tcPr>
            <w:tcW w:w="1260" w:type="dxa"/>
          </w:tcPr>
          <w:p w14:paraId="17AE31AF" w14:textId="6BF72008" w:rsidR="006F51AC"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6F51AC" w14:paraId="743AA550"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04F7687" w14:textId="16499255" w:rsidR="006F51AC" w:rsidRDefault="00F43A3D" w:rsidP="00D04EB3">
            <w:r>
              <w:t xml:space="preserve">Battery </w:t>
            </w:r>
          </w:p>
        </w:tc>
        <w:tc>
          <w:tcPr>
            <w:tcW w:w="1620" w:type="dxa"/>
          </w:tcPr>
          <w:p w14:paraId="0382D032" w14:textId="58BE86E5" w:rsidR="006F51AC" w:rsidRDefault="00F43A3D" w:rsidP="00D04EB3">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4C79B5A7" w14:textId="0F2FC658" w:rsidR="006F51AC"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6F51AC" w14:paraId="56AB9A5B"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08E4D95D" w14:textId="5C1C180B" w:rsidR="006F51AC" w:rsidRDefault="00F43A3D" w:rsidP="00D04EB3">
            <w:r>
              <w:t xml:space="preserve">Battery </w:t>
            </w:r>
            <w:r w:rsidR="009F27DD">
              <w:t>Receptacle</w:t>
            </w:r>
          </w:p>
        </w:tc>
        <w:tc>
          <w:tcPr>
            <w:tcW w:w="1620" w:type="dxa"/>
          </w:tcPr>
          <w:p w14:paraId="4E737C75" w14:textId="34A30BB1" w:rsidR="006F51AC" w:rsidRDefault="004A3314" w:rsidP="00D04EB3">
            <w:pPr>
              <w:cnfStyle w:val="000000000000" w:firstRow="0" w:lastRow="0" w:firstColumn="0" w:lastColumn="0" w:oddVBand="0" w:evenVBand="0" w:oddHBand="0" w:evenHBand="0" w:firstRowFirstColumn="0" w:firstRowLastColumn="0" w:lastRowFirstColumn="0" w:lastRowLastColumn="0"/>
            </w:pPr>
            <w:r>
              <w:t xml:space="preserve">Mesh, </w:t>
            </w:r>
            <w:r w:rsidR="00C81707">
              <w:t>Texture</w:t>
            </w:r>
          </w:p>
        </w:tc>
        <w:tc>
          <w:tcPr>
            <w:tcW w:w="1260" w:type="dxa"/>
          </w:tcPr>
          <w:p w14:paraId="3F7A6CC5" w14:textId="6B573E0B" w:rsidR="006F51AC"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6F51AC" w14:paraId="72293F6F"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04D7844" w14:textId="1C9C40BA" w:rsidR="006F51AC" w:rsidRDefault="00F43A3D" w:rsidP="00D04EB3">
            <w:proofErr w:type="spellStart"/>
            <w:r>
              <w:t>Alyx</w:t>
            </w:r>
            <w:proofErr w:type="spellEnd"/>
          </w:p>
        </w:tc>
        <w:tc>
          <w:tcPr>
            <w:tcW w:w="1620" w:type="dxa"/>
          </w:tcPr>
          <w:p w14:paraId="070B8F11" w14:textId="2D0AB6BE" w:rsidR="006F51AC" w:rsidRDefault="00F43A3D" w:rsidP="00D04EB3">
            <w:pPr>
              <w:cnfStyle w:val="000000100000" w:firstRow="0" w:lastRow="0" w:firstColumn="0" w:lastColumn="0" w:oddVBand="0" w:evenVBand="0" w:oddHBand="1" w:evenHBand="0" w:firstRowFirstColumn="0" w:firstRowLastColumn="0" w:lastRowFirstColumn="0" w:lastRowLastColumn="0"/>
            </w:pPr>
            <w:r>
              <w:t>Model</w:t>
            </w:r>
          </w:p>
        </w:tc>
        <w:tc>
          <w:tcPr>
            <w:tcW w:w="1260" w:type="dxa"/>
          </w:tcPr>
          <w:p w14:paraId="617C21CA" w14:textId="14B1B388" w:rsidR="006F51AC"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6F51AC" w14:paraId="052AAFD1"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33738B99" w14:textId="43F9AA55" w:rsidR="006F51AC" w:rsidRDefault="00F43A3D" w:rsidP="00D04EB3">
            <w:r>
              <w:t>Office Door</w:t>
            </w:r>
          </w:p>
        </w:tc>
        <w:tc>
          <w:tcPr>
            <w:tcW w:w="1620" w:type="dxa"/>
          </w:tcPr>
          <w:p w14:paraId="72BF333D" w14:textId="72E41629" w:rsidR="006F51AC" w:rsidRDefault="000E75DA" w:rsidP="00D04EB3">
            <w:pPr>
              <w:cnfStyle w:val="000000000000" w:firstRow="0" w:lastRow="0" w:firstColumn="0" w:lastColumn="0" w:oddVBand="0" w:evenVBand="0" w:oddHBand="0" w:evenHBand="0" w:firstRowFirstColumn="0" w:firstRowLastColumn="0" w:lastRowFirstColumn="0" w:lastRowLastColumn="0"/>
            </w:pPr>
            <w:r>
              <w:t xml:space="preserve">Mesh, </w:t>
            </w:r>
            <w:r w:rsidR="00C81707">
              <w:t>Texture</w:t>
            </w:r>
          </w:p>
        </w:tc>
        <w:tc>
          <w:tcPr>
            <w:tcW w:w="1260" w:type="dxa"/>
          </w:tcPr>
          <w:p w14:paraId="2C1D9004" w14:textId="6E5E6345" w:rsidR="006F51AC"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6F51AC" w14:paraId="68562FFD"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1A7878B" w14:textId="141C8D47" w:rsidR="006F51AC" w:rsidRDefault="00F43A3D" w:rsidP="00D04EB3">
            <w:r>
              <w:t>Trigger/ Button (left &amp; right, up &amp; down)</w:t>
            </w:r>
          </w:p>
        </w:tc>
        <w:tc>
          <w:tcPr>
            <w:tcW w:w="1620" w:type="dxa"/>
          </w:tcPr>
          <w:p w14:paraId="2307B631" w14:textId="05B47805" w:rsidR="006F51AC" w:rsidRDefault="000E75DA" w:rsidP="00D04EB3">
            <w:pPr>
              <w:cnfStyle w:val="000000100000" w:firstRow="0" w:lastRow="0" w:firstColumn="0" w:lastColumn="0" w:oddVBand="0" w:evenVBand="0" w:oddHBand="1" w:evenHBand="0" w:firstRowFirstColumn="0" w:firstRowLastColumn="0" w:lastRowFirstColumn="0" w:lastRowLastColumn="0"/>
            </w:pPr>
            <w:r>
              <w:t xml:space="preserve">Mesh, </w:t>
            </w:r>
            <w:r w:rsidR="00C81707">
              <w:t>Texture</w:t>
            </w:r>
          </w:p>
        </w:tc>
        <w:tc>
          <w:tcPr>
            <w:tcW w:w="1260" w:type="dxa"/>
          </w:tcPr>
          <w:p w14:paraId="79E52F58" w14:textId="54532695" w:rsidR="006F51AC"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4214A95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6AECF26" w14:textId="1D293AB6" w:rsidR="00F43A3D" w:rsidRDefault="00F43A3D" w:rsidP="00D04EB3">
            <w:r>
              <w:t>SMG</w:t>
            </w:r>
          </w:p>
        </w:tc>
        <w:tc>
          <w:tcPr>
            <w:tcW w:w="1620" w:type="dxa"/>
          </w:tcPr>
          <w:p w14:paraId="5B4DC430" w14:textId="053FB080" w:rsidR="00F43A3D" w:rsidRDefault="00F43A3D" w:rsidP="00D04EB3">
            <w:pPr>
              <w:cnfStyle w:val="000000000000" w:firstRow="0" w:lastRow="0" w:firstColumn="0" w:lastColumn="0" w:oddVBand="0" w:evenVBand="0" w:oddHBand="0" w:evenHBand="0" w:firstRowFirstColumn="0" w:firstRowLastColumn="0" w:lastRowFirstColumn="0" w:lastRowLastColumn="0"/>
            </w:pPr>
            <w:r>
              <w:t>Weapon</w:t>
            </w:r>
          </w:p>
        </w:tc>
        <w:tc>
          <w:tcPr>
            <w:tcW w:w="1260" w:type="dxa"/>
          </w:tcPr>
          <w:p w14:paraId="516C480B" w14:textId="0D60047E" w:rsidR="00F43A3D"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F43A3D" w14:paraId="33A67E6C"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D0941CA" w14:textId="7A7A3716" w:rsidR="00F43A3D" w:rsidRDefault="00246509" w:rsidP="00D04EB3">
            <w:r>
              <w:t>Crowbar</w:t>
            </w:r>
          </w:p>
        </w:tc>
        <w:tc>
          <w:tcPr>
            <w:tcW w:w="1620" w:type="dxa"/>
          </w:tcPr>
          <w:p w14:paraId="472DB840" w14:textId="2454B05C" w:rsidR="00F43A3D" w:rsidRDefault="00F43A3D" w:rsidP="00D04EB3">
            <w:pPr>
              <w:cnfStyle w:val="000000100000" w:firstRow="0" w:lastRow="0" w:firstColumn="0" w:lastColumn="0" w:oddVBand="0" w:evenVBand="0" w:oddHBand="1" w:evenHBand="0" w:firstRowFirstColumn="0" w:firstRowLastColumn="0" w:lastRowFirstColumn="0" w:lastRowLastColumn="0"/>
            </w:pPr>
            <w:r>
              <w:t>Weapon</w:t>
            </w:r>
          </w:p>
        </w:tc>
        <w:tc>
          <w:tcPr>
            <w:tcW w:w="1260" w:type="dxa"/>
          </w:tcPr>
          <w:p w14:paraId="40024F3C" w14:textId="268B7A07" w:rsidR="00F43A3D"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1CE6D650"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0289F1A1" w14:textId="2F4E70B7" w:rsidR="00F43A3D" w:rsidRDefault="00F43A3D" w:rsidP="00D04EB3">
            <w:r>
              <w:t>Explosive Barrel &amp; Oil Drum</w:t>
            </w:r>
          </w:p>
        </w:tc>
        <w:tc>
          <w:tcPr>
            <w:tcW w:w="1620" w:type="dxa"/>
          </w:tcPr>
          <w:p w14:paraId="01076829" w14:textId="3C2EE1F3" w:rsidR="00F43A3D" w:rsidRDefault="00F43A3D" w:rsidP="00D04EB3">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1433A8FE" w14:textId="42704D3E" w:rsidR="00F43A3D"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F43A3D" w14:paraId="3616E051"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C6BC061" w14:textId="2FFA1AA4" w:rsidR="00F43A3D" w:rsidRDefault="00F43A3D" w:rsidP="00D04EB3">
            <w:r>
              <w:t>Metal Platform</w:t>
            </w:r>
          </w:p>
        </w:tc>
        <w:tc>
          <w:tcPr>
            <w:tcW w:w="1620" w:type="dxa"/>
          </w:tcPr>
          <w:p w14:paraId="3CC009E7" w14:textId="2E1B0FA0" w:rsidR="00F43A3D" w:rsidRDefault="00D66B3F" w:rsidP="00D04EB3">
            <w:pPr>
              <w:cnfStyle w:val="000000100000" w:firstRow="0" w:lastRow="0" w:firstColumn="0" w:lastColumn="0" w:oddVBand="0" w:evenVBand="0" w:oddHBand="1" w:evenHBand="0" w:firstRowFirstColumn="0" w:firstRowLastColumn="0" w:lastRowFirstColumn="0" w:lastRowLastColumn="0"/>
            </w:pPr>
            <w:r>
              <w:t>Mesh, Texture</w:t>
            </w:r>
          </w:p>
        </w:tc>
        <w:tc>
          <w:tcPr>
            <w:tcW w:w="1260" w:type="dxa"/>
          </w:tcPr>
          <w:p w14:paraId="2E48B364" w14:textId="2098028A" w:rsidR="00F43A3D"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2122F5B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553E814D" w14:textId="2DE8155D" w:rsidR="00F43A3D" w:rsidRDefault="00F43A3D" w:rsidP="00D04EB3">
            <w:r>
              <w:t>SMG Grenade</w:t>
            </w:r>
          </w:p>
        </w:tc>
        <w:tc>
          <w:tcPr>
            <w:tcW w:w="1620" w:type="dxa"/>
          </w:tcPr>
          <w:p w14:paraId="59F343E2" w14:textId="7C962E97" w:rsidR="00F43A3D" w:rsidRDefault="00F43A3D" w:rsidP="00D04EB3">
            <w:pPr>
              <w:cnfStyle w:val="000000000000" w:firstRow="0" w:lastRow="0" w:firstColumn="0" w:lastColumn="0" w:oddVBand="0" w:evenVBand="0" w:oddHBand="0" w:evenHBand="0" w:firstRowFirstColumn="0" w:firstRowLastColumn="0" w:lastRowFirstColumn="0" w:lastRowLastColumn="0"/>
            </w:pPr>
            <w:r>
              <w:t>Weapon</w:t>
            </w:r>
          </w:p>
        </w:tc>
        <w:tc>
          <w:tcPr>
            <w:tcW w:w="1260" w:type="dxa"/>
          </w:tcPr>
          <w:p w14:paraId="648017EE" w14:textId="675AB295" w:rsidR="00F43A3D"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F43A3D" w14:paraId="63998300"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BA022E4" w14:textId="2F3CF2EF" w:rsidR="00F43A3D" w:rsidRDefault="00F43A3D" w:rsidP="00D04EB3">
            <w:r>
              <w:t>HEV Suit</w:t>
            </w:r>
          </w:p>
        </w:tc>
        <w:tc>
          <w:tcPr>
            <w:tcW w:w="1620" w:type="dxa"/>
          </w:tcPr>
          <w:p w14:paraId="09676BC9" w14:textId="5536E4BC" w:rsidR="00F43A3D" w:rsidRDefault="00F43A3D" w:rsidP="00D04EB3">
            <w:pPr>
              <w:cnfStyle w:val="000000100000" w:firstRow="0" w:lastRow="0" w:firstColumn="0" w:lastColumn="0" w:oddVBand="0" w:evenVBand="0" w:oddHBand="1" w:evenHBand="0" w:firstRowFirstColumn="0" w:firstRowLastColumn="0" w:lastRowFirstColumn="0" w:lastRowLastColumn="0"/>
            </w:pPr>
            <w:r>
              <w:t>VFX, HUD</w:t>
            </w:r>
          </w:p>
        </w:tc>
        <w:tc>
          <w:tcPr>
            <w:tcW w:w="1260" w:type="dxa"/>
          </w:tcPr>
          <w:p w14:paraId="5F9EA129" w14:textId="35EDB516" w:rsidR="00F43A3D"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4DA6DD5E"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29DC91FA" w14:textId="7ADF09F9" w:rsidR="00F43A3D" w:rsidRDefault="00F43A3D" w:rsidP="00D04EB3">
            <w:r>
              <w:t>Health Dispenser</w:t>
            </w:r>
          </w:p>
        </w:tc>
        <w:tc>
          <w:tcPr>
            <w:tcW w:w="1620" w:type="dxa"/>
          </w:tcPr>
          <w:p w14:paraId="0DD8EBFB" w14:textId="3E14EDCD" w:rsidR="00F43A3D" w:rsidRDefault="00F43A3D" w:rsidP="00D04EB3">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55E1AC96" w14:textId="0DB484F6" w:rsidR="00F43A3D"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F43A3D" w14:paraId="3D82046F"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1C8F94D" w14:textId="62460BB2" w:rsidR="00F43A3D" w:rsidRDefault="00F43A3D" w:rsidP="00D04EB3">
            <w:r>
              <w:t xml:space="preserve">Pickups (SMG Ammo, </w:t>
            </w:r>
            <w:r w:rsidR="008B3780">
              <w:t xml:space="preserve">Grenade, </w:t>
            </w:r>
            <w:r>
              <w:t>Health)</w:t>
            </w:r>
          </w:p>
        </w:tc>
        <w:tc>
          <w:tcPr>
            <w:tcW w:w="1620" w:type="dxa"/>
          </w:tcPr>
          <w:p w14:paraId="2610D06C" w14:textId="12E5EC80" w:rsidR="00F43A3D" w:rsidRDefault="00F43A3D" w:rsidP="00D04EB3">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6E1883B7" w14:textId="7F4C5D80" w:rsidR="00F43A3D" w:rsidRPr="008E7876" w:rsidRDefault="00F43A3D"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4CEEFD2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21E97377" w14:textId="1E3E0539" w:rsidR="00F43A3D" w:rsidRDefault="00F43A3D" w:rsidP="00D04EB3">
            <w:r>
              <w:t>HEV Dispenser</w:t>
            </w:r>
          </w:p>
        </w:tc>
        <w:tc>
          <w:tcPr>
            <w:tcW w:w="1620" w:type="dxa"/>
          </w:tcPr>
          <w:p w14:paraId="13FF5674" w14:textId="187C8D5D" w:rsidR="00F43A3D" w:rsidRDefault="00F43A3D" w:rsidP="00D04EB3">
            <w:pPr>
              <w:cnfStyle w:val="000000000000" w:firstRow="0" w:lastRow="0" w:firstColumn="0" w:lastColumn="0" w:oddVBand="0" w:evenVBand="0" w:oddHBand="0" w:evenHBand="0" w:firstRowFirstColumn="0" w:firstRowLastColumn="0" w:lastRowFirstColumn="0" w:lastRowLastColumn="0"/>
            </w:pPr>
            <w:r>
              <w:t xml:space="preserve">Prop </w:t>
            </w:r>
          </w:p>
        </w:tc>
        <w:tc>
          <w:tcPr>
            <w:tcW w:w="1260" w:type="dxa"/>
          </w:tcPr>
          <w:p w14:paraId="45A458C9" w14:textId="01851F08" w:rsidR="00F43A3D" w:rsidRPr="008E7876" w:rsidRDefault="00F43A3D"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F43A3D" w14:paraId="1431E49C"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AD96ED2" w14:textId="7D0E0D6F" w:rsidR="00F43A3D" w:rsidRDefault="00F43A3D" w:rsidP="00D04EB3">
            <w:r>
              <w:t>Covers (</w:t>
            </w:r>
            <w:r w:rsidR="006373A1">
              <w:t>containers</w:t>
            </w:r>
            <w:r w:rsidR="009B765A">
              <w:t>, other</w:t>
            </w:r>
            <w:r w:rsidR="00A70973">
              <w:t xml:space="preserve"> </w:t>
            </w:r>
            <w:r w:rsidR="009B765A">
              <w:t>props</w:t>
            </w:r>
            <w:r>
              <w:t>)</w:t>
            </w:r>
            <w:r w:rsidR="00A70973">
              <w:t xml:space="preserve"> (Interior, warehouse, factory)</w:t>
            </w:r>
          </w:p>
        </w:tc>
        <w:tc>
          <w:tcPr>
            <w:tcW w:w="1620" w:type="dxa"/>
          </w:tcPr>
          <w:p w14:paraId="027D5D69" w14:textId="139FCD7E" w:rsidR="00F43A3D" w:rsidRDefault="0016185E" w:rsidP="00D04EB3">
            <w:pPr>
              <w:cnfStyle w:val="000000100000" w:firstRow="0" w:lastRow="0" w:firstColumn="0" w:lastColumn="0" w:oddVBand="0" w:evenVBand="0" w:oddHBand="1" w:evenHBand="0" w:firstRowFirstColumn="0" w:firstRowLastColumn="0" w:lastRowFirstColumn="0" w:lastRowLastColumn="0"/>
            </w:pPr>
            <w:r>
              <w:t xml:space="preserve">Prop, </w:t>
            </w:r>
            <w:r w:rsidR="00D66B3F">
              <w:t>Mesh, Texture</w:t>
            </w:r>
          </w:p>
        </w:tc>
        <w:tc>
          <w:tcPr>
            <w:tcW w:w="1260" w:type="dxa"/>
          </w:tcPr>
          <w:p w14:paraId="1E754702" w14:textId="21297B9F" w:rsidR="00F43A3D" w:rsidRPr="008E7876" w:rsidRDefault="0010711A"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F43A3D" w14:paraId="4D5F510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41BE807D" w14:textId="1191BBF7" w:rsidR="00F43A3D" w:rsidRDefault="00D66B3F" w:rsidP="00D04EB3">
            <w:r>
              <w:t>Elevator</w:t>
            </w:r>
          </w:p>
        </w:tc>
        <w:tc>
          <w:tcPr>
            <w:tcW w:w="1620" w:type="dxa"/>
          </w:tcPr>
          <w:p w14:paraId="445423B6" w14:textId="3B4F4E0E" w:rsidR="00F43A3D" w:rsidRDefault="0010711A" w:rsidP="00D04EB3">
            <w:pPr>
              <w:cnfStyle w:val="000000000000" w:firstRow="0" w:lastRow="0" w:firstColumn="0" w:lastColumn="0" w:oddVBand="0" w:evenVBand="0" w:oddHBand="0" w:evenHBand="0" w:firstRowFirstColumn="0" w:firstRowLastColumn="0" w:lastRowFirstColumn="0" w:lastRowLastColumn="0"/>
            </w:pPr>
            <w:r>
              <w:t>Prop</w:t>
            </w:r>
            <w:r w:rsidR="00D66B3F">
              <w:t>, Mesh, Texture</w:t>
            </w:r>
          </w:p>
        </w:tc>
        <w:tc>
          <w:tcPr>
            <w:tcW w:w="1260" w:type="dxa"/>
          </w:tcPr>
          <w:p w14:paraId="6AEAD0F6" w14:textId="1EE19D28" w:rsidR="00F43A3D" w:rsidRPr="008E7876" w:rsidRDefault="0010711A"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A32DBB" w14:paraId="79DB9BD4" w14:textId="77777777" w:rsidTr="0026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8EFF7C8" w14:textId="77777777" w:rsidR="00A32DBB" w:rsidRDefault="00A32DBB" w:rsidP="0026288C">
            <w:r>
              <w:t xml:space="preserve">Skybox texture (daytime or </w:t>
            </w:r>
            <w:r>
              <w:rPr>
                <w:rFonts w:hint="eastAsia"/>
                <w:lang w:eastAsia="zh-CN"/>
              </w:rPr>
              <w:t>dusk</w:t>
            </w:r>
            <w:r>
              <w:t xml:space="preserve"> [better])</w:t>
            </w:r>
          </w:p>
        </w:tc>
        <w:tc>
          <w:tcPr>
            <w:tcW w:w="1620" w:type="dxa"/>
          </w:tcPr>
          <w:p w14:paraId="3901804F" w14:textId="77777777" w:rsidR="00A32DBB" w:rsidRDefault="00A32DBB" w:rsidP="0026288C">
            <w:pPr>
              <w:cnfStyle w:val="000000100000" w:firstRow="0" w:lastRow="0" w:firstColumn="0" w:lastColumn="0" w:oddVBand="0" w:evenVBand="0" w:oddHBand="1" w:evenHBand="0" w:firstRowFirstColumn="0" w:firstRowLastColumn="0" w:lastRowFirstColumn="0" w:lastRowLastColumn="0"/>
            </w:pPr>
            <w:r>
              <w:t>Texture</w:t>
            </w:r>
          </w:p>
        </w:tc>
        <w:tc>
          <w:tcPr>
            <w:tcW w:w="1260" w:type="dxa"/>
          </w:tcPr>
          <w:p w14:paraId="09A42993" w14:textId="77777777" w:rsidR="00A32DBB" w:rsidRPr="008E7876" w:rsidRDefault="00A32DBB" w:rsidP="0026288C">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10711A" w14:paraId="63EFE66F"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1FB46BF9" w14:textId="44694B27" w:rsidR="0010711A" w:rsidRDefault="0010711A" w:rsidP="00D04EB3">
            <w:r>
              <w:t>Rope</w:t>
            </w:r>
          </w:p>
        </w:tc>
        <w:tc>
          <w:tcPr>
            <w:tcW w:w="1620" w:type="dxa"/>
          </w:tcPr>
          <w:p w14:paraId="679F0493" w14:textId="2934D4EB" w:rsidR="0010711A" w:rsidRDefault="0010711A" w:rsidP="00D04EB3">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5A7F626D" w14:textId="6D0CDC9F" w:rsidR="0010711A" w:rsidRPr="008E7876" w:rsidRDefault="0010711A"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10711A" w14:paraId="2C77ACD6"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C4966F0" w14:textId="227E627C" w:rsidR="0010711A" w:rsidRDefault="0010711A" w:rsidP="00D04EB3">
            <w:r>
              <w:t>Emplacement Gun</w:t>
            </w:r>
          </w:p>
        </w:tc>
        <w:tc>
          <w:tcPr>
            <w:tcW w:w="1620" w:type="dxa"/>
          </w:tcPr>
          <w:p w14:paraId="46FED67C" w14:textId="53F1EE06" w:rsidR="0010711A" w:rsidRDefault="0010711A" w:rsidP="00D04EB3">
            <w:pPr>
              <w:cnfStyle w:val="000000100000" w:firstRow="0" w:lastRow="0" w:firstColumn="0" w:lastColumn="0" w:oddVBand="0" w:evenVBand="0" w:oddHBand="1" w:evenHBand="0" w:firstRowFirstColumn="0" w:firstRowLastColumn="0" w:lastRowFirstColumn="0" w:lastRowLastColumn="0"/>
            </w:pPr>
            <w:r>
              <w:t>Weapon</w:t>
            </w:r>
          </w:p>
        </w:tc>
        <w:tc>
          <w:tcPr>
            <w:tcW w:w="1260" w:type="dxa"/>
          </w:tcPr>
          <w:p w14:paraId="39772FF5" w14:textId="31B05A8F" w:rsidR="0010711A" w:rsidRPr="008E7876" w:rsidRDefault="0010711A"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10711A" w14:paraId="004CD17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57BD27A4" w14:textId="044B408E" w:rsidR="0010711A" w:rsidRDefault="0010711A" w:rsidP="00D04EB3">
            <w:r>
              <w:t>Metal Ladder</w:t>
            </w:r>
          </w:p>
        </w:tc>
        <w:tc>
          <w:tcPr>
            <w:tcW w:w="1620" w:type="dxa"/>
          </w:tcPr>
          <w:p w14:paraId="0EA6A250" w14:textId="1840FDB3" w:rsidR="0010711A" w:rsidRDefault="0010711A" w:rsidP="00D04EB3">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29AD8179" w14:textId="77727C7D" w:rsidR="0010711A" w:rsidRPr="008E7876" w:rsidRDefault="0010711A"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10711A" w14:paraId="79D4E43D"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FD35064" w14:textId="2F151316" w:rsidR="0010711A" w:rsidRDefault="0010711A" w:rsidP="00D04EB3">
            <w:r>
              <w:t>Glass</w:t>
            </w:r>
          </w:p>
        </w:tc>
        <w:tc>
          <w:tcPr>
            <w:tcW w:w="1620" w:type="dxa"/>
          </w:tcPr>
          <w:p w14:paraId="58BFDEE6" w14:textId="1A730840" w:rsidR="0010711A" w:rsidRDefault="0010711A" w:rsidP="00D04EB3">
            <w:pPr>
              <w:cnfStyle w:val="000000100000" w:firstRow="0" w:lastRow="0" w:firstColumn="0" w:lastColumn="0" w:oddVBand="0" w:evenVBand="0" w:oddHBand="1" w:evenHBand="0" w:firstRowFirstColumn="0" w:firstRowLastColumn="0" w:lastRowFirstColumn="0" w:lastRowLastColumn="0"/>
            </w:pPr>
            <w:r>
              <w:t>Texture</w:t>
            </w:r>
          </w:p>
        </w:tc>
        <w:tc>
          <w:tcPr>
            <w:tcW w:w="1260" w:type="dxa"/>
          </w:tcPr>
          <w:p w14:paraId="53D6FDD6" w14:textId="00870959" w:rsidR="0010711A" w:rsidRPr="008E7876" w:rsidRDefault="0010711A"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10711A" w14:paraId="401F99CE"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75B5BBD7" w14:textId="53219855" w:rsidR="0010711A" w:rsidRDefault="0073226F" w:rsidP="00D04EB3">
            <w:r>
              <w:t xml:space="preserve">Combine </w:t>
            </w:r>
            <w:r w:rsidR="007216E9">
              <w:t>Shield</w:t>
            </w:r>
          </w:p>
        </w:tc>
        <w:tc>
          <w:tcPr>
            <w:tcW w:w="1620" w:type="dxa"/>
          </w:tcPr>
          <w:p w14:paraId="57F411F4" w14:textId="602244DF" w:rsidR="0010711A" w:rsidRDefault="0010711A" w:rsidP="00D04EB3">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49619861" w14:textId="08A5DBC0" w:rsidR="0010711A" w:rsidRPr="008E7876" w:rsidRDefault="0010711A" w:rsidP="00D04EB3">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10711A" w14:paraId="41EF3E3B"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BBE6CAE" w14:textId="1A72E103" w:rsidR="0010711A" w:rsidRDefault="0010711A" w:rsidP="00D04EB3">
            <w:r>
              <w:t>Ceiling Hanging Light (</w:t>
            </w:r>
            <w:r w:rsidR="00345075">
              <w:t xml:space="preserve">Bulb; </w:t>
            </w:r>
            <w:r w:rsidRPr="0010711A">
              <w:t>Fluorescent</w:t>
            </w:r>
            <w:r>
              <w:t>, bright, natural)</w:t>
            </w:r>
          </w:p>
        </w:tc>
        <w:tc>
          <w:tcPr>
            <w:tcW w:w="1620" w:type="dxa"/>
          </w:tcPr>
          <w:p w14:paraId="735C17D0" w14:textId="04D0FF70" w:rsidR="0010711A" w:rsidRDefault="0010711A" w:rsidP="00D04EB3">
            <w:pPr>
              <w:cnfStyle w:val="000000100000" w:firstRow="0" w:lastRow="0" w:firstColumn="0" w:lastColumn="0" w:oddVBand="0" w:evenVBand="0" w:oddHBand="1" w:evenHBand="0" w:firstRowFirstColumn="0" w:firstRowLastColumn="0" w:lastRowFirstColumn="0" w:lastRowLastColumn="0"/>
            </w:pPr>
            <w:r>
              <w:t>Prop/ VFX</w:t>
            </w:r>
          </w:p>
        </w:tc>
        <w:tc>
          <w:tcPr>
            <w:tcW w:w="1260" w:type="dxa"/>
          </w:tcPr>
          <w:p w14:paraId="2F0A8724" w14:textId="290A580D" w:rsidR="0010711A" w:rsidRPr="008E7876" w:rsidRDefault="0010711A"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A32DBB" w14:paraId="3EA5F727"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DE5F0D2" w14:textId="3DBFEFA6" w:rsidR="00A32DBB" w:rsidRDefault="00A32DBB" w:rsidP="00A32DBB">
            <w:r>
              <w:t>Indicator Lamp (Green, Red, yellow, purple, blue, white)</w:t>
            </w:r>
          </w:p>
        </w:tc>
        <w:tc>
          <w:tcPr>
            <w:tcW w:w="1620" w:type="dxa"/>
          </w:tcPr>
          <w:p w14:paraId="2954A605" w14:textId="2154B0B2" w:rsidR="00A32DBB" w:rsidRDefault="00A32DBB" w:rsidP="00A32DBB">
            <w:pPr>
              <w:cnfStyle w:val="000000000000" w:firstRow="0" w:lastRow="0" w:firstColumn="0" w:lastColumn="0" w:oddVBand="0" w:evenVBand="0" w:oddHBand="0" w:evenHBand="0" w:firstRowFirstColumn="0" w:firstRowLastColumn="0" w:lastRowFirstColumn="0" w:lastRowLastColumn="0"/>
            </w:pPr>
            <w:r>
              <w:t>Prop/ VFX</w:t>
            </w:r>
          </w:p>
        </w:tc>
        <w:tc>
          <w:tcPr>
            <w:tcW w:w="1260" w:type="dxa"/>
          </w:tcPr>
          <w:p w14:paraId="2F71DFDD" w14:textId="532DB9D1"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FF0000"/>
              </w:rPr>
            </w:pPr>
            <w:r w:rsidRPr="008E7876">
              <w:rPr>
                <w:color w:val="FF0000"/>
              </w:rPr>
              <w:t>High</w:t>
            </w:r>
          </w:p>
        </w:tc>
      </w:tr>
      <w:tr w:rsidR="00417BA6" w14:paraId="456CF90B"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778FB41" w14:textId="2982CFA4" w:rsidR="00CF6E9E" w:rsidRDefault="00CF6E9E" w:rsidP="00D04EB3">
            <w:r>
              <w:t xml:space="preserve">Skybox texture (daytime or </w:t>
            </w:r>
            <w:r>
              <w:rPr>
                <w:rFonts w:hint="eastAsia"/>
                <w:lang w:eastAsia="zh-CN"/>
              </w:rPr>
              <w:t>dusk</w:t>
            </w:r>
            <w:r>
              <w:t xml:space="preserve"> [better])</w:t>
            </w:r>
          </w:p>
        </w:tc>
        <w:tc>
          <w:tcPr>
            <w:tcW w:w="1620" w:type="dxa"/>
          </w:tcPr>
          <w:p w14:paraId="774BED69" w14:textId="74B458D4" w:rsidR="00CF6E9E" w:rsidRDefault="002776E7" w:rsidP="00D04EB3">
            <w:pPr>
              <w:cnfStyle w:val="000000100000" w:firstRow="0" w:lastRow="0" w:firstColumn="0" w:lastColumn="0" w:oddVBand="0" w:evenVBand="0" w:oddHBand="1" w:evenHBand="0" w:firstRowFirstColumn="0" w:firstRowLastColumn="0" w:lastRowFirstColumn="0" w:lastRowLastColumn="0"/>
            </w:pPr>
            <w:r>
              <w:t>Texture</w:t>
            </w:r>
          </w:p>
        </w:tc>
        <w:tc>
          <w:tcPr>
            <w:tcW w:w="1260" w:type="dxa"/>
          </w:tcPr>
          <w:p w14:paraId="36DFDEA4" w14:textId="33BD1E13" w:rsidR="00CF6E9E" w:rsidRPr="008E7876" w:rsidRDefault="002776E7" w:rsidP="00D04EB3">
            <w:pPr>
              <w:cnfStyle w:val="000000100000" w:firstRow="0" w:lastRow="0" w:firstColumn="0" w:lastColumn="0" w:oddVBand="0" w:evenVBand="0" w:oddHBand="1" w:evenHBand="0" w:firstRowFirstColumn="0" w:firstRowLastColumn="0" w:lastRowFirstColumn="0" w:lastRowLastColumn="0"/>
              <w:rPr>
                <w:color w:val="FF0000"/>
              </w:rPr>
            </w:pPr>
            <w:r w:rsidRPr="008E7876">
              <w:rPr>
                <w:color w:val="FF0000"/>
              </w:rPr>
              <w:t>High</w:t>
            </w:r>
          </w:p>
        </w:tc>
      </w:tr>
      <w:tr w:rsidR="00A32DBB" w14:paraId="28415101"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12B968B" w14:textId="3AD574AC" w:rsidR="00A32DBB" w:rsidRDefault="00A32DBB" w:rsidP="00A32DBB">
            <w:r>
              <w:t>Sparks and smokes (indication used for buttons)</w:t>
            </w:r>
          </w:p>
        </w:tc>
        <w:tc>
          <w:tcPr>
            <w:tcW w:w="1620" w:type="dxa"/>
          </w:tcPr>
          <w:p w14:paraId="603B45F5" w14:textId="75A1A35B" w:rsidR="00A32DBB" w:rsidRDefault="00A32DBB" w:rsidP="00A32DBB">
            <w:pPr>
              <w:cnfStyle w:val="000000000000" w:firstRow="0" w:lastRow="0" w:firstColumn="0" w:lastColumn="0" w:oddVBand="0" w:evenVBand="0" w:oddHBand="0" w:evenHBand="0" w:firstRowFirstColumn="0" w:firstRowLastColumn="0" w:lastRowFirstColumn="0" w:lastRowLastColumn="0"/>
            </w:pPr>
            <w:r>
              <w:t>VFX</w:t>
            </w:r>
          </w:p>
        </w:tc>
        <w:tc>
          <w:tcPr>
            <w:tcW w:w="1260" w:type="dxa"/>
          </w:tcPr>
          <w:p w14:paraId="5CF7C4AF" w14:textId="2CD3855C"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6238C7" w14:paraId="6BBDF6C4" w14:textId="77777777" w:rsidTr="0026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B2ECC41" w14:textId="48CFAC97" w:rsidR="006238C7" w:rsidRDefault="006238C7" w:rsidP="0026288C">
            <w:r>
              <w:t>Floor with stains (Interior</w:t>
            </w:r>
            <w:r w:rsidR="0015331B">
              <w:t>;</w:t>
            </w:r>
            <w:r>
              <w:t xml:space="preserve"> Exterior)</w:t>
            </w:r>
          </w:p>
        </w:tc>
        <w:tc>
          <w:tcPr>
            <w:tcW w:w="1620" w:type="dxa"/>
          </w:tcPr>
          <w:p w14:paraId="4D5EC3F0" w14:textId="77777777" w:rsidR="006238C7" w:rsidRDefault="006238C7" w:rsidP="0026288C">
            <w:pPr>
              <w:cnfStyle w:val="000000100000" w:firstRow="0" w:lastRow="0" w:firstColumn="0" w:lastColumn="0" w:oddVBand="0" w:evenVBand="0" w:oddHBand="1" w:evenHBand="0" w:firstRowFirstColumn="0" w:firstRowLastColumn="0" w:lastRowFirstColumn="0" w:lastRowLastColumn="0"/>
            </w:pPr>
            <w:r>
              <w:t>Mesh, Texture, Decal</w:t>
            </w:r>
          </w:p>
        </w:tc>
        <w:tc>
          <w:tcPr>
            <w:tcW w:w="1260" w:type="dxa"/>
          </w:tcPr>
          <w:p w14:paraId="478F9E70" w14:textId="0A1B95CF" w:rsidR="006238C7" w:rsidRPr="008E7876" w:rsidRDefault="00092225" w:rsidP="0026288C">
            <w:pPr>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4452DFD5"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556ED39" w14:textId="740FB01E" w:rsidR="00A32DBB" w:rsidRDefault="00A32DBB" w:rsidP="00A32DBB">
            <w:r>
              <w:t>Panel Desk</w:t>
            </w:r>
            <w:r w:rsidR="00154C62">
              <w:t xml:space="preserve"> (Interior, office)</w:t>
            </w:r>
          </w:p>
        </w:tc>
        <w:tc>
          <w:tcPr>
            <w:tcW w:w="1620" w:type="dxa"/>
          </w:tcPr>
          <w:p w14:paraId="52D7887C" w14:textId="5E0B8577" w:rsidR="00A32DBB" w:rsidRDefault="00A32DBB"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319BE2A7" w14:textId="21421B19"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6238C7" w14:paraId="3A690E4D" w14:textId="77777777" w:rsidTr="0026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02F1BC6" w14:textId="0246EEC1" w:rsidR="00A32DBB" w:rsidRDefault="00A32DBB" w:rsidP="0026288C">
            <w:r>
              <w:t>Warehouse Door</w:t>
            </w:r>
            <w:r w:rsidR="00154C62">
              <w:t xml:space="preserve"> (Interior, warehouse)</w:t>
            </w:r>
          </w:p>
        </w:tc>
        <w:tc>
          <w:tcPr>
            <w:tcW w:w="1620" w:type="dxa"/>
          </w:tcPr>
          <w:p w14:paraId="2A49227E" w14:textId="77777777" w:rsidR="00A32DBB" w:rsidRDefault="00A32DBB" w:rsidP="0026288C">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52BD1204" w14:textId="0ADD15F6" w:rsidR="00A32DBB" w:rsidRPr="008E7876" w:rsidRDefault="00092225" w:rsidP="0026288C">
            <w:pPr>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6399044E"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A732713" w14:textId="60F100FB" w:rsidR="00A32DBB" w:rsidRDefault="00A32DBB" w:rsidP="00A32DBB">
            <w:r>
              <w:t>Warehouse Crate (wooden, metal)</w:t>
            </w:r>
            <w:r w:rsidR="00154C62">
              <w:t xml:space="preserve"> (Interior, warehouse)</w:t>
            </w:r>
          </w:p>
        </w:tc>
        <w:tc>
          <w:tcPr>
            <w:tcW w:w="1620" w:type="dxa"/>
          </w:tcPr>
          <w:p w14:paraId="5EAEE3BC" w14:textId="4863E25D" w:rsidR="00A32DBB" w:rsidRDefault="00A32DBB"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76638959" w14:textId="54265302"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3533A84E"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22A87A3" w14:textId="00BF5981" w:rsidR="00A32DBB" w:rsidRDefault="00A32DBB" w:rsidP="00A32DBB">
            <w:r>
              <w:t>Office Computer</w:t>
            </w:r>
            <w:r w:rsidR="00154C62">
              <w:t xml:space="preserve"> (Interior, office)</w:t>
            </w:r>
          </w:p>
        </w:tc>
        <w:tc>
          <w:tcPr>
            <w:tcW w:w="1620" w:type="dxa"/>
          </w:tcPr>
          <w:p w14:paraId="24A251C2" w14:textId="05B01BB1" w:rsidR="00A32DBB" w:rsidRDefault="00A32DBB" w:rsidP="00A32DBB">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02273547" w14:textId="21DC0A2C" w:rsidR="00A32DBB" w:rsidRPr="008E7876" w:rsidRDefault="00A32DBB" w:rsidP="00A32DBB">
            <w:pPr>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1EC8DF1B"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1EA6E738" w14:textId="7A6592B0" w:rsidR="00A32DBB" w:rsidRDefault="00A32DBB" w:rsidP="00A32DBB">
            <w:r>
              <w:t>Office Desk</w:t>
            </w:r>
            <w:r w:rsidR="00154C62">
              <w:t xml:space="preserve"> (Interior, office)</w:t>
            </w:r>
          </w:p>
        </w:tc>
        <w:tc>
          <w:tcPr>
            <w:tcW w:w="1620" w:type="dxa"/>
          </w:tcPr>
          <w:p w14:paraId="0401242B" w14:textId="5D119DCE" w:rsidR="00A32DBB" w:rsidRDefault="00A32DBB"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3AD52A69" w14:textId="5640622A"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0FE1D4C7"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2462F37D" w14:textId="534F6E3D" w:rsidR="00A32DBB" w:rsidRDefault="00A32DBB" w:rsidP="00A32DBB">
            <w:r>
              <w:t>Office Shelves</w:t>
            </w:r>
            <w:r w:rsidR="00154C62">
              <w:t xml:space="preserve"> (Interior, office)</w:t>
            </w:r>
          </w:p>
        </w:tc>
        <w:tc>
          <w:tcPr>
            <w:tcW w:w="1620" w:type="dxa"/>
          </w:tcPr>
          <w:p w14:paraId="0323CD6B" w14:textId="07DFD190" w:rsidR="00A32DBB" w:rsidRDefault="00A32DBB" w:rsidP="00A32DBB">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0F8C2E88" w14:textId="7F02B654" w:rsidR="00A32DBB" w:rsidRPr="008E7876" w:rsidRDefault="00A32DBB" w:rsidP="00A32DBB">
            <w:pPr>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46092936"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4CFF1A29" w14:textId="55C190A1" w:rsidR="00A32DBB" w:rsidRDefault="00A32DBB" w:rsidP="00A32DBB">
            <w:r>
              <w:t>Office Lockers</w:t>
            </w:r>
            <w:r w:rsidR="00154C62">
              <w:t xml:space="preserve"> (Interior, office)</w:t>
            </w:r>
          </w:p>
        </w:tc>
        <w:tc>
          <w:tcPr>
            <w:tcW w:w="1620" w:type="dxa"/>
          </w:tcPr>
          <w:p w14:paraId="719B8629" w14:textId="3077401B" w:rsidR="00A32DBB" w:rsidRDefault="00A32DBB"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7676C8FB" w14:textId="2619A2E3"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154C62" w14:paraId="211011E9"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4F8EA3B" w14:textId="24CCCC49" w:rsidR="00154C62" w:rsidRDefault="00154C62" w:rsidP="00A32DBB">
            <w:r>
              <w:t>Office monitors (Interior, office)</w:t>
            </w:r>
          </w:p>
        </w:tc>
        <w:tc>
          <w:tcPr>
            <w:tcW w:w="1620" w:type="dxa"/>
          </w:tcPr>
          <w:p w14:paraId="2C3E8C29" w14:textId="76071733" w:rsidR="00154C62" w:rsidRDefault="00154C62" w:rsidP="00A32DBB">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7693D99B" w14:textId="697E0911" w:rsidR="00154C62" w:rsidRPr="008E7876" w:rsidRDefault="00154C62" w:rsidP="00A32DBB">
            <w:pPr>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092225" w14:paraId="255289E6"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68297B9E" w14:textId="11C3058D" w:rsidR="00092225" w:rsidRDefault="00092225" w:rsidP="00A32DBB">
            <w:r>
              <w:t>Buggies (</w:t>
            </w:r>
            <w:r w:rsidR="006212DB">
              <w:t>Exterior, parking lot</w:t>
            </w:r>
            <w:r>
              <w:t>)</w:t>
            </w:r>
          </w:p>
        </w:tc>
        <w:tc>
          <w:tcPr>
            <w:tcW w:w="1620" w:type="dxa"/>
          </w:tcPr>
          <w:p w14:paraId="1A785C87" w14:textId="22C9EBD5" w:rsidR="00092225" w:rsidRDefault="00375142"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168271C0" w14:textId="2CDB8611" w:rsidR="00092225" w:rsidRPr="008E7876" w:rsidRDefault="00375142" w:rsidP="00A32DBB">
            <w:pPr>
              <w:cnfStyle w:val="000000000000" w:firstRow="0" w:lastRow="0" w:firstColumn="0" w:lastColumn="0" w:oddVBand="0" w:evenVBand="0" w:oddHBand="0" w:evenHBand="0" w:firstRowFirstColumn="0" w:firstRowLastColumn="0" w:lastRowFirstColumn="0" w:lastRowLastColumn="0"/>
              <w:rPr>
                <w:color w:val="E36C0A" w:themeColor="accent6" w:themeShade="BF"/>
              </w:rPr>
            </w:pPr>
            <w:r w:rsidRPr="008E7876">
              <w:rPr>
                <w:color w:val="E36C0A" w:themeColor="accent6" w:themeShade="BF"/>
              </w:rPr>
              <w:t>Medium</w:t>
            </w:r>
          </w:p>
        </w:tc>
      </w:tr>
      <w:tr w:rsidR="00A32DBB" w14:paraId="3D3437C9"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69797D5" w14:textId="147E317D" w:rsidR="00A32DBB" w:rsidRDefault="00A32DBB" w:rsidP="00A32DBB">
            <w:r>
              <w:t>Debris</w:t>
            </w:r>
            <w:r w:rsidR="00825628">
              <w:t xml:space="preserve"> (Interior</w:t>
            </w:r>
            <w:r w:rsidR="0015331B">
              <w:t>;</w:t>
            </w:r>
            <w:r w:rsidR="00825628">
              <w:t xml:space="preserve"> Exterior)</w:t>
            </w:r>
          </w:p>
        </w:tc>
        <w:tc>
          <w:tcPr>
            <w:tcW w:w="1620" w:type="dxa"/>
          </w:tcPr>
          <w:p w14:paraId="10A8ABE9" w14:textId="7C6AA044" w:rsidR="00A32DBB" w:rsidRDefault="00A32DBB" w:rsidP="00A32DBB">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31D7C1D8" w14:textId="74060F8B" w:rsidR="00A32DBB" w:rsidRPr="008E7876" w:rsidRDefault="00A32DBB" w:rsidP="00A32DBB">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8E7876">
              <w:rPr>
                <w:color w:val="76923C" w:themeColor="accent3" w:themeShade="BF"/>
              </w:rPr>
              <w:t>Low</w:t>
            </w:r>
          </w:p>
        </w:tc>
      </w:tr>
      <w:tr w:rsidR="00A32DBB" w14:paraId="13F7D92F"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32950F82" w14:textId="38686E22" w:rsidR="00A32DBB" w:rsidRDefault="00A32DBB" w:rsidP="00A32DBB">
            <w:r>
              <w:t>Rails</w:t>
            </w:r>
            <w:r w:rsidR="0015331B">
              <w:t xml:space="preserve"> (Interior, factory)</w:t>
            </w:r>
          </w:p>
        </w:tc>
        <w:tc>
          <w:tcPr>
            <w:tcW w:w="1620" w:type="dxa"/>
          </w:tcPr>
          <w:p w14:paraId="1B80B38A" w14:textId="0CF7A5E2" w:rsidR="00A32DBB" w:rsidRDefault="00A32DBB" w:rsidP="00A32DBB">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33746949" w14:textId="1933E99F"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8E7876">
              <w:rPr>
                <w:color w:val="76923C" w:themeColor="accent3" w:themeShade="BF"/>
              </w:rPr>
              <w:t>Low</w:t>
            </w:r>
          </w:p>
        </w:tc>
      </w:tr>
      <w:tr w:rsidR="008E23C0" w14:paraId="04DE44F7" w14:textId="77777777" w:rsidTr="0026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6895951" w14:textId="3C7D6891" w:rsidR="008E23C0" w:rsidRDefault="008E23C0" w:rsidP="0026288C">
            <w:r>
              <w:t>Warehouse Dirt (Interior, warehouse)</w:t>
            </w:r>
          </w:p>
        </w:tc>
        <w:tc>
          <w:tcPr>
            <w:tcW w:w="1620" w:type="dxa"/>
          </w:tcPr>
          <w:p w14:paraId="6E345AD7" w14:textId="77777777" w:rsidR="008E23C0" w:rsidRDefault="008E23C0" w:rsidP="0026288C">
            <w:pPr>
              <w:cnfStyle w:val="000000100000" w:firstRow="0" w:lastRow="0" w:firstColumn="0" w:lastColumn="0" w:oddVBand="0" w:evenVBand="0" w:oddHBand="1" w:evenHBand="0" w:firstRowFirstColumn="0" w:firstRowLastColumn="0" w:lastRowFirstColumn="0" w:lastRowLastColumn="0"/>
            </w:pPr>
            <w:r>
              <w:t>Texture</w:t>
            </w:r>
          </w:p>
        </w:tc>
        <w:tc>
          <w:tcPr>
            <w:tcW w:w="1260" w:type="dxa"/>
          </w:tcPr>
          <w:p w14:paraId="698DED87" w14:textId="77777777" w:rsidR="008E23C0" w:rsidRPr="008E7876" w:rsidRDefault="008E23C0" w:rsidP="0026288C">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8E7876">
              <w:rPr>
                <w:color w:val="76923C" w:themeColor="accent3" w:themeShade="BF"/>
              </w:rPr>
              <w:t>Low</w:t>
            </w:r>
          </w:p>
        </w:tc>
      </w:tr>
      <w:tr w:rsidR="00A32DBB" w14:paraId="2F86C956"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5471A178" w14:textId="3342C2E9" w:rsidR="00A32DBB" w:rsidRDefault="00A32DBB" w:rsidP="00A32DBB">
            <w:r>
              <w:lastRenderedPageBreak/>
              <w:t>Peeled Paint</w:t>
            </w:r>
            <w:r w:rsidR="00FF1F94">
              <w:t xml:space="preserve"> (Interior, factory; Exterior, parking lot)</w:t>
            </w:r>
          </w:p>
        </w:tc>
        <w:tc>
          <w:tcPr>
            <w:tcW w:w="1620" w:type="dxa"/>
          </w:tcPr>
          <w:p w14:paraId="264C4CBD" w14:textId="642FE776" w:rsidR="00A32DBB" w:rsidRDefault="00A32DBB" w:rsidP="00A32DBB">
            <w:pPr>
              <w:cnfStyle w:val="000000000000" w:firstRow="0" w:lastRow="0" w:firstColumn="0" w:lastColumn="0" w:oddVBand="0" w:evenVBand="0" w:oddHBand="0" w:evenHBand="0" w:firstRowFirstColumn="0" w:firstRowLastColumn="0" w:lastRowFirstColumn="0" w:lastRowLastColumn="0"/>
            </w:pPr>
            <w:r>
              <w:t>Decal</w:t>
            </w:r>
          </w:p>
        </w:tc>
        <w:tc>
          <w:tcPr>
            <w:tcW w:w="1260" w:type="dxa"/>
          </w:tcPr>
          <w:p w14:paraId="5828C7D3" w14:textId="30E4560F" w:rsidR="00A32DBB" w:rsidRPr="008E7876" w:rsidRDefault="00A32DBB" w:rsidP="00A32DBB">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8E7876">
              <w:rPr>
                <w:color w:val="76923C" w:themeColor="accent3" w:themeShade="BF"/>
              </w:rPr>
              <w:t>Low</w:t>
            </w:r>
          </w:p>
        </w:tc>
      </w:tr>
      <w:tr w:rsidR="00A32DBB" w14:paraId="6419B8E1"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F5DD54F" w14:textId="7CD78A50" w:rsidR="00A32DBB" w:rsidRDefault="00A32DBB" w:rsidP="00A32DBB">
            <w:r>
              <w:t>Tire Tracks/ Bloodstains</w:t>
            </w:r>
            <w:r w:rsidR="000903AA">
              <w:t xml:space="preserve"> (Exterior, highway, parking lot)</w:t>
            </w:r>
          </w:p>
        </w:tc>
        <w:tc>
          <w:tcPr>
            <w:tcW w:w="1620" w:type="dxa"/>
          </w:tcPr>
          <w:p w14:paraId="2DCD1117" w14:textId="797E28E4" w:rsidR="00A32DBB" w:rsidRDefault="00A32DBB" w:rsidP="00A32DBB">
            <w:pPr>
              <w:cnfStyle w:val="000000100000" w:firstRow="0" w:lastRow="0" w:firstColumn="0" w:lastColumn="0" w:oddVBand="0" w:evenVBand="0" w:oddHBand="1" w:evenHBand="0" w:firstRowFirstColumn="0" w:firstRowLastColumn="0" w:lastRowFirstColumn="0" w:lastRowLastColumn="0"/>
            </w:pPr>
            <w:r>
              <w:t>Decal</w:t>
            </w:r>
          </w:p>
        </w:tc>
        <w:tc>
          <w:tcPr>
            <w:tcW w:w="1260" w:type="dxa"/>
          </w:tcPr>
          <w:p w14:paraId="2F156D95" w14:textId="02B2BA91" w:rsidR="00A32DBB" w:rsidRPr="008E7876" w:rsidRDefault="00A32DBB" w:rsidP="00A32DBB">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8E7876">
              <w:rPr>
                <w:color w:val="76923C" w:themeColor="accent3" w:themeShade="BF"/>
              </w:rPr>
              <w:t>Low</w:t>
            </w:r>
          </w:p>
        </w:tc>
      </w:tr>
      <w:tr w:rsidR="00A27192" w14:paraId="3B0DEC72"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5D08ACA7" w14:textId="3B8F1076" w:rsidR="00A27192" w:rsidRDefault="00A27192" w:rsidP="00A27192">
            <w:r>
              <w:t>Posters (Interior, warehouse; Exterior, parking lot)</w:t>
            </w:r>
          </w:p>
        </w:tc>
        <w:tc>
          <w:tcPr>
            <w:tcW w:w="1620" w:type="dxa"/>
          </w:tcPr>
          <w:p w14:paraId="30D45A1C" w14:textId="230014DE" w:rsidR="00A27192" w:rsidRDefault="00A27192" w:rsidP="00A27192">
            <w:pPr>
              <w:cnfStyle w:val="000000000000" w:firstRow="0" w:lastRow="0" w:firstColumn="0" w:lastColumn="0" w:oddVBand="0" w:evenVBand="0" w:oddHBand="0" w:evenHBand="0" w:firstRowFirstColumn="0" w:firstRowLastColumn="0" w:lastRowFirstColumn="0" w:lastRowLastColumn="0"/>
            </w:pPr>
            <w:r>
              <w:t>Decal</w:t>
            </w:r>
          </w:p>
        </w:tc>
        <w:tc>
          <w:tcPr>
            <w:tcW w:w="1260" w:type="dxa"/>
          </w:tcPr>
          <w:p w14:paraId="5D91BD09" w14:textId="552D5BF8" w:rsidR="00A27192" w:rsidRPr="008E7876" w:rsidRDefault="00A27192" w:rsidP="00A27192">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8E7876">
              <w:rPr>
                <w:color w:val="76923C" w:themeColor="accent3" w:themeShade="BF"/>
              </w:rPr>
              <w:t>Low</w:t>
            </w:r>
          </w:p>
        </w:tc>
      </w:tr>
      <w:tr w:rsidR="00E86BFD" w14:paraId="43156DAE"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CDA806F" w14:textId="3ABC907B" w:rsidR="00E86BFD" w:rsidRDefault="00E86BFD" w:rsidP="00A27192">
            <w:r>
              <w:t>Gates (Exterior, parking lot)</w:t>
            </w:r>
          </w:p>
        </w:tc>
        <w:tc>
          <w:tcPr>
            <w:tcW w:w="1620" w:type="dxa"/>
          </w:tcPr>
          <w:p w14:paraId="357DE23D" w14:textId="3C9BB5AB" w:rsidR="00E86BFD" w:rsidRDefault="00543907" w:rsidP="00A27192">
            <w:pPr>
              <w:cnfStyle w:val="000000100000" w:firstRow="0" w:lastRow="0" w:firstColumn="0" w:lastColumn="0" w:oddVBand="0" w:evenVBand="0" w:oddHBand="1" w:evenHBand="0" w:firstRowFirstColumn="0" w:firstRowLastColumn="0" w:lastRowFirstColumn="0" w:lastRowLastColumn="0"/>
            </w:pPr>
            <w:r>
              <w:t>Prop</w:t>
            </w:r>
          </w:p>
        </w:tc>
        <w:tc>
          <w:tcPr>
            <w:tcW w:w="1260" w:type="dxa"/>
          </w:tcPr>
          <w:p w14:paraId="395D15AD" w14:textId="149B8FAD" w:rsidR="00E86BFD" w:rsidRPr="008E7876" w:rsidRDefault="00543907" w:rsidP="00A27192">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Pr>
                <w:color w:val="76923C" w:themeColor="accent3" w:themeShade="BF"/>
              </w:rPr>
              <w:t>Low</w:t>
            </w:r>
          </w:p>
        </w:tc>
      </w:tr>
      <w:tr w:rsidR="00E86BFD" w14:paraId="7162EF0C"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0BC1C3AD" w14:textId="5CABCCB6" w:rsidR="00E86BFD" w:rsidRDefault="00E86BFD" w:rsidP="00A27192">
            <w:r>
              <w:t>Rocks (Exterior, forest, highway)</w:t>
            </w:r>
          </w:p>
        </w:tc>
        <w:tc>
          <w:tcPr>
            <w:tcW w:w="1620" w:type="dxa"/>
          </w:tcPr>
          <w:p w14:paraId="237C85B6" w14:textId="6C6272D2" w:rsidR="00E86BFD" w:rsidRDefault="00F07836" w:rsidP="00A27192">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7B2263FE" w14:textId="3AA8953F" w:rsidR="00E86BFD" w:rsidRPr="008E7876" w:rsidRDefault="00F07836" w:rsidP="00A27192">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Pr>
                <w:color w:val="76923C" w:themeColor="accent3" w:themeShade="BF"/>
              </w:rPr>
              <w:t>Low</w:t>
            </w:r>
          </w:p>
        </w:tc>
      </w:tr>
      <w:tr w:rsidR="00A27192" w14:paraId="545C6C5E" w14:textId="77777777" w:rsidTr="006F5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86B619C" w14:textId="3BC402EE" w:rsidR="00A27192" w:rsidRDefault="00A27192" w:rsidP="00A27192">
            <w:r>
              <w:t>Trash (Exterior, parking lot, forest)</w:t>
            </w:r>
          </w:p>
        </w:tc>
        <w:tc>
          <w:tcPr>
            <w:tcW w:w="1620" w:type="dxa"/>
          </w:tcPr>
          <w:p w14:paraId="5A8C7197" w14:textId="1FE931DF" w:rsidR="00A27192" w:rsidRDefault="00A27192" w:rsidP="00A27192">
            <w:pPr>
              <w:cnfStyle w:val="000000100000" w:firstRow="0" w:lastRow="0" w:firstColumn="0" w:lastColumn="0" w:oddVBand="0" w:evenVBand="0" w:oddHBand="1" w:evenHBand="0" w:firstRowFirstColumn="0" w:firstRowLastColumn="0" w:lastRowFirstColumn="0" w:lastRowLastColumn="0"/>
            </w:pPr>
            <w:r>
              <w:t>Decal</w:t>
            </w:r>
          </w:p>
        </w:tc>
        <w:tc>
          <w:tcPr>
            <w:tcW w:w="1260" w:type="dxa"/>
          </w:tcPr>
          <w:p w14:paraId="58EE987A" w14:textId="502AE917" w:rsidR="00A27192" w:rsidRPr="008E7876" w:rsidRDefault="00A27192" w:rsidP="00A27192">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8E7876">
              <w:rPr>
                <w:color w:val="76923C" w:themeColor="accent3" w:themeShade="BF"/>
              </w:rPr>
              <w:t>Low</w:t>
            </w:r>
          </w:p>
        </w:tc>
      </w:tr>
      <w:tr w:rsidR="00A27192" w14:paraId="329335DC" w14:textId="77777777" w:rsidTr="006F51AC">
        <w:tc>
          <w:tcPr>
            <w:cnfStyle w:val="001000000000" w:firstRow="0" w:lastRow="0" w:firstColumn="1" w:lastColumn="0" w:oddVBand="0" w:evenVBand="0" w:oddHBand="0" w:evenHBand="0" w:firstRowFirstColumn="0" w:firstRowLastColumn="0" w:lastRowFirstColumn="0" w:lastRowLastColumn="0"/>
            <w:tcW w:w="6475" w:type="dxa"/>
          </w:tcPr>
          <w:p w14:paraId="12C626A9" w14:textId="15C7D54F" w:rsidR="00A27192" w:rsidRDefault="00A27192" w:rsidP="00A27192">
            <w:r>
              <w:t>Trees (Exterior, forest)</w:t>
            </w:r>
          </w:p>
        </w:tc>
        <w:tc>
          <w:tcPr>
            <w:tcW w:w="1620" w:type="dxa"/>
          </w:tcPr>
          <w:p w14:paraId="56C5D9BD" w14:textId="5EF54730" w:rsidR="00A27192" w:rsidRDefault="00F07836" w:rsidP="00A27192">
            <w:pPr>
              <w:cnfStyle w:val="000000000000" w:firstRow="0" w:lastRow="0" w:firstColumn="0" w:lastColumn="0" w:oddVBand="0" w:evenVBand="0" w:oddHBand="0" w:evenHBand="0" w:firstRowFirstColumn="0" w:firstRowLastColumn="0" w:lastRowFirstColumn="0" w:lastRowLastColumn="0"/>
            </w:pPr>
            <w:r>
              <w:t>Prop</w:t>
            </w:r>
          </w:p>
        </w:tc>
        <w:tc>
          <w:tcPr>
            <w:tcW w:w="1260" w:type="dxa"/>
          </w:tcPr>
          <w:p w14:paraId="7F3F1846" w14:textId="70B57261" w:rsidR="00A27192" w:rsidRPr="008E7876" w:rsidRDefault="00A27192" w:rsidP="00A27192">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8E7876">
              <w:rPr>
                <w:color w:val="76923C" w:themeColor="accent3" w:themeShade="BF"/>
              </w:rPr>
              <w:t>Low</w:t>
            </w:r>
          </w:p>
        </w:tc>
      </w:tr>
      <w:tr w:rsidR="00A27192" w14:paraId="614B7D08" w14:textId="77777777" w:rsidTr="00262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3B2615C2" w14:textId="1F075B08" w:rsidR="00A27192" w:rsidRDefault="00A27192" w:rsidP="00A27192">
            <w:proofErr w:type="spellStart"/>
            <w:r>
              <w:t>Alyx</w:t>
            </w:r>
            <w:proofErr w:type="spellEnd"/>
            <w:r>
              <w:t xml:space="preserve"> calls to Gordon (beginning, middle</w:t>
            </w:r>
            <w:r w:rsidR="00E86BFD">
              <w:t>,</w:t>
            </w:r>
            <w:r>
              <w:t xml:space="preserve"> and end)</w:t>
            </w:r>
          </w:p>
        </w:tc>
        <w:tc>
          <w:tcPr>
            <w:tcW w:w="1620" w:type="dxa"/>
          </w:tcPr>
          <w:p w14:paraId="3F1D88D2" w14:textId="77777777" w:rsidR="00A27192" w:rsidRDefault="00A27192" w:rsidP="00A27192">
            <w:pPr>
              <w:cnfStyle w:val="000000100000" w:firstRow="0" w:lastRow="0" w:firstColumn="0" w:lastColumn="0" w:oddVBand="0" w:evenVBand="0" w:oddHBand="1" w:evenHBand="0" w:firstRowFirstColumn="0" w:firstRowLastColumn="0" w:lastRowFirstColumn="0" w:lastRowLastColumn="0"/>
            </w:pPr>
            <w:r>
              <w:t>Audio</w:t>
            </w:r>
          </w:p>
        </w:tc>
        <w:tc>
          <w:tcPr>
            <w:tcW w:w="1260" w:type="dxa"/>
          </w:tcPr>
          <w:p w14:paraId="6B16B5DB" w14:textId="77777777" w:rsidR="00A27192" w:rsidRPr="008E7876" w:rsidRDefault="00A27192" w:rsidP="00A27192">
            <w:pP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8E7876">
              <w:rPr>
                <w:color w:val="76923C" w:themeColor="accent3" w:themeShade="BF"/>
              </w:rPr>
              <w:t>Low</w:t>
            </w:r>
          </w:p>
        </w:tc>
      </w:tr>
      <w:tr w:rsidR="00A27192" w14:paraId="7A0BEC16" w14:textId="77777777" w:rsidTr="0026288C">
        <w:tc>
          <w:tcPr>
            <w:cnfStyle w:val="001000000000" w:firstRow="0" w:lastRow="0" w:firstColumn="1" w:lastColumn="0" w:oddVBand="0" w:evenVBand="0" w:oddHBand="0" w:evenHBand="0" w:firstRowFirstColumn="0" w:firstRowLastColumn="0" w:lastRowFirstColumn="0" w:lastRowLastColumn="0"/>
            <w:tcW w:w="6475" w:type="dxa"/>
          </w:tcPr>
          <w:p w14:paraId="28087A18" w14:textId="77777777" w:rsidR="00A27192" w:rsidRDefault="00A27192" w:rsidP="00A27192">
            <w:r>
              <w:t>Moving sound of moving platforms</w:t>
            </w:r>
          </w:p>
        </w:tc>
        <w:tc>
          <w:tcPr>
            <w:tcW w:w="1620" w:type="dxa"/>
          </w:tcPr>
          <w:p w14:paraId="6840AA8E" w14:textId="77777777" w:rsidR="00A27192" w:rsidRDefault="00A27192" w:rsidP="00A27192">
            <w:pPr>
              <w:cnfStyle w:val="000000000000" w:firstRow="0" w:lastRow="0" w:firstColumn="0" w:lastColumn="0" w:oddVBand="0" w:evenVBand="0" w:oddHBand="0" w:evenHBand="0" w:firstRowFirstColumn="0" w:firstRowLastColumn="0" w:lastRowFirstColumn="0" w:lastRowLastColumn="0"/>
            </w:pPr>
            <w:r>
              <w:t>Audio</w:t>
            </w:r>
          </w:p>
        </w:tc>
        <w:tc>
          <w:tcPr>
            <w:tcW w:w="1260" w:type="dxa"/>
          </w:tcPr>
          <w:p w14:paraId="13DC0080" w14:textId="77777777" w:rsidR="00A27192" w:rsidRPr="008E7876" w:rsidRDefault="00A27192" w:rsidP="00A27192">
            <w:pP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8E7876">
              <w:rPr>
                <w:color w:val="76923C" w:themeColor="accent3" w:themeShade="BF"/>
              </w:rPr>
              <w:t>Low</w:t>
            </w:r>
          </w:p>
        </w:tc>
      </w:tr>
    </w:tbl>
    <w:p w14:paraId="4D7BE1D7" w14:textId="366D1409" w:rsidR="007A572C" w:rsidRDefault="00B9498B" w:rsidP="00CB4059">
      <w:r>
        <w:t xml:space="preserve"> </w:t>
      </w:r>
      <w:r w:rsidR="007A572C">
        <w:br w:type="page"/>
      </w:r>
    </w:p>
    <w:p w14:paraId="2493C249" w14:textId="77777777" w:rsidR="009C263B" w:rsidRDefault="00715EB4" w:rsidP="00F22306">
      <w:pPr>
        <w:pStyle w:val="Heading1"/>
      </w:pPr>
      <w:bookmarkStart w:id="44" w:name="_Toc121261687"/>
      <w:r>
        <w:lastRenderedPageBreak/>
        <w:t>References</w:t>
      </w:r>
      <w:bookmarkEnd w:id="44"/>
    </w:p>
    <w:p w14:paraId="0FE102A9" w14:textId="5036C3D0" w:rsidR="0074179D" w:rsidRDefault="0074179D" w:rsidP="0074179D">
      <w:pPr>
        <w:ind w:left="720" w:hanging="720"/>
      </w:pPr>
      <w:r>
        <w:t>[Cover Image]</w:t>
      </w:r>
      <w:r>
        <w:tab/>
      </w:r>
      <w:r w:rsidRPr="00D60D6D">
        <w:t xml:space="preserve">“Elevator shaft - now with electrified water! image - hazardous course: Source mod for half-life 2,” Mod DB. [Online]. Available: </w:t>
      </w:r>
      <w:hyperlink r:id="rId49" w:history="1">
        <w:r w:rsidRPr="00630555">
          <w:rPr>
            <w:rStyle w:val="Hyperlink"/>
          </w:rPr>
          <w:t>https://www.moddb.com/mods/hazardous-course-source/images/image-3</w:t>
        </w:r>
      </w:hyperlink>
      <w:r w:rsidRPr="00D60D6D">
        <w:t>.</w:t>
      </w:r>
      <w:r>
        <w:t xml:space="preserve"> </w:t>
      </w:r>
      <w:r w:rsidRPr="00D60D6D">
        <w:t xml:space="preserve"> [Accessed: 29-Oct-2022].</w:t>
      </w:r>
    </w:p>
    <w:p w14:paraId="6191E48C" w14:textId="51B40144" w:rsidR="007F0B26" w:rsidRPr="00F22306" w:rsidRDefault="007F0B26" w:rsidP="000D6FBF">
      <w:r>
        <w:t>[</w:t>
      </w:r>
      <w:r w:rsidR="00833DCE">
        <w:t>1</w:t>
      </w:r>
      <w:r>
        <w:t>]</w:t>
      </w:r>
      <w:r>
        <w:tab/>
      </w:r>
      <w:r w:rsidR="00852B40" w:rsidRPr="00852B40">
        <w:t xml:space="preserve">“Explore the best Narr8 Art,” DeviantArt. [Online]. Available: </w:t>
      </w:r>
      <w:hyperlink r:id="rId50" w:history="1">
        <w:r w:rsidR="0074179D" w:rsidRPr="00630555">
          <w:rPr>
            <w:rStyle w:val="Hyperlink"/>
          </w:rPr>
          <w:t>https://www.deviantart.com/tag/narr8?page=4</w:t>
        </w:r>
      </w:hyperlink>
      <w:r w:rsidR="00852B40" w:rsidRPr="00852B40">
        <w:t>.</w:t>
      </w:r>
      <w:r w:rsidR="00852B40">
        <w:t xml:space="preserve"> </w:t>
      </w:r>
      <w:r w:rsidR="00852B40" w:rsidRPr="00852B40">
        <w:t>[Accessed: 29-Oct-2022].</w:t>
      </w:r>
    </w:p>
    <w:p w14:paraId="7F3D290D" w14:textId="77777777" w:rsidR="00CB3D48" w:rsidRDefault="007F0B26" w:rsidP="00CB3D48">
      <w:pPr>
        <w:ind w:left="720" w:hanging="720"/>
      </w:pPr>
      <w:r>
        <w:t>[</w:t>
      </w:r>
      <w:r w:rsidR="00833DCE">
        <w:t>2</w:t>
      </w:r>
      <w:r>
        <w:t>]</w:t>
      </w:r>
      <w:r>
        <w:tab/>
      </w:r>
      <w:r w:rsidR="00C02D28" w:rsidRPr="00C02D28">
        <w:t xml:space="preserve">“Office Space Level Design Image - Noise,” Mod DB. [Online]. Available: </w:t>
      </w:r>
      <w:hyperlink r:id="rId51" w:history="1">
        <w:r w:rsidR="0074179D" w:rsidRPr="00630555">
          <w:rPr>
            <w:rStyle w:val="Hyperlink"/>
          </w:rPr>
          <w:t>https://www.moddb.com/games/noise/images/office-space-level-design</w:t>
        </w:r>
      </w:hyperlink>
      <w:r w:rsidR="00C02D28" w:rsidRPr="00C02D28">
        <w:t>.</w:t>
      </w:r>
      <w:r w:rsidR="00C02D28">
        <w:t xml:space="preserve"> </w:t>
      </w:r>
      <w:r w:rsidR="00C02D28" w:rsidRPr="00C02D28">
        <w:t>[Accessed: 29-Oct-2022].</w:t>
      </w:r>
    </w:p>
    <w:p w14:paraId="1313EA74" w14:textId="4B282430" w:rsidR="007F0B26" w:rsidRPr="00F22306" w:rsidRDefault="007F0B26" w:rsidP="00CB3D48">
      <w:pPr>
        <w:ind w:left="720" w:hanging="720"/>
      </w:pPr>
      <w:r>
        <w:t>[</w:t>
      </w:r>
      <w:r w:rsidR="00CB3D48">
        <w:t>3</w:t>
      </w:r>
      <w:r>
        <w:t>]</w:t>
      </w:r>
      <w:r>
        <w:tab/>
      </w:r>
      <w:r w:rsidR="00361ED5" w:rsidRPr="00361ED5">
        <w:t xml:space="preserve">“Explore the best Narr8 Art,” DeviantArt. [Online]. Available: </w:t>
      </w:r>
      <w:hyperlink r:id="rId52" w:history="1">
        <w:r w:rsidR="0074179D" w:rsidRPr="00630555">
          <w:rPr>
            <w:rStyle w:val="Hyperlink"/>
          </w:rPr>
          <w:t>https://www.deviantart.com/tag/narr8</w:t>
        </w:r>
      </w:hyperlink>
      <w:r w:rsidR="00361ED5" w:rsidRPr="00361ED5">
        <w:t>.</w:t>
      </w:r>
      <w:r w:rsidR="00361ED5">
        <w:t xml:space="preserve"> </w:t>
      </w:r>
      <w:r w:rsidR="00361ED5" w:rsidRPr="00361ED5">
        <w:t>[Accessed: 29-Oct-2022].</w:t>
      </w:r>
    </w:p>
    <w:p w14:paraId="7E162A7F" w14:textId="1D7CE06B" w:rsidR="007F0B26" w:rsidRPr="00F22306" w:rsidRDefault="007F0B26" w:rsidP="0074179D">
      <w:pPr>
        <w:ind w:left="720" w:hanging="720"/>
      </w:pPr>
      <w:r>
        <w:t>[</w:t>
      </w:r>
      <w:r w:rsidR="00EE1796">
        <w:t>4</w:t>
      </w:r>
      <w:r>
        <w:t>]</w:t>
      </w:r>
      <w:r>
        <w:tab/>
      </w:r>
      <w:r w:rsidR="006E49E0" w:rsidRPr="006E49E0">
        <w:t xml:space="preserve">“Board index,” Fiat 50 NC v.1.44. [Online]. Available: </w:t>
      </w:r>
      <w:hyperlink r:id="rId53" w:history="1">
        <w:r w:rsidR="0074179D" w:rsidRPr="00630555">
          <w:rPr>
            <w:rStyle w:val="Hyperlink"/>
          </w:rPr>
          <w:t>https://forum.scssoft.com/viewtopic.php?t=303683</w:t>
        </w:r>
      </w:hyperlink>
      <w:r w:rsidR="006E49E0" w:rsidRPr="006E49E0">
        <w:t>.</w:t>
      </w:r>
      <w:r w:rsidR="006E49E0">
        <w:t xml:space="preserve"> </w:t>
      </w:r>
      <w:r w:rsidR="006E49E0" w:rsidRPr="006E49E0">
        <w:t>[Accessed: 29-Oct-2022].</w:t>
      </w:r>
    </w:p>
    <w:p w14:paraId="3369397B" w14:textId="305A19F4" w:rsidR="007F0B26" w:rsidRDefault="007F0B26" w:rsidP="0074179D">
      <w:pPr>
        <w:ind w:left="720" w:hanging="720"/>
      </w:pPr>
      <w:r>
        <w:t>[</w:t>
      </w:r>
      <w:r w:rsidR="00EE1796">
        <w:t>5</w:t>
      </w:r>
      <w:r>
        <w:t>]</w:t>
      </w:r>
      <w:r>
        <w:tab/>
      </w:r>
      <w:r w:rsidR="00C065F4" w:rsidRPr="00C065F4">
        <w:t xml:space="preserve">Iren, “Abandoned Warehouse Fun Escape,” Escape Fan, 18-Aug-2020. [Online]. Available: </w:t>
      </w:r>
      <w:hyperlink r:id="rId54" w:history="1">
        <w:r w:rsidR="0074179D" w:rsidRPr="00630555">
          <w:rPr>
            <w:rStyle w:val="Hyperlink"/>
          </w:rPr>
          <w:t>https://escapefan.com/abandoned-warehouse-fun-escape/</w:t>
        </w:r>
      </w:hyperlink>
      <w:r w:rsidR="00C065F4" w:rsidRPr="00C065F4">
        <w:t>.</w:t>
      </w:r>
      <w:r w:rsidR="00C065F4">
        <w:t xml:space="preserve"> </w:t>
      </w:r>
      <w:r w:rsidR="00C065F4" w:rsidRPr="00C065F4">
        <w:t>[Accessed: 29-Oct-2022].</w:t>
      </w:r>
    </w:p>
    <w:p w14:paraId="42D423E1" w14:textId="1165D28F" w:rsidR="00521B38" w:rsidRDefault="00521B38" w:rsidP="0074179D">
      <w:pPr>
        <w:ind w:left="720" w:hanging="720"/>
      </w:pPr>
      <w:r>
        <w:t>[</w:t>
      </w:r>
      <w:r w:rsidR="00EE1796">
        <w:t>6</w:t>
      </w:r>
      <w:r>
        <w:t>]</w:t>
      </w:r>
      <w:r w:rsidRPr="00521B38">
        <w:t xml:space="preserve"> </w:t>
      </w:r>
      <w:r>
        <w:tab/>
      </w:r>
      <w:r w:rsidRPr="00521B38">
        <w:t xml:space="preserve">“Titanfall concept art - interior by James </w:t>
      </w:r>
      <w:r w:rsidR="003F320F">
        <w:t>Pack</w:t>
      </w:r>
      <w:r w:rsidRPr="00521B38">
        <w:t xml:space="preserve">: Sci-Fi: 2D: </w:t>
      </w:r>
      <w:proofErr w:type="spellStart"/>
      <w:r w:rsidRPr="00521B38">
        <w:t>Cgsociety</w:t>
      </w:r>
      <w:proofErr w:type="spellEnd"/>
      <w:r w:rsidRPr="00521B38">
        <w:t xml:space="preserve">: Environment concept art, concept art, </w:t>
      </w:r>
      <w:proofErr w:type="spellStart"/>
      <w:r w:rsidRPr="00521B38">
        <w:t>titanfall</w:t>
      </w:r>
      <w:proofErr w:type="spellEnd"/>
      <w:r w:rsidRPr="00521B38">
        <w:t xml:space="preserve">,” Pinterest, 09-Jun-2015. [Online]. Available: </w:t>
      </w:r>
      <w:hyperlink r:id="rId55" w:history="1">
        <w:r w:rsidR="00833DCE" w:rsidRPr="009E0472">
          <w:rPr>
            <w:rStyle w:val="Hyperlink"/>
          </w:rPr>
          <w:t>https://www.pinterest.com/pin/311452130457265304/</w:t>
        </w:r>
      </w:hyperlink>
      <w:r w:rsidRPr="00521B38">
        <w:t>.</w:t>
      </w:r>
      <w:r w:rsidR="00833DCE">
        <w:t xml:space="preserve"> </w:t>
      </w:r>
      <w:r w:rsidRPr="00521B38">
        <w:t xml:space="preserve"> [Accessed: 06-Dec-2022].</w:t>
      </w:r>
    </w:p>
    <w:p w14:paraId="6C6A63D2" w14:textId="28DE28E1" w:rsidR="00F77B36" w:rsidRDefault="00F77B36" w:rsidP="0074179D">
      <w:pPr>
        <w:ind w:left="720" w:hanging="720"/>
      </w:pPr>
      <w:r>
        <w:t>[7]</w:t>
      </w:r>
      <w:r w:rsidRPr="00521B38">
        <w:t xml:space="preserve"> </w:t>
      </w:r>
      <w:r>
        <w:tab/>
      </w:r>
      <w:r w:rsidRPr="00F77B36">
        <w:t xml:space="preserve">“The forest on Steam,” Welcome to Steam. [Online]. Available: </w:t>
      </w:r>
      <w:hyperlink r:id="rId56" w:history="1">
        <w:r w:rsidRPr="009E0472">
          <w:rPr>
            <w:rStyle w:val="Hyperlink"/>
          </w:rPr>
          <w:t>https://store.steampowered.com/agecheck/app/242760/</w:t>
        </w:r>
      </w:hyperlink>
      <w:r w:rsidRPr="00F77B36">
        <w:t>.</w:t>
      </w:r>
      <w:r>
        <w:t xml:space="preserve"> </w:t>
      </w:r>
      <w:r w:rsidRPr="00F77B36">
        <w:t xml:space="preserve"> [Accessed: 06-Dec-2022].</w:t>
      </w:r>
    </w:p>
    <w:p w14:paraId="533EDA54" w14:textId="0E302D50" w:rsidR="00F77B36" w:rsidRPr="00F22306" w:rsidRDefault="00F77B36" w:rsidP="00F77B36">
      <w:pPr>
        <w:ind w:left="720" w:hanging="720"/>
      </w:pPr>
      <w:r>
        <w:t>[</w:t>
      </w:r>
      <w:r w:rsidR="00530733">
        <w:t>8</w:t>
      </w:r>
      <w:r>
        <w:t>]</w:t>
      </w:r>
      <w:r w:rsidRPr="00521B38">
        <w:t xml:space="preserve"> </w:t>
      </w:r>
      <w:r>
        <w:tab/>
      </w:r>
      <w:r w:rsidR="006724BB" w:rsidRPr="006724BB">
        <w:t xml:space="preserve">N. Y. G. Staff, “Own a parking lot? 5 reasons you need security gates,” </w:t>
      </w:r>
      <w:proofErr w:type="spellStart"/>
      <w:r w:rsidR="006724BB" w:rsidRPr="006724BB">
        <w:t>nygates</w:t>
      </w:r>
      <w:proofErr w:type="spellEnd"/>
      <w:r w:rsidR="006724BB" w:rsidRPr="006724BB">
        <w:t xml:space="preserve">, 29-Aug-2016. [Online]. Available: </w:t>
      </w:r>
      <w:hyperlink r:id="rId57" w:history="1">
        <w:r w:rsidR="006724BB" w:rsidRPr="009E0472">
          <w:rPr>
            <w:rStyle w:val="Hyperlink"/>
          </w:rPr>
          <w:t>https://www.nygates.com/own-a-parking-lot-5-reasons-you-need-security-gates/</w:t>
        </w:r>
      </w:hyperlink>
      <w:r w:rsidR="006724BB" w:rsidRPr="006724BB">
        <w:t>.</w:t>
      </w:r>
      <w:r w:rsidR="006724BB">
        <w:t xml:space="preserve"> </w:t>
      </w:r>
      <w:r w:rsidR="006724BB" w:rsidRPr="006724BB">
        <w:t xml:space="preserve"> [Accessed: 06-Dec-2022].</w:t>
      </w:r>
    </w:p>
    <w:p w14:paraId="6DA6A74C" w14:textId="1453BEC5" w:rsidR="00F77B36" w:rsidRPr="00F22306" w:rsidRDefault="00F77B36" w:rsidP="00F77B36">
      <w:pPr>
        <w:ind w:left="720" w:hanging="720"/>
      </w:pPr>
      <w:r>
        <w:t>[</w:t>
      </w:r>
      <w:r w:rsidR="00530733">
        <w:t>9</w:t>
      </w:r>
      <w:r>
        <w:t>]</w:t>
      </w:r>
      <w:r w:rsidRPr="00521B38">
        <w:t xml:space="preserve"> </w:t>
      </w:r>
      <w:r>
        <w:tab/>
      </w:r>
      <w:r w:rsidR="004737C3" w:rsidRPr="004737C3">
        <w:t xml:space="preserve">“Highway photos, Download Free Highway Stock Photos &amp;amp; HD Images - </w:t>
      </w:r>
      <w:proofErr w:type="spellStart"/>
      <w:r w:rsidR="004737C3" w:rsidRPr="004737C3">
        <w:t>Pexels</w:t>
      </w:r>
      <w:proofErr w:type="spellEnd"/>
      <w:r w:rsidR="004737C3" w:rsidRPr="004737C3">
        <w:t xml:space="preserve">.” [Online]. Available: </w:t>
      </w:r>
      <w:hyperlink r:id="rId58" w:history="1">
        <w:r w:rsidR="004737C3" w:rsidRPr="009E0472">
          <w:rPr>
            <w:rStyle w:val="Hyperlink"/>
          </w:rPr>
          <w:t>https://www.pexels.com/search/highway/</w:t>
        </w:r>
      </w:hyperlink>
      <w:r w:rsidR="004737C3" w:rsidRPr="004737C3">
        <w:t>.</w:t>
      </w:r>
      <w:r w:rsidR="004737C3">
        <w:t xml:space="preserve"> </w:t>
      </w:r>
      <w:r w:rsidR="004737C3" w:rsidRPr="004737C3">
        <w:t xml:space="preserve"> [Accessed: 07-Dec-2022].</w:t>
      </w:r>
    </w:p>
    <w:p w14:paraId="25EF6FF4" w14:textId="1CAD0610" w:rsidR="00F77B36" w:rsidRPr="00F22306" w:rsidRDefault="00F77B36" w:rsidP="00F77B36">
      <w:pPr>
        <w:ind w:left="720" w:hanging="720"/>
      </w:pPr>
      <w:r>
        <w:t>[</w:t>
      </w:r>
      <w:r w:rsidR="00530733">
        <w:t>10</w:t>
      </w:r>
      <w:r>
        <w:t>]</w:t>
      </w:r>
      <w:r w:rsidRPr="00521B38">
        <w:t xml:space="preserve"> </w:t>
      </w:r>
      <w:r>
        <w:tab/>
      </w:r>
      <w:proofErr w:type="spellStart"/>
      <w:r w:rsidR="004737C3" w:rsidRPr="004737C3">
        <w:t>Mangojuicy</w:t>
      </w:r>
      <w:proofErr w:type="spellEnd"/>
      <w:r w:rsidR="004737C3" w:rsidRPr="004737C3">
        <w:t xml:space="preserve">, “Devastated factory in the mountains stock photo - image of abandoned, outdoor: 31475356,” </w:t>
      </w:r>
      <w:proofErr w:type="spellStart"/>
      <w:r w:rsidR="004737C3" w:rsidRPr="004737C3">
        <w:t>Dreamstime</w:t>
      </w:r>
      <w:proofErr w:type="spellEnd"/>
      <w:r w:rsidR="004737C3" w:rsidRPr="004737C3">
        <w:t xml:space="preserve">. [Online]. Available: </w:t>
      </w:r>
      <w:hyperlink r:id="rId59" w:history="1">
        <w:r w:rsidR="004737C3" w:rsidRPr="009E0472">
          <w:rPr>
            <w:rStyle w:val="Hyperlink"/>
          </w:rPr>
          <w:t>https://www.dreamstime.com/royalty-free-stock-image-devastated-factory-mountains-desolated-ruined-anthracite-open-mine-dechtarka-slovakia-image31475356</w:t>
        </w:r>
      </w:hyperlink>
      <w:r w:rsidR="004737C3" w:rsidRPr="004737C3">
        <w:t>.</w:t>
      </w:r>
      <w:r w:rsidR="004737C3">
        <w:t xml:space="preserve"> </w:t>
      </w:r>
      <w:r w:rsidR="004737C3" w:rsidRPr="004737C3">
        <w:t xml:space="preserve"> [Accessed: 06-Dec-2022].</w:t>
      </w:r>
    </w:p>
    <w:p w14:paraId="75DD90C3" w14:textId="5EFC40B3" w:rsidR="00502C57" w:rsidRDefault="00502C57" w:rsidP="007F0B26">
      <w:r>
        <w:t>[11]</w:t>
      </w:r>
      <w:r w:rsidRPr="00502C57">
        <w:t xml:space="preserve"> </w:t>
      </w:r>
      <w:r>
        <w:tab/>
        <w:t>Layne</w:t>
      </w:r>
      <w:r w:rsidRPr="00AC6A43">
        <w:t xml:space="preserve"> Zhang,</w:t>
      </w:r>
      <w:r>
        <w:t xml:space="preserve"> created </w:t>
      </w:r>
      <w:r w:rsidR="00D747DC">
        <w:t>using</w:t>
      </w:r>
      <w:r>
        <w:t xml:space="preserve"> Diagram.io &amp; Photoshop, Oct </w:t>
      </w:r>
      <w:r w:rsidR="00C37B75">
        <w:t>30</w:t>
      </w:r>
      <w:r w:rsidRPr="00AC6A43">
        <w:t>, 2022</w:t>
      </w:r>
    </w:p>
    <w:p w14:paraId="62EDEE84" w14:textId="03369067" w:rsidR="00483FA7" w:rsidRPr="00F22306" w:rsidRDefault="00483FA7" w:rsidP="0074179D">
      <w:pPr>
        <w:ind w:left="720" w:hanging="720"/>
      </w:pPr>
      <w:r>
        <w:t>[12]</w:t>
      </w:r>
      <w:r>
        <w:tab/>
      </w:r>
      <w:r w:rsidRPr="00483FA7">
        <w:t xml:space="preserve">“Already 4122 free icons for your games,” Game. [Online]. Available: </w:t>
      </w:r>
      <w:hyperlink r:id="rId60" w:history="1">
        <w:r w:rsidRPr="00630555">
          <w:rPr>
            <w:rStyle w:val="Hyperlink"/>
          </w:rPr>
          <w:t>https://game-icons.net/</w:t>
        </w:r>
      </w:hyperlink>
      <w:r w:rsidRPr="00483FA7">
        <w:t>.</w:t>
      </w:r>
      <w:r>
        <w:t xml:space="preserve"> </w:t>
      </w:r>
      <w:r w:rsidRPr="00483FA7">
        <w:t>[Accessed: 30-Oct-2022].</w:t>
      </w:r>
    </w:p>
    <w:p w14:paraId="4ED698C0" w14:textId="4874E57F" w:rsidR="007F0B26" w:rsidRPr="00F22306" w:rsidRDefault="007F0B26" w:rsidP="00F22306"/>
    <w:sectPr w:rsidR="007F0B26" w:rsidRPr="00F22306" w:rsidSect="000B3CD2">
      <w:headerReference w:type="default" r:id="rId61"/>
      <w:footerReference w:type="default" r:id="rId6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394A3" w14:textId="77777777" w:rsidR="0048189B" w:rsidRDefault="0048189B" w:rsidP="009073D5">
      <w:pPr>
        <w:spacing w:after="0" w:line="240" w:lineRule="auto"/>
      </w:pPr>
      <w:r>
        <w:separator/>
      </w:r>
    </w:p>
    <w:p w14:paraId="75EA28DF" w14:textId="77777777" w:rsidR="0048189B" w:rsidRDefault="0048189B"/>
  </w:endnote>
  <w:endnote w:type="continuationSeparator" w:id="0">
    <w:p w14:paraId="2BAE114C" w14:textId="77777777" w:rsidR="0048189B" w:rsidRDefault="0048189B" w:rsidP="009073D5">
      <w:pPr>
        <w:spacing w:after="0" w:line="240" w:lineRule="auto"/>
      </w:pPr>
      <w:r>
        <w:continuationSeparator/>
      </w:r>
    </w:p>
    <w:p w14:paraId="4FDA5D56" w14:textId="77777777" w:rsidR="0048189B" w:rsidRDefault="00481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Content>
      <w:p w14:paraId="1E0B04BC" w14:textId="5AA76AC3" w:rsidR="00892CE9" w:rsidRDefault="00AD701A" w:rsidP="00B43891">
        <w:pPr>
          <w:pStyle w:val="Footer"/>
        </w:pPr>
        <w:r>
          <w:t>Layne Zhang</w:t>
        </w:r>
        <w:r w:rsidR="00892CE9">
          <w:tab/>
          <w:t xml:space="preserve">Page </w:t>
        </w:r>
        <w:r w:rsidR="00892CE9">
          <w:rPr>
            <w:b/>
            <w:sz w:val="24"/>
            <w:szCs w:val="24"/>
          </w:rPr>
          <w:fldChar w:fldCharType="begin"/>
        </w:r>
        <w:r w:rsidR="00892CE9">
          <w:rPr>
            <w:b/>
          </w:rPr>
          <w:instrText xml:space="preserve"> PAGE </w:instrText>
        </w:r>
        <w:r w:rsidR="00892CE9">
          <w:rPr>
            <w:b/>
            <w:sz w:val="24"/>
            <w:szCs w:val="24"/>
          </w:rPr>
          <w:fldChar w:fldCharType="separate"/>
        </w:r>
        <w:r w:rsidR="005E0168">
          <w:rPr>
            <w:b/>
            <w:noProof/>
          </w:rPr>
          <w:t>13</w:t>
        </w:r>
        <w:r w:rsidR="00892CE9">
          <w:rPr>
            <w:b/>
            <w:sz w:val="24"/>
            <w:szCs w:val="24"/>
          </w:rPr>
          <w:fldChar w:fldCharType="end"/>
        </w:r>
        <w:r w:rsidR="00892CE9">
          <w:t xml:space="preserve"> of </w:t>
        </w:r>
        <w:r w:rsidR="00892CE9">
          <w:rPr>
            <w:b/>
            <w:sz w:val="24"/>
            <w:szCs w:val="24"/>
          </w:rPr>
          <w:fldChar w:fldCharType="begin"/>
        </w:r>
        <w:r w:rsidR="00892CE9">
          <w:rPr>
            <w:b/>
          </w:rPr>
          <w:instrText xml:space="preserve"> NUMPAGES  </w:instrText>
        </w:r>
        <w:r w:rsidR="00892CE9">
          <w:rPr>
            <w:b/>
            <w:sz w:val="24"/>
            <w:szCs w:val="24"/>
          </w:rPr>
          <w:fldChar w:fldCharType="separate"/>
        </w:r>
        <w:r w:rsidR="005E0168">
          <w:rPr>
            <w:b/>
            <w:noProof/>
          </w:rPr>
          <w:t>13</w:t>
        </w:r>
        <w:r w:rsidR="00892CE9">
          <w:rPr>
            <w:b/>
            <w:sz w:val="24"/>
            <w:szCs w:val="24"/>
          </w:rPr>
          <w:fldChar w:fldCharType="end"/>
        </w:r>
        <w:r w:rsidR="00892CE9">
          <w:rPr>
            <w:b/>
            <w:sz w:val="24"/>
            <w:szCs w:val="24"/>
          </w:rPr>
          <w:tab/>
        </w:r>
        <w:r w:rsidR="00892CE9">
          <w:rPr>
            <w:b/>
            <w:sz w:val="24"/>
            <w:szCs w:val="24"/>
          </w:rPr>
          <w:fldChar w:fldCharType="begin"/>
        </w:r>
        <w:r w:rsidR="00892CE9">
          <w:rPr>
            <w:b/>
            <w:sz w:val="24"/>
            <w:szCs w:val="24"/>
          </w:rPr>
          <w:instrText xml:space="preserve"> SAVEDATE  \@ "M/d/yyyy"  \* MERGEFORMAT </w:instrText>
        </w:r>
        <w:r w:rsidR="00892CE9">
          <w:rPr>
            <w:b/>
            <w:sz w:val="24"/>
            <w:szCs w:val="24"/>
          </w:rPr>
          <w:fldChar w:fldCharType="separate"/>
        </w:r>
        <w:r w:rsidR="0092442C">
          <w:rPr>
            <w:b/>
            <w:noProof/>
            <w:sz w:val="24"/>
            <w:szCs w:val="24"/>
          </w:rPr>
          <w:t>12/6/2022</w:t>
        </w:r>
        <w:r w:rsidR="00892CE9">
          <w:rPr>
            <w:b/>
            <w:sz w:val="24"/>
            <w:szCs w:val="24"/>
          </w:rPr>
          <w:fldChar w:fldCharType="end"/>
        </w:r>
      </w:p>
    </w:sdtContent>
  </w:sdt>
  <w:p w14:paraId="27C161DC" w14:textId="77777777" w:rsidR="00892CE9" w:rsidRDefault="00892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DA4A1" w14:textId="77777777" w:rsidR="0048189B" w:rsidRDefault="0048189B" w:rsidP="009073D5">
      <w:pPr>
        <w:spacing w:after="0" w:line="240" w:lineRule="auto"/>
      </w:pPr>
      <w:r>
        <w:separator/>
      </w:r>
    </w:p>
    <w:p w14:paraId="02617528" w14:textId="77777777" w:rsidR="0048189B" w:rsidRDefault="0048189B"/>
  </w:footnote>
  <w:footnote w:type="continuationSeparator" w:id="0">
    <w:p w14:paraId="52C25591" w14:textId="77777777" w:rsidR="0048189B" w:rsidRDefault="0048189B" w:rsidP="009073D5">
      <w:pPr>
        <w:spacing w:after="0" w:line="240" w:lineRule="auto"/>
      </w:pPr>
      <w:r>
        <w:continuationSeparator/>
      </w:r>
    </w:p>
    <w:p w14:paraId="0459761E" w14:textId="77777777" w:rsidR="0048189B" w:rsidRDefault="004818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0A6C" w14:textId="7B0442D5" w:rsidR="00892CE9" w:rsidRDefault="00892CE9">
    <w:pPr>
      <w:pStyle w:val="Header"/>
    </w:pPr>
    <w:r>
      <w:t>LDD</w:t>
    </w:r>
    <w:r>
      <w:ptab w:relativeTo="margin" w:alignment="center" w:leader="none"/>
    </w:r>
    <w:r>
      <w:t>Confidential</w:t>
    </w:r>
    <w:r>
      <w:ptab w:relativeTo="margin" w:alignment="right" w:leader="none"/>
    </w:r>
    <w:r w:rsidR="00AD701A">
      <w:rPr>
        <w:i/>
      </w:rPr>
      <w:t>Half-life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C47"/>
    <w:multiLevelType w:val="hybridMultilevel"/>
    <w:tmpl w:val="5A04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C2396"/>
    <w:multiLevelType w:val="hybridMultilevel"/>
    <w:tmpl w:val="EF2C2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923CBF"/>
    <w:multiLevelType w:val="hybridMultilevel"/>
    <w:tmpl w:val="5922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40F58"/>
    <w:multiLevelType w:val="hybridMultilevel"/>
    <w:tmpl w:val="33A0E00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45E0083"/>
    <w:multiLevelType w:val="hybridMultilevel"/>
    <w:tmpl w:val="A8925DC8"/>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C7C24"/>
    <w:multiLevelType w:val="hybridMultilevel"/>
    <w:tmpl w:val="7590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D1F81"/>
    <w:multiLevelType w:val="hybridMultilevel"/>
    <w:tmpl w:val="BAC6B8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402C4D"/>
    <w:multiLevelType w:val="hybridMultilevel"/>
    <w:tmpl w:val="9B06DEEE"/>
    <w:lvl w:ilvl="0" w:tplc="FB987E84">
      <w:start w:val="1"/>
      <w:numFmt w:val="bullet"/>
      <w:lvlText w:val=""/>
      <w:lvlJc w:val="left"/>
      <w:pPr>
        <w:tabs>
          <w:tab w:val="num" w:pos="720"/>
        </w:tabs>
        <w:ind w:left="720" w:hanging="360"/>
      </w:pPr>
      <w:rPr>
        <w:rFonts w:ascii="Symbol" w:hAnsi="Symbol" w:hint="default"/>
      </w:rPr>
    </w:lvl>
    <w:lvl w:ilvl="1" w:tplc="0F348552" w:tentative="1">
      <w:start w:val="1"/>
      <w:numFmt w:val="bullet"/>
      <w:lvlText w:val=""/>
      <w:lvlJc w:val="left"/>
      <w:pPr>
        <w:tabs>
          <w:tab w:val="num" w:pos="1440"/>
        </w:tabs>
        <w:ind w:left="1440" w:hanging="360"/>
      </w:pPr>
      <w:rPr>
        <w:rFonts w:ascii="Symbol" w:hAnsi="Symbol" w:hint="default"/>
      </w:rPr>
    </w:lvl>
    <w:lvl w:ilvl="2" w:tplc="13F28534" w:tentative="1">
      <w:start w:val="1"/>
      <w:numFmt w:val="bullet"/>
      <w:lvlText w:val=""/>
      <w:lvlJc w:val="left"/>
      <w:pPr>
        <w:tabs>
          <w:tab w:val="num" w:pos="2160"/>
        </w:tabs>
        <w:ind w:left="2160" w:hanging="360"/>
      </w:pPr>
      <w:rPr>
        <w:rFonts w:ascii="Symbol" w:hAnsi="Symbol" w:hint="default"/>
      </w:rPr>
    </w:lvl>
    <w:lvl w:ilvl="3" w:tplc="B818EA60" w:tentative="1">
      <w:start w:val="1"/>
      <w:numFmt w:val="bullet"/>
      <w:lvlText w:val=""/>
      <w:lvlJc w:val="left"/>
      <w:pPr>
        <w:tabs>
          <w:tab w:val="num" w:pos="2880"/>
        </w:tabs>
        <w:ind w:left="2880" w:hanging="360"/>
      </w:pPr>
      <w:rPr>
        <w:rFonts w:ascii="Symbol" w:hAnsi="Symbol" w:hint="default"/>
      </w:rPr>
    </w:lvl>
    <w:lvl w:ilvl="4" w:tplc="12AEEF32" w:tentative="1">
      <w:start w:val="1"/>
      <w:numFmt w:val="bullet"/>
      <w:lvlText w:val=""/>
      <w:lvlJc w:val="left"/>
      <w:pPr>
        <w:tabs>
          <w:tab w:val="num" w:pos="3600"/>
        </w:tabs>
        <w:ind w:left="3600" w:hanging="360"/>
      </w:pPr>
      <w:rPr>
        <w:rFonts w:ascii="Symbol" w:hAnsi="Symbol" w:hint="default"/>
      </w:rPr>
    </w:lvl>
    <w:lvl w:ilvl="5" w:tplc="FD100264" w:tentative="1">
      <w:start w:val="1"/>
      <w:numFmt w:val="bullet"/>
      <w:lvlText w:val=""/>
      <w:lvlJc w:val="left"/>
      <w:pPr>
        <w:tabs>
          <w:tab w:val="num" w:pos="4320"/>
        </w:tabs>
        <w:ind w:left="4320" w:hanging="360"/>
      </w:pPr>
      <w:rPr>
        <w:rFonts w:ascii="Symbol" w:hAnsi="Symbol" w:hint="default"/>
      </w:rPr>
    </w:lvl>
    <w:lvl w:ilvl="6" w:tplc="1B0E5FAA" w:tentative="1">
      <w:start w:val="1"/>
      <w:numFmt w:val="bullet"/>
      <w:lvlText w:val=""/>
      <w:lvlJc w:val="left"/>
      <w:pPr>
        <w:tabs>
          <w:tab w:val="num" w:pos="5040"/>
        </w:tabs>
        <w:ind w:left="5040" w:hanging="360"/>
      </w:pPr>
      <w:rPr>
        <w:rFonts w:ascii="Symbol" w:hAnsi="Symbol" w:hint="default"/>
      </w:rPr>
    </w:lvl>
    <w:lvl w:ilvl="7" w:tplc="51885338" w:tentative="1">
      <w:start w:val="1"/>
      <w:numFmt w:val="bullet"/>
      <w:lvlText w:val=""/>
      <w:lvlJc w:val="left"/>
      <w:pPr>
        <w:tabs>
          <w:tab w:val="num" w:pos="5760"/>
        </w:tabs>
        <w:ind w:left="5760" w:hanging="360"/>
      </w:pPr>
      <w:rPr>
        <w:rFonts w:ascii="Symbol" w:hAnsi="Symbol" w:hint="default"/>
      </w:rPr>
    </w:lvl>
    <w:lvl w:ilvl="8" w:tplc="F314F1D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8E38B0"/>
    <w:multiLevelType w:val="hybridMultilevel"/>
    <w:tmpl w:val="D6D2DBCC"/>
    <w:lvl w:ilvl="0" w:tplc="67A0EB98">
      <w:numFmt w:val="bullet"/>
      <w:lvlText w:val=""/>
      <w:lvlJc w:val="left"/>
      <w:pPr>
        <w:ind w:left="1080" w:hanging="360"/>
      </w:pPr>
      <w:rPr>
        <w:rFonts w:ascii="Symbol" w:eastAsiaTheme="minorEastAsia"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9D6CC8"/>
    <w:multiLevelType w:val="hybridMultilevel"/>
    <w:tmpl w:val="64B627F2"/>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C0719"/>
    <w:multiLevelType w:val="hybridMultilevel"/>
    <w:tmpl w:val="E0F6E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C36D1"/>
    <w:multiLevelType w:val="hybridMultilevel"/>
    <w:tmpl w:val="CE9E2D9E"/>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1C299A"/>
    <w:multiLevelType w:val="hybridMultilevel"/>
    <w:tmpl w:val="5BD4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E0C22"/>
    <w:multiLevelType w:val="hybridMultilevel"/>
    <w:tmpl w:val="3FA4E2E4"/>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65D34"/>
    <w:multiLevelType w:val="hybridMultilevel"/>
    <w:tmpl w:val="D16CDB0C"/>
    <w:lvl w:ilvl="0" w:tplc="67A0EB98">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060C7"/>
    <w:multiLevelType w:val="hybridMultilevel"/>
    <w:tmpl w:val="1BA03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408DB"/>
    <w:multiLevelType w:val="hybridMultilevel"/>
    <w:tmpl w:val="D660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7043B"/>
    <w:multiLevelType w:val="hybridMultilevel"/>
    <w:tmpl w:val="F42A9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30FDF"/>
    <w:multiLevelType w:val="hybridMultilevel"/>
    <w:tmpl w:val="B7167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62972"/>
    <w:multiLevelType w:val="hybridMultilevel"/>
    <w:tmpl w:val="C7B04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E3D00"/>
    <w:multiLevelType w:val="hybridMultilevel"/>
    <w:tmpl w:val="DEBE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B2E9F"/>
    <w:multiLevelType w:val="hybridMultilevel"/>
    <w:tmpl w:val="A6327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C17130"/>
    <w:multiLevelType w:val="hybridMultilevel"/>
    <w:tmpl w:val="0B8E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453F0F"/>
    <w:multiLevelType w:val="hybridMultilevel"/>
    <w:tmpl w:val="4274E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A77FE7"/>
    <w:multiLevelType w:val="hybridMultilevel"/>
    <w:tmpl w:val="317A6128"/>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91B96"/>
    <w:multiLevelType w:val="hybridMultilevel"/>
    <w:tmpl w:val="324C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56E34"/>
    <w:multiLevelType w:val="hybridMultilevel"/>
    <w:tmpl w:val="102E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A6F45"/>
    <w:multiLevelType w:val="hybridMultilevel"/>
    <w:tmpl w:val="0A8A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374266"/>
    <w:multiLevelType w:val="hybridMultilevel"/>
    <w:tmpl w:val="AACE1CC4"/>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782534">
    <w:abstractNumId w:val="9"/>
  </w:num>
  <w:num w:numId="2" w16cid:durableId="1591428493">
    <w:abstractNumId w:val="11"/>
  </w:num>
  <w:num w:numId="3" w16cid:durableId="1555896589">
    <w:abstractNumId w:val="15"/>
  </w:num>
  <w:num w:numId="4" w16cid:durableId="2049184678">
    <w:abstractNumId w:val="27"/>
  </w:num>
  <w:num w:numId="5" w16cid:durableId="1681740943">
    <w:abstractNumId w:val="20"/>
  </w:num>
  <w:num w:numId="6" w16cid:durableId="617756177">
    <w:abstractNumId w:val="22"/>
  </w:num>
  <w:num w:numId="7" w16cid:durableId="649362941">
    <w:abstractNumId w:val="12"/>
  </w:num>
  <w:num w:numId="8" w16cid:durableId="1464469289">
    <w:abstractNumId w:val="25"/>
  </w:num>
  <w:num w:numId="9" w16cid:durableId="1654865950">
    <w:abstractNumId w:val="26"/>
  </w:num>
  <w:num w:numId="10" w16cid:durableId="29033465">
    <w:abstractNumId w:val="2"/>
  </w:num>
  <w:num w:numId="11" w16cid:durableId="250161669">
    <w:abstractNumId w:val="19"/>
  </w:num>
  <w:num w:numId="12" w16cid:durableId="1830705983">
    <w:abstractNumId w:val="17"/>
  </w:num>
  <w:num w:numId="13" w16cid:durableId="839193635">
    <w:abstractNumId w:val="18"/>
  </w:num>
  <w:num w:numId="14" w16cid:durableId="9383792">
    <w:abstractNumId w:val="0"/>
  </w:num>
  <w:num w:numId="15" w16cid:durableId="1303342641">
    <w:abstractNumId w:val="10"/>
  </w:num>
  <w:num w:numId="16" w16cid:durableId="1232082637">
    <w:abstractNumId w:val="21"/>
  </w:num>
  <w:num w:numId="17" w16cid:durableId="522522780">
    <w:abstractNumId w:val="23"/>
  </w:num>
  <w:num w:numId="18" w16cid:durableId="1739549187">
    <w:abstractNumId w:val="16"/>
  </w:num>
  <w:num w:numId="19" w16cid:durableId="99375760">
    <w:abstractNumId w:val="5"/>
  </w:num>
  <w:num w:numId="20" w16cid:durableId="431555194">
    <w:abstractNumId w:val="7"/>
  </w:num>
  <w:num w:numId="21" w16cid:durableId="1197621035">
    <w:abstractNumId w:val="1"/>
  </w:num>
  <w:num w:numId="22" w16cid:durableId="1066222794">
    <w:abstractNumId w:val="14"/>
  </w:num>
  <w:num w:numId="23" w16cid:durableId="1676570007">
    <w:abstractNumId w:val="28"/>
  </w:num>
  <w:num w:numId="24" w16cid:durableId="1673294682">
    <w:abstractNumId w:val="4"/>
  </w:num>
  <w:num w:numId="25" w16cid:durableId="1418332803">
    <w:abstractNumId w:val="24"/>
  </w:num>
  <w:num w:numId="26" w16cid:durableId="1107970533">
    <w:abstractNumId w:val="13"/>
  </w:num>
  <w:num w:numId="27" w16cid:durableId="906183491">
    <w:abstractNumId w:val="8"/>
  </w:num>
  <w:num w:numId="28" w16cid:durableId="1683434525">
    <w:abstractNumId w:val="6"/>
  </w:num>
  <w:num w:numId="29" w16cid:durableId="166547161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CD"/>
    <w:rsid w:val="00003F7D"/>
    <w:rsid w:val="00004081"/>
    <w:rsid w:val="00023B87"/>
    <w:rsid w:val="00023E5C"/>
    <w:rsid w:val="000240A6"/>
    <w:rsid w:val="00025B12"/>
    <w:rsid w:val="000301D3"/>
    <w:rsid w:val="00036B6C"/>
    <w:rsid w:val="00040E16"/>
    <w:rsid w:val="00041AE7"/>
    <w:rsid w:val="00044D54"/>
    <w:rsid w:val="00045B93"/>
    <w:rsid w:val="0005006E"/>
    <w:rsid w:val="000567A2"/>
    <w:rsid w:val="000573B5"/>
    <w:rsid w:val="00060559"/>
    <w:rsid w:val="00060FD0"/>
    <w:rsid w:val="000674E6"/>
    <w:rsid w:val="00072A13"/>
    <w:rsid w:val="0007793E"/>
    <w:rsid w:val="000903AA"/>
    <w:rsid w:val="0009080F"/>
    <w:rsid w:val="00090D98"/>
    <w:rsid w:val="00092225"/>
    <w:rsid w:val="000926C9"/>
    <w:rsid w:val="0009548E"/>
    <w:rsid w:val="00096563"/>
    <w:rsid w:val="000A03FF"/>
    <w:rsid w:val="000A3874"/>
    <w:rsid w:val="000B0976"/>
    <w:rsid w:val="000B14CA"/>
    <w:rsid w:val="000B206D"/>
    <w:rsid w:val="000B2190"/>
    <w:rsid w:val="000B3B68"/>
    <w:rsid w:val="000B3CD2"/>
    <w:rsid w:val="000C187D"/>
    <w:rsid w:val="000C196C"/>
    <w:rsid w:val="000C538A"/>
    <w:rsid w:val="000C67B1"/>
    <w:rsid w:val="000D1DAF"/>
    <w:rsid w:val="000D38E1"/>
    <w:rsid w:val="000D4B5D"/>
    <w:rsid w:val="000D5360"/>
    <w:rsid w:val="000D6FBF"/>
    <w:rsid w:val="000E06AA"/>
    <w:rsid w:val="000E3910"/>
    <w:rsid w:val="000E4D16"/>
    <w:rsid w:val="000E5EBB"/>
    <w:rsid w:val="000E75DA"/>
    <w:rsid w:val="000F07FF"/>
    <w:rsid w:val="000F2415"/>
    <w:rsid w:val="000F253A"/>
    <w:rsid w:val="000F4B17"/>
    <w:rsid w:val="000F589B"/>
    <w:rsid w:val="000F5D31"/>
    <w:rsid w:val="001000DD"/>
    <w:rsid w:val="001010FC"/>
    <w:rsid w:val="00101331"/>
    <w:rsid w:val="00101B02"/>
    <w:rsid w:val="00102784"/>
    <w:rsid w:val="00103335"/>
    <w:rsid w:val="00103B64"/>
    <w:rsid w:val="00103EDD"/>
    <w:rsid w:val="0010711A"/>
    <w:rsid w:val="00110F60"/>
    <w:rsid w:val="001113B6"/>
    <w:rsid w:val="00111468"/>
    <w:rsid w:val="00111991"/>
    <w:rsid w:val="00112A75"/>
    <w:rsid w:val="0011347F"/>
    <w:rsid w:val="0011392B"/>
    <w:rsid w:val="00113B7E"/>
    <w:rsid w:val="00114197"/>
    <w:rsid w:val="00120DC1"/>
    <w:rsid w:val="00123C3C"/>
    <w:rsid w:val="00124949"/>
    <w:rsid w:val="00126BF6"/>
    <w:rsid w:val="001270CC"/>
    <w:rsid w:val="00133041"/>
    <w:rsid w:val="0013350C"/>
    <w:rsid w:val="00136D5D"/>
    <w:rsid w:val="00137050"/>
    <w:rsid w:val="00137607"/>
    <w:rsid w:val="001400DF"/>
    <w:rsid w:val="001404D0"/>
    <w:rsid w:val="001417A2"/>
    <w:rsid w:val="001434D0"/>
    <w:rsid w:val="001460CC"/>
    <w:rsid w:val="001473FD"/>
    <w:rsid w:val="001516B7"/>
    <w:rsid w:val="00152CCE"/>
    <w:rsid w:val="001530D3"/>
    <w:rsid w:val="0015331B"/>
    <w:rsid w:val="00153683"/>
    <w:rsid w:val="00153AC7"/>
    <w:rsid w:val="00154C62"/>
    <w:rsid w:val="0015632B"/>
    <w:rsid w:val="001571D3"/>
    <w:rsid w:val="001579EA"/>
    <w:rsid w:val="00157B08"/>
    <w:rsid w:val="00160036"/>
    <w:rsid w:val="0016185E"/>
    <w:rsid w:val="001663B6"/>
    <w:rsid w:val="00166B8F"/>
    <w:rsid w:val="0017443A"/>
    <w:rsid w:val="00177571"/>
    <w:rsid w:val="00177ADF"/>
    <w:rsid w:val="00180A88"/>
    <w:rsid w:val="001820DE"/>
    <w:rsid w:val="00183D16"/>
    <w:rsid w:val="00184041"/>
    <w:rsid w:val="001845CE"/>
    <w:rsid w:val="00184FEE"/>
    <w:rsid w:val="001860B2"/>
    <w:rsid w:val="0018764D"/>
    <w:rsid w:val="00191DCF"/>
    <w:rsid w:val="00191F4F"/>
    <w:rsid w:val="001953E0"/>
    <w:rsid w:val="001958A5"/>
    <w:rsid w:val="00195EFA"/>
    <w:rsid w:val="00196745"/>
    <w:rsid w:val="00197511"/>
    <w:rsid w:val="001B05F2"/>
    <w:rsid w:val="001B06C7"/>
    <w:rsid w:val="001B4ED4"/>
    <w:rsid w:val="001B571A"/>
    <w:rsid w:val="001B5C0F"/>
    <w:rsid w:val="001B5C40"/>
    <w:rsid w:val="001B6BDD"/>
    <w:rsid w:val="001B6EC4"/>
    <w:rsid w:val="001B730E"/>
    <w:rsid w:val="001B7762"/>
    <w:rsid w:val="001C19DB"/>
    <w:rsid w:val="001C2F7B"/>
    <w:rsid w:val="001C3380"/>
    <w:rsid w:val="001C4852"/>
    <w:rsid w:val="001C4AAE"/>
    <w:rsid w:val="001C604F"/>
    <w:rsid w:val="001D0254"/>
    <w:rsid w:val="001D1630"/>
    <w:rsid w:val="001D2247"/>
    <w:rsid w:val="001D46E8"/>
    <w:rsid w:val="001D605A"/>
    <w:rsid w:val="001D6613"/>
    <w:rsid w:val="001E0555"/>
    <w:rsid w:val="001E1250"/>
    <w:rsid w:val="001E3600"/>
    <w:rsid w:val="001E4A44"/>
    <w:rsid w:val="001E6052"/>
    <w:rsid w:val="001E7E0B"/>
    <w:rsid w:val="001F01AA"/>
    <w:rsid w:val="001F0592"/>
    <w:rsid w:val="001F08F2"/>
    <w:rsid w:val="001F13AF"/>
    <w:rsid w:val="001F216E"/>
    <w:rsid w:val="001F5679"/>
    <w:rsid w:val="001F6973"/>
    <w:rsid w:val="001F7502"/>
    <w:rsid w:val="002005FE"/>
    <w:rsid w:val="0020121F"/>
    <w:rsid w:val="0020143B"/>
    <w:rsid w:val="00203EFD"/>
    <w:rsid w:val="00204E22"/>
    <w:rsid w:val="002059BF"/>
    <w:rsid w:val="00207C59"/>
    <w:rsid w:val="00211F9E"/>
    <w:rsid w:val="0021248A"/>
    <w:rsid w:val="00212C59"/>
    <w:rsid w:val="00214734"/>
    <w:rsid w:val="00215C0D"/>
    <w:rsid w:val="00222682"/>
    <w:rsid w:val="002253E8"/>
    <w:rsid w:val="002262E4"/>
    <w:rsid w:val="00226444"/>
    <w:rsid w:val="00240672"/>
    <w:rsid w:val="002431F3"/>
    <w:rsid w:val="00244A89"/>
    <w:rsid w:val="00246509"/>
    <w:rsid w:val="00246BA7"/>
    <w:rsid w:val="0025026E"/>
    <w:rsid w:val="00250649"/>
    <w:rsid w:val="00251FB2"/>
    <w:rsid w:val="002558FE"/>
    <w:rsid w:val="00256035"/>
    <w:rsid w:val="00262FF8"/>
    <w:rsid w:val="00272FB4"/>
    <w:rsid w:val="00274486"/>
    <w:rsid w:val="002758A3"/>
    <w:rsid w:val="00275B18"/>
    <w:rsid w:val="0027626C"/>
    <w:rsid w:val="002776E7"/>
    <w:rsid w:val="00277E2B"/>
    <w:rsid w:val="002840E3"/>
    <w:rsid w:val="0028418D"/>
    <w:rsid w:val="00284EBC"/>
    <w:rsid w:val="00286C35"/>
    <w:rsid w:val="00291591"/>
    <w:rsid w:val="00291878"/>
    <w:rsid w:val="0029320A"/>
    <w:rsid w:val="002935B3"/>
    <w:rsid w:val="00294FF5"/>
    <w:rsid w:val="00295D32"/>
    <w:rsid w:val="002A0901"/>
    <w:rsid w:val="002A4250"/>
    <w:rsid w:val="002B0866"/>
    <w:rsid w:val="002B1D65"/>
    <w:rsid w:val="002B44AC"/>
    <w:rsid w:val="002B591B"/>
    <w:rsid w:val="002B5B11"/>
    <w:rsid w:val="002C0E8F"/>
    <w:rsid w:val="002C2D57"/>
    <w:rsid w:val="002C6831"/>
    <w:rsid w:val="002C7EA2"/>
    <w:rsid w:val="002D0B52"/>
    <w:rsid w:val="002D1363"/>
    <w:rsid w:val="002D1F7B"/>
    <w:rsid w:val="002D2F50"/>
    <w:rsid w:val="002E2269"/>
    <w:rsid w:val="002E25B0"/>
    <w:rsid w:val="002E3413"/>
    <w:rsid w:val="002E5567"/>
    <w:rsid w:val="002E6BBD"/>
    <w:rsid w:val="002F3F41"/>
    <w:rsid w:val="002F6CA3"/>
    <w:rsid w:val="002F6EB0"/>
    <w:rsid w:val="002F7819"/>
    <w:rsid w:val="002F79CC"/>
    <w:rsid w:val="003026C3"/>
    <w:rsid w:val="00304AB8"/>
    <w:rsid w:val="00312CA1"/>
    <w:rsid w:val="00314236"/>
    <w:rsid w:val="003175E6"/>
    <w:rsid w:val="0031779D"/>
    <w:rsid w:val="00322A89"/>
    <w:rsid w:val="0032467D"/>
    <w:rsid w:val="0032791A"/>
    <w:rsid w:val="00330838"/>
    <w:rsid w:val="00331D22"/>
    <w:rsid w:val="00336B4E"/>
    <w:rsid w:val="00337923"/>
    <w:rsid w:val="00337DCD"/>
    <w:rsid w:val="00340815"/>
    <w:rsid w:val="0034293C"/>
    <w:rsid w:val="00342B16"/>
    <w:rsid w:val="00343063"/>
    <w:rsid w:val="00343737"/>
    <w:rsid w:val="00345075"/>
    <w:rsid w:val="00345577"/>
    <w:rsid w:val="0034593F"/>
    <w:rsid w:val="003527D7"/>
    <w:rsid w:val="00356074"/>
    <w:rsid w:val="003609D5"/>
    <w:rsid w:val="00361ED5"/>
    <w:rsid w:val="00362FE4"/>
    <w:rsid w:val="00363E37"/>
    <w:rsid w:val="0036417A"/>
    <w:rsid w:val="00367138"/>
    <w:rsid w:val="00371EBC"/>
    <w:rsid w:val="003724E6"/>
    <w:rsid w:val="00374F2E"/>
    <w:rsid w:val="00375142"/>
    <w:rsid w:val="00375919"/>
    <w:rsid w:val="00375B90"/>
    <w:rsid w:val="003806C0"/>
    <w:rsid w:val="00381154"/>
    <w:rsid w:val="00381F20"/>
    <w:rsid w:val="00383A99"/>
    <w:rsid w:val="003856A5"/>
    <w:rsid w:val="003857B6"/>
    <w:rsid w:val="00390868"/>
    <w:rsid w:val="0039098B"/>
    <w:rsid w:val="00390E5A"/>
    <w:rsid w:val="00391085"/>
    <w:rsid w:val="00392A1E"/>
    <w:rsid w:val="00392DF2"/>
    <w:rsid w:val="003957DB"/>
    <w:rsid w:val="003957F0"/>
    <w:rsid w:val="0039586E"/>
    <w:rsid w:val="00395D91"/>
    <w:rsid w:val="003964C3"/>
    <w:rsid w:val="003967FE"/>
    <w:rsid w:val="00396D36"/>
    <w:rsid w:val="003A0DB7"/>
    <w:rsid w:val="003A0EFB"/>
    <w:rsid w:val="003A2BAA"/>
    <w:rsid w:val="003A4246"/>
    <w:rsid w:val="003A4282"/>
    <w:rsid w:val="003A4B4B"/>
    <w:rsid w:val="003A55BD"/>
    <w:rsid w:val="003A79CF"/>
    <w:rsid w:val="003B01A6"/>
    <w:rsid w:val="003B5856"/>
    <w:rsid w:val="003B6A5F"/>
    <w:rsid w:val="003C26A3"/>
    <w:rsid w:val="003C4D98"/>
    <w:rsid w:val="003C78B8"/>
    <w:rsid w:val="003D182D"/>
    <w:rsid w:val="003D1E9A"/>
    <w:rsid w:val="003D2B25"/>
    <w:rsid w:val="003D2CA6"/>
    <w:rsid w:val="003D2D3C"/>
    <w:rsid w:val="003D673E"/>
    <w:rsid w:val="003D75FE"/>
    <w:rsid w:val="003E0DDC"/>
    <w:rsid w:val="003E1C39"/>
    <w:rsid w:val="003E3BFA"/>
    <w:rsid w:val="003E524A"/>
    <w:rsid w:val="003E5773"/>
    <w:rsid w:val="003E7E1F"/>
    <w:rsid w:val="003F0C9D"/>
    <w:rsid w:val="003F320F"/>
    <w:rsid w:val="003F33E7"/>
    <w:rsid w:val="003F5743"/>
    <w:rsid w:val="003F66AA"/>
    <w:rsid w:val="0040140C"/>
    <w:rsid w:val="00403477"/>
    <w:rsid w:val="004034C5"/>
    <w:rsid w:val="004068D8"/>
    <w:rsid w:val="00407942"/>
    <w:rsid w:val="00407B54"/>
    <w:rsid w:val="004105EC"/>
    <w:rsid w:val="004109C2"/>
    <w:rsid w:val="004128A5"/>
    <w:rsid w:val="00412FD6"/>
    <w:rsid w:val="00414FAB"/>
    <w:rsid w:val="00415356"/>
    <w:rsid w:val="00417BA6"/>
    <w:rsid w:val="00422CAE"/>
    <w:rsid w:val="00423E5F"/>
    <w:rsid w:val="00435BDC"/>
    <w:rsid w:val="00440D78"/>
    <w:rsid w:val="00443024"/>
    <w:rsid w:val="0044330E"/>
    <w:rsid w:val="00446B9C"/>
    <w:rsid w:val="00454E95"/>
    <w:rsid w:val="0045539E"/>
    <w:rsid w:val="00455457"/>
    <w:rsid w:val="00455BF0"/>
    <w:rsid w:val="004571DF"/>
    <w:rsid w:val="00457B10"/>
    <w:rsid w:val="004637D2"/>
    <w:rsid w:val="00465CDA"/>
    <w:rsid w:val="00467A59"/>
    <w:rsid w:val="00471907"/>
    <w:rsid w:val="004737C3"/>
    <w:rsid w:val="004743CF"/>
    <w:rsid w:val="004756D7"/>
    <w:rsid w:val="0047719F"/>
    <w:rsid w:val="00480D8B"/>
    <w:rsid w:val="0048189B"/>
    <w:rsid w:val="00483FA7"/>
    <w:rsid w:val="00484F8C"/>
    <w:rsid w:val="0048558B"/>
    <w:rsid w:val="0048585C"/>
    <w:rsid w:val="00485C8C"/>
    <w:rsid w:val="00485CC3"/>
    <w:rsid w:val="004867E3"/>
    <w:rsid w:val="00491F11"/>
    <w:rsid w:val="00492569"/>
    <w:rsid w:val="00495DF3"/>
    <w:rsid w:val="0049600A"/>
    <w:rsid w:val="00496305"/>
    <w:rsid w:val="00496E95"/>
    <w:rsid w:val="00497841"/>
    <w:rsid w:val="0049786A"/>
    <w:rsid w:val="004A13CA"/>
    <w:rsid w:val="004A27FC"/>
    <w:rsid w:val="004A307F"/>
    <w:rsid w:val="004A3314"/>
    <w:rsid w:val="004A3F8B"/>
    <w:rsid w:val="004A526F"/>
    <w:rsid w:val="004A6DD4"/>
    <w:rsid w:val="004B538B"/>
    <w:rsid w:val="004B5B38"/>
    <w:rsid w:val="004B6420"/>
    <w:rsid w:val="004B6546"/>
    <w:rsid w:val="004C08F4"/>
    <w:rsid w:val="004C14D5"/>
    <w:rsid w:val="004C1B4F"/>
    <w:rsid w:val="004C5718"/>
    <w:rsid w:val="004C669B"/>
    <w:rsid w:val="004C7370"/>
    <w:rsid w:val="004C7DE6"/>
    <w:rsid w:val="004D0075"/>
    <w:rsid w:val="004D0888"/>
    <w:rsid w:val="004D1DF7"/>
    <w:rsid w:val="004D4AED"/>
    <w:rsid w:val="004E1F1D"/>
    <w:rsid w:val="004E301F"/>
    <w:rsid w:val="004E30F3"/>
    <w:rsid w:val="004E5E8E"/>
    <w:rsid w:val="004E5FA1"/>
    <w:rsid w:val="004E665C"/>
    <w:rsid w:val="004E6902"/>
    <w:rsid w:val="004E7AB9"/>
    <w:rsid w:val="004F0B81"/>
    <w:rsid w:val="004F0DEE"/>
    <w:rsid w:val="004F218B"/>
    <w:rsid w:val="004F2B5E"/>
    <w:rsid w:val="00501772"/>
    <w:rsid w:val="00502C57"/>
    <w:rsid w:val="005040DC"/>
    <w:rsid w:val="00504ED0"/>
    <w:rsid w:val="0050694A"/>
    <w:rsid w:val="00506E1A"/>
    <w:rsid w:val="00507B16"/>
    <w:rsid w:val="00511634"/>
    <w:rsid w:val="005121D0"/>
    <w:rsid w:val="00512DC2"/>
    <w:rsid w:val="0051475D"/>
    <w:rsid w:val="005204A2"/>
    <w:rsid w:val="005210D4"/>
    <w:rsid w:val="00521B38"/>
    <w:rsid w:val="005229F2"/>
    <w:rsid w:val="005258C3"/>
    <w:rsid w:val="00525CB4"/>
    <w:rsid w:val="00526DFE"/>
    <w:rsid w:val="00527FD8"/>
    <w:rsid w:val="00530733"/>
    <w:rsid w:val="00530749"/>
    <w:rsid w:val="00531FB8"/>
    <w:rsid w:val="00535847"/>
    <w:rsid w:val="00537D2B"/>
    <w:rsid w:val="00540F1F"/>
    <w:rsid w:val="00541533"/>
    <w:rsid w:val="00543907"/>
    <w:rsid w:val="005443C1"/>
    <w:rsid w:val="00546C2A"/>
    <w:rsid w:val="00553252"/>
    <w:rsid w:val="005548C0"/>
    <w:rsid w:val="00560C56"/>
    <w:rsid w:val="005649B5"/>
    <w:rsid w:val="005672F3"/>
    <w:rsid w:val="0057090A"/>
    <w:rsid w:val="00571004"/>
    <w:rsid w:val="005720B8"/>
    <w:rsid w:val="00574F3E"/>
    <w:rsid w:val="005755D2"/>
    <w:rsid w:val="00576CDA"/>
    <w:rsid w:val="00591097"/>
    <w:rsid w:val="005914B6"/>
    <w:rsid w:val="0059709C"/>
    <w:rsid w:val="00597C6C"/>
    <w:rsid w:val="005A1461"/>
    <w:rsid w:val="005A1F8E"/>
    <w:rsid w:val="005A778E"/>
    <w:rsid w:val="005B0CE7"/>
    <w:rsid w:val="005B1268"/>
    <w:rsid w:val="005B2683"/>
    <w:rsid w:val="005B3D66"/>
    <w:rsid w:val="005B6870"/>
    <w:rsid w:val="005C0D6C"/>
    <w:rsid w:val="005C2082"/>
    <w:rsid w:val="005C3BB2"/>
    <w:rsid w:val="005C60D7"/>
    <w:rsid w:val="005C6247"/>
    <w:rsid w:val="005D5414"/>
    <w:rsid w:val="005D6F4A"/>
    <w:rsid w:val="005E0168"/>
    <w:rsid w:val="005E0BDB"/>
    <w:rsid w:val="005E23F7"/>
    <w:rsid w:val="005E5C0D"/>
    <w:rsid w:val="005E6649"/>
    <w:rsid w:val="005E7221"/>
    <w:rsid w:val="005F0744"/>
    <w:rsid w:val="005F2495"/>
    <w:rsid w:val="005F3561"/>
    <w:rsid w:val="005F7374"/>
    <w:rsid w:val="00602B8D"/>
    <w:rsid w:val="006051AC"/>
    <w:rsid w:val="0060520A"/>
    <w:rsid w:val="00605AEB"/>
    <w:rsid w:val="00605EE8"/>
    <w:rsid w:val="00607E3B"/>
    <w:rsid w:val="00610AC1"/>
    <w:rsid w:val="0061258C"/>
    <w:rsid w:val="006149A4"/>
    <w:rsid w:val="00614F76"/>
    <w:rsid w:val="00615D47"/>
    <w:rsid w:val="00615E85"/>
    <w:rsid w:val="006176E1"/>
    <w:rsid w:val="00617A1C"/>
    <w:rsid w:val="00620ECC"/>
    <w:rsid w:val="00621043"/>
    <w:rsid w:val="006212DB"/>
    <w:rsid w:val="006218C2"/>
    <w:rsid w:val="00621A02"/>
    <w:rsid w:val="00623740"/>
    <w:rsid w:val="006238C7"/>
    <w:rsid w:val="006243F9"/>
    <w:rsid w:val="006267F9"/>
    <w:rsid w:val="006314DB"/>
    <w:rsid w:val="006342A9"/>
    <w:rsid w:val="00635BF4"/>
    <w:rsid w:val="006368ED"/>
    <w:rsid w:val="00636F8E"/>
    <w:rsid w:val="00636FFC"/>
    <w:rsid w:val="006373A1"/>
    <w:rsid w:val="00641290"/>
    <w:rsid w:val="00646A2F"/>
    <w:rsid w:val="00646D56"/>
    <w:rsid w:val="00650F32"/>
    <w:rsid w:val="00654618"/>
    <w:rsid w:val="00654CE1"/>
    <w:rsid w:val="00654EB5"/>
    <w:rsid w:val="0065765D"/>
    <w:rsid w:val="006612E3"/>
    <w:rsid w:val="00661311"/>
    <w:rsid w:val="00663A13"/>
    <w:rsid w:val="00663C7E"/>
    <w:rsid w:val="0066419F"/>
    <w:rsid w:val="00664226"/>
    <w:rsid w:val="006657DB"/>
    <w:rsid w:val="00666467"/>
    <w:rsid w:val="00666A36"/>
    <w:rsid w:val="006724BB"/>
    <w:rsid w:val="00672548"/>
    <w:rsid w:val="00673B02"/>
    <w:rsid w:val="0067739B"/>
    <w:rsid w:val="006828F2"/>
    <w:rsid w:val="0068413E"/>
    <w:rsid w:val="00685ACF"/>
    <w:rsid w:val="006901CB"/>
    <w:rsid w:val="0069371E"/>
    <w:rsid w:val="00693FFD"/>
    <w:rsid w:val="0069521F"/>
    <w:rsid w:val="0069541C"/>
    <w:rsid w:val="0069643F"/>
    <w:rsid w:val="00697227"/>
    <w:rsid w:val="006A163E"/>
    <w:rsid w:val="006A16D9"/>
    <w:rsid w:val="006A1AFA"/>
    <w:rsid w:val="006A40B8"/>
    <w:rsid w:val="006A439E"/>
    <w:rsid w:val="006A6CBE"/>
    <w:rsid w:val="006A7205"/>
    <w:rsid w:val="006B1F43"/>
    <w:rsid w:val="006B3BCF"/>
    <w:rsid w:val="006B49B5"/>
    <w:rsid w:val="006B4D78"/>
    <w:rsid w:val="006C2243"/>
    <w:rsid w:val="006C2DF8"/>
    <w:rsid w:val="006C3E1A"/>
    <w:rsid w:val="006D10D9"/>
    <w:rsid w:val="006D1C3F"/>
    <w:rsid w:val="006D2B49"/>
    <w:rsid w:val="006D5C66"/>
    <w:rsid w:val="006D751A"/>
    <w:rsid w:val="006E0AF7"/>
    <w:rsid w:val="006E0B17"/>
    <w:rsid w:val="006E2DA1"/>
    <w:rsid w:val="006E441A"/>
    <w:rsid w:val="006E49E0"/>
    <w:rsid w:val="006E781B"/>
    <w:rsid w:val="006F4E20"/>
    <w:rsid w:val="006F51AC"/>
    <w:rsid w:val="006F6F07"/>
    <w:rsid w:val="00700160"/>
    <w:rsid w:val="007007F4"/>
    <w:rsid w:val="00701454"/>
    <w:rsid w:val="00702A75"/>
    <w:rsid w:val="00704D08"/>
    <w:rsid w:val="0070542E"/>
    <w:rsid w:val="0070634A"/>
    <w:rsid w:val="007070DB"/>
    <w:rsid w:val="0071112D"/>
    <w:rsid w:val="00711A0F"/>
    <w:rsid w:val="007157EC"/>
    <w:rsid w:val="00715BD9"/>
    <w:rsid w:val="00715EB4"/>
    <w:rsid w:val="00716D20"/>
    <w:rsid w:val="0071751D"/>
    <w:rsid w:val="0071754D"/>
    <w:rsid w:val="00720A56"/>
    <w:rsid w:val="007216E9"/>
    <w:rsid w:val="00722D3E"/>
    <w:rsid w:val="007270B8"/>
    <w:rsid w:val="00727166"/>
    <w:rsid w:val="007313F9"/>
    <w:rsid w:val="0073226F"/>
    <w:rsid w:val="00734D75"/>
    <w:rsid w:val="007365AD"/>
    <w:rsid w:val="0074179D"/>
    <w:rsid w:val="00746E5E"/>
    <w:rsid w:val="007504EC"/>
    <w:rsid w:val="007532BA"/>
    <w:rsid w:val="00755740"/>
    <w:rsid w:val="00761A5A"/>
    <w:rsid w:val="0076276C"/>
    <w:rsid w:val="007660D7"/>
    <w:rsid w:val="00770FB0"/>
    <w:rsid w:val="00770FEB"/>
    <w:rsid w:val="0077100A"/>
    <w:rsid w:val="00771D79"/>
    <w:rsid w:val="00773E7D"/>
    <w:rsid w:val="00774691"/>
    <w:rsid w:val="00776C23"/>
    <w:rsid w:val="00777677"/>
    <w:rsid w:val="00781B5C"/>
    <w:rsid w:val="00783A62"/>
    <w:rsid w:val="00784C48"/>
    <w:rsid w:val="0078733D"/>
    <w:rsid w:val="00790D06"/>
    <w:rsid w:val="007930E1"/>
    <w:rsid w:val="007A1F78"/>
    <w:rsid w:val="007A2C6E"/>
    <w:rsid w:val="007A2F3C"/>
    <w:rsid w:val="007A4C50"/>
    <w:rsid w:val="007A4FC6"/>
    <w:rsid w:val="007A572C"/>
    <w:rsid w:val="007A7641"/>
    <w:rsid w:val="007B01A0"/>
    <w:rsid w:val="007B3832"/>
    <w:rsid w:val="007B601C"/>
    <w:rsid w:val="007B6B96"/>
    <w:rsid w:val="007B772E"/>
    <w:rsid w:val="007B7A39"/>
    <w:rsid w:val="007C54BA"/>
    <w:rsid w:val="007C65F8"/>
    <w:rsid w:val="007D455A"/>
    <w:rsid w:val="007D4CA2"/>
    <w:rsid w:val="007D6DFC"/>
    <w:rsid w:val="007D788E"/>
    <w:rsid w:val="007E0228"/>
    <w:rsid w:val="007E0695"/>
    <w:rsid w:val="007E0CE3"/>
    <w:rsid w:val="007E10B8"/>
    <w:rsid w:val="007E5F72"/>
    <w:rsid w:val="007F0B26"/>
    <w:rsid w:val="007F12E5"/>
    <w:rsid w:val="007F14B3"/>
    <w:rsid w:val="007F222F"/>
    <w:rsid w:val="007F57EB"/>
    <w:rsid w:val="007F7A5F"/>
    <w:rsid w:val="008009D2"/>
    <w:rsid w:val="008038E0"/>
    <w:rsid w:val="00804F80"/>
    <w:rsid w:val="008057BC"/>
    <w:rsid w:val="00807587"/>
    <w:rsid w:val="008079F8"/>
    <w:rsid w:val="00814153"/>
    <w:rsid w:val="0081480A"/>
    <w:rsid w:val="00814E68"/>
    <w:rsid w:val="008157DC"/>
    <w:rsid w:val="00817026"/>
    <w:rsid w:val="00822BF7"/>
    <w:rsid w:val="00825178"/>
    <w:rsid w:val="00825628"/>
    <w:rsid w:val="00825B80"/>
    <w:rsid w:val="00826E29"/>
    <w:rsid w:val="00827827"/>
    <w:rsid w:val="008305AE"/>
    <w:rsid w:val="0083252E"/>
    <w:rsid w:val="008328F5"/>
    <w:rsid w:val="008332D6"/>
    <w:rsid w:val="00833DCE"/>
    <w:rsid w:val="00834E6E"/>
    <w:rsid w:val="00841E1D"/>
    <w:rsid w:val="00842320"/>
    <w:rsid w:val="008451E5"/>
    <w:rsid w:val="00847218"/>
    <w:rsid w:val="00852521"/>
    <w:rsid w:val="00852B40"/>
    <w:rsid w:val="00853786"/>
    <w:rsid w:val="00860FAA"/>
    <w:rsid w:val="0086366D"/>
    <w:rsid w:val="00872B4C"/>
    <w:rsid w:val="0087555A"/>
    <w:rsid w:val="00880200"/>
    <w:rsid w:val="00882CC5"/>
    <w:rsid w:val="0088711E"/>
    <w:rsid w:val="00887328"/>
    <w:rsid w:val="00890864"/>
    <w:rsid w:val="00890FA3"/>
    <w:rsid w:val="0089150F"/>
    <w:rsid w:val="00892CE9"/>
    <w:rsid w:val="008948C0"/>
    <w:rsid w:val="00896A1F"/>
    <w:rsid w:val="00897809"/>
    <w:rsid w:val="008A0A24"/>
    <w:rsid w:val="008A0E6C"/>
    <w:rsid w:val="008A6B76"/>
    <w:rsid w:val="008B2125"/>
    <w:rsid w:val="008B2352"/>
    <w:rsid w:val="008B26E7"/>
    <w:rsid w:val="008B3112"/>
    <w:rsid w:val="008B3780"/>
    <w:rsid w:val="008B48CC"/>
    <w:rsid w:val="008B63A7"/>
    <w:rsid w:val="008B7110"/>
    <w:rsid w:val="008B7118"/>
    <w:rsid w:val="008B71D7"/>
    <w:rsid w:val="008B7A91"/>
    <w:rsid w:val="008B7DE3"/>
    <w:rsid w:val="008C2895"/>
    <w:rsid w:val="008D2F2D"/>
    <w:rsid w:val="008D6561"/>
    <w:rsid w:val="008D6878"/>
    <w:rsid w:val="008D710A"/>
    <w:rsid w:val="008E105A"/>
    <w:rsid w:val="008E1271"/>
    <w:rsid w:val="008E1643"/>
    <w:rsid w:val="008E1F71"/>
    <w:rsid w:val="008E2293"/>
    <w:rsid w:val="008E23C0"/>
    <w:rsid w:val="008E7876"/>
    <w:rsid w:val="008F0858"/>
    <w:rsid w:val="008F0A47"/>
    <w:rsid w:val="008F3FE9"/>
    <w:rsid w:val="008F53CD"/>
    <w:rsid w:val="009007E1"/>
    <w:rsid w:val="00900EB2"/>
    <w:rsid w:val="00902355"/>
    <w:rsid w:val="009043FE"/>
    <w:rsid w:val="009044AA"/>
    <w:rsid w:val="00904815"/>
    <w:rsid w:val="009068CD"/>
    <w:rsid w:val="00906A15"/>
    <w:rsid w:val="00906AEC"/>
    <w:rsid w:val="009073D5"/>
    <w:rsid w:val="00911585"/>
    <w:rsid w:val="00914FDD"/>
    <w:rsid w:val="009171C0"/>
    <w:rsid w:val="00921018"/>
    <w:rsid w:val="0092442C"/>
    <w:rsid w:val="00927890"/>
    <w:rsid w:val="009278FE"/>
    <w:rsid w:val="009317D5"/>
    <w:rsid w:val="00932F60"/>
    <w:rsid w:val="009373A4"/>
    <w:rsid w:val="009401DC"/>
    <w:rsid w:val="009434DB"/>
    <w:rsid w:val="00945841"/>
    <w:rsid w:val="00945A4F"/>
    <w:rsid w:val="009468F4"/>
    <w:rsid w:val="00947176"/>
    <w:rsid w:val="00953FEC"/>
    <w:rsid w:val="00954449"/>
    <w:rsid w:val="009579BD"/>
    <w:rsid w:val="00960246"/>
    <w:rsid w:val="009636AD"/>
    <w:rsid w:val="00963931"/>
    <w:rsid w:val="009648F9"/>
    <w:rsid w:val="0097152A"/>
    <w:rsid w:val="00971F73"/>
    <w:rsid w:val="00980BA1"/>
    <w:rsid w:val="00981518"/>
    <w:rsid w:val="009816FE"/>
    <w:rsid w:val="00982C61"/>
    <w:rsid w:val="00983EAB"/>
    <w:rsid w:val="0098777C"/>
    <w:rsid w:val="009946A0"/>
    <w:rsid w:val="00995C65"/>
    <w:rsid w:val="00996173"/>
    <w:rsid w:val="00997B9A"/>
    <w:rsid w:val="00997FFC"/>
    <w:rsid w:val="009A1CC6"/>
    <w:rsid w:val="009A2E88"/>
    <w:rsid w:val="009A43C4"/>
    <w:rsid w:val="009A4F4B"/>
    <w:rsid w:val="009B0CE5"/>
    <w:rsid w:val="009B3AE9"/>
    <w:rsid w:val="009B3D2E"/>
    <w:rsid w:val="009B5B79"/>
    <w:rsid w:val="009B6443"/>
    <w:rsid w:val="009B765A"/>
    <w:rsid w:val="009C263B"/>
    <w:rsid w:val="009C5E84"/>
    <w:rsid w:val="009C6800"/>
    <w:rsid w:val="009D0238"/>
    <w:rsid w:val="009D0942"/>
    <w:rsid w:val="009D0C78"/>
    <w:rsid w:val="009D41A2"/>
    <w:rsid w:val="009D6A7B"/>
    <w:rsid w:val="009E0BBC"/>
    <w:rsid w:val="009E1EF0"/>
    <w:rsid w:val="009E21E7"/>
    <w:rsid w:val="009E3C66"/>
    <w:rsid w:val="009E4E18"/>
    <w:rsid w:val="009E5FA9"/>
    <w:rsid w:val="009E6424"/>
    <w:rsid w:val="009F26AF"/>
    <w:rsid w:val="009F27DD"/>
    <w:rsid w:val="009F2B9A"/>
    <w:rsid w:val="009F667C"/>
    <w:rsid w:val="009F6810"/>
    <w:rsid w:val="00A00757"/>
    <w:rsid w:val="00A03A7B"/>
    <w:rsid w:val="00A03C9C"/>
    <w:rsid w:val="00A052D8"/>
    <w:rsid w:val="00A070F9"/>
    <w:rsid w:val="00A10CAE"/>
    <w:rsid w:val="00A112BB"/>
    <w:rsid w:val="00A144DC"/>
    <w:rsid w:val="00A14EDC"/>
    <w:rsid w:val="00A15DCD"/>
    <w:rsid w:val="00A1675E"/>
    <w:rsid w:val="00A16DB9"/>
    <w:rsid w:val="00A268A6"/>
    <w:rsid w:val="00A27192"/>
    <w:rsid w:val="00A276C9"/>
    <w:rsid w:val="00A30FBC"/>
    <w:rsid w:val="00A31B62"/>
    <w:rsid w:val="00A32049"/>
    <w:rsid w:val="00A32C8A"/>
    <w:rsid w:val="00A32DBB"/>
    <w:rsid w:val="00A32F86"/>
    <w:rsid w:val="00A345AB"/>
    <w:rsid w:val="00A351D9"/>
    <w:rsid w:val="00A3596C"/>
    <w:rsid w:val="00A3706D"/>
    <w:rsid w:val="00A43363"/>
    <w:rsid w:val="00A43594"/>
    <w:rsid w:val="00A46505"/>
    <w:rsid w:val="00A476EC"/>
    <w:rsid w:val="00A47D63"/>
    <w:rsid w:val="00A52975"/>
    <w:rsid w:val="00A555F6"/>
    <w:rsid w:val="00A569A9"/>
    <w:rsid w:val="00A61BAF"/>
    <w:rsid w:val="00A62603"/>
    <w:rsid w:val="00A70973"/>
    <w:rsid w:val="00A73BB6"/>
    <w:rsid w:val="00A74D80"/>
    <w:rsid w:val="00A774F6"/>
    <w:rsid w:val="00A80085"/>
    <w:rsid w:val="00A820C6"/>
    <w:rsid w:val="00A82592"/>
    <w:rsid w:val="00A82A84"/>
    <w:rsid w:val="00A841FC"/>
    <w:rsid w:val="00A84484"/>
    <w:rsid w:val="00A86334"/>
    <w:rsid w:val="00A86B00"/>
    <w:rsid w:val="00A87751"/>
    <w:rsid w:val="00A90172"/>
    <w:rsid w:val="00A91D73"/>
    <w:rsid w:val="00A9275E"/>
    <w:rsid w:val="00A94806"/>
    <w:rsid w:val="00A94F23"/>
    <w:rsid w:val="00A955DE"/>
    <w:rsid w:val="00A9731D"/>
    <w:rsid w:val="00AA24A9"/>
    <w:rsid w:val="00AA4F01"/>
    <w:rsid w:val="00AA529A"/>
    <w:rsid w:val="00AA6640"/>
    <w:rsid w:val="00AB18D6"/>
    <w:rsid w:val="00AB1A6E"/>
    <w:rsid w:val="00AB218E"/>
    <w:rsid w:val="00AB279E"/>
    <w:rsid w:val="00AB7C51"/>
    <w:rsid w:val="00AB7D76"/>
    <w:rsid w:val="00AC00FA"/>
    <w:rsid w:val="00AC1277"/>
    <w:rsid w:val="00AC6158"/>
    <w:rsid w:val="00AC7D2D"/>
    <w:rsid w:val="00AD0D27"/>
    <w:rsid w:val="00AD11D5"/>
    <w:rsid w:val="00AD36E1"/>
    <w:rsid w:val="00AD701A"/>
    <w:rsid w:val="00AD75A4"/>
    <w:rsid w:val="00AE1F37"/>
    <w:rsid w:val="00AE1FAB"/>
    <w:rsid w:val="00AE27C4"/>
    <w:rsid w:val="00AE3BF4"/>
    <w:rsid w:val="00AF01EF"/>
    <w:rsid w:val="00AF16D6"/>
    <w:rsid w:val="00AF3C02"/>
    <w:rsid w:val="00AF4D9F"/>
    <w:rsid w:val="00AF6C64"/>
    <w:rsid w:val="00AF78E6"/>
    <w:rsid w:val="00B02204"/>
    <w:rsid w:val="00B0300E"/>
    <w:rsid w:val="00B03721"/>
    <w:rsid w:val="00B03B2D"/>
    <w:rsid w:val="00B060EF"/>
    <w:rsid w:val="00B06528"/>
    <w:rsid w:val="00B06AC2"/>
    <w:rsid w:val="00B07F52"/>
    <w:rsid w:val="00B114AE"/>
    <w:rsid w:val="00B12B6C"/>
    <w:rsid w:val="00B17E76"/>
    <w:rsid w:val="00B17F36"/>
    <w:rsid w:val="00B23349"/>
    <w:rsid w:val="00B24C62"/>
    <w:rsid w:val="00B26369"/>
    <w:rsid w:val="00B26C2F"/>
    <w:rsid w:val="00B276D5"/>
    <w:rsid w:val="00B2772E"/>
    <w:rsid w:val="00B304DE"/>
    <w:rsid w:val="00B30BBE"/>
    <w:rsid w:val="00B33081"/>
    <w:rsid w:val="00B33871"/>
    <w:rsid w:val="00B345CC"/>
    <w:rsid w:val="00B35645"/>
    <w:rsid w:val="00B379E4"/>
    <w:rsid w:val="00B405E3"/>
    <w:rsid w:val="00B41AAF"/>
    <w:rsid w:val="00B42377"/>
    <w:rsid w:val="00B427A4"/>
    <w:rsid w:val="00B43891"/>
    <w:rsid w:val="00B43BF2"/>
    <w:rsid w:val="00B45B4E"/>
    <w:rsid w:val="00B46B05"/>
    <w:rsid w:val="00B478A4"/>
    <w:rsid w:val="00B47D50"/>
    <w:rsid w:val="00B50109"/>
    <w:rsid w:val="00B508DC"/>
    <w:rsid w:val="00B5757F"/>
    <w:rsid w:val="00B57B68"/>
    <w:rsid w:val="00B662C4"/>
    <w:rsid w:val="00B66C8B"/>
    <w:rsid w:val="00B67BF0"/>
    <w:rsid w:val="00B71F20"/>
    <w:rsid w:val="00B752C0"/>
    <w:rsid w:val="00B77B56"/>
    <w:rsid w:val="00B82BA8"/>
    <w:rsid w:val="00B84CB6"/>
    <w:rsid w:val="00B87A21"/>
    <w:rsid w:val="00B87ACE"/>
    <w:rsid w:val="00B91FBE"/>
    <w:rsid w:val="00B93AFA"/>
    <w:rsid w:val="00B94707"/>
    <w:rsid w:val="00B9498B"/>
    <w:rsid w:val="00B94CBC"/>
    <w:rsid w:val="00B9641F"/>
    <w:rsid w:val="00BA137C"/>
    <w:rsid w:val="00BA2236"/>
    <w:rsid w:val="00BA3C49"/>
    <w:rsid w:val="00BA588C"/>
    <w:rsid w:val="00BA5E2A"/>
    <w:rsid w:val="00BA7E3D"/>
    <w:rsid w:val="00BB0837"/>
    <w:rsid w:val="00BB0C4E"/>
    <w:rsid w:val="00BB21C0"/>
    <w:rsid w:val="00BB294E"/>
    <w:rsid w:val="00BB389A"/>
    <w:rsid w:val="00BB5FAB"/>
    <w:rsid w:val="00BB7B30"/>
    <w:rsid w:val="00BC0F09"/>
    <w:rsid w:val="00BC364C"/>
    <w:rsid w:val="00BC6985"/>
    <w:rsid w:val="00BD45B0"/>
    <w:rsid w:val="00BD5A87"/>
    <w:rsid w:val="00BD6A40"/>
    <w:rsid w:val="00BD7354"/>
    <w:rsid w:val="00BD79CC"/>
    <w:rsid w:val="00BE0C93"/>
    <w:rsid w:val="00BE0CB9"/>
    <w:rsid w:val="00BE1357"/>
    <w:rsid w:val="00BE3C1E"/>
    <w:rsid w:val="00BE4959"/>
    <w:rsid w:val="00BE605E"/>
    <w:rsid w:val="00BE6C14"/>
    <w:rsid w:val="00BE6CA4"/>
    <w:rsid w:val="00BE791D"/>
    <w:rsid w:val="00BF0FFA"/>
    <w:rsid w:val="00BF2831"/>
    <w:rsid w:val="00BF6CFE"/>
    <w:rsid w:val="00C02D28"/>
    <w:rsid w:val="00C03EFE"/>
    <w:rsid w:val="00C05499"/>
    <w:rsid w:val="00C065F4"/>
    <w:rsid w:val="00C07268"/>
    <w:rsid w:val="00C07929"/>
    <w:rsid w:val="00C1001E"/>
    <w:rsid w:val="00C104F1"/>
    <w:rsid w:val="00C1372D"/>
    <w:rsid w:val="00C14F4C"/>
    <w:rsid w:val="00C2147F"/>
    <w:rsid w:val="00C21C15"/>
    <w:rsid w:val="00C243ED"/>
    <w:rsid w:val="00C24ED8"/>
    <w:rsid w:val="00C251A8"/>
    <w:rsid w:val="00C25E27"/>
    <w:rsid w:val="00C262A4"/>
    <w:rsid w:val="00C27DBB"/>
    <w:rsid w:val="00C312F7"/>
    <w:rsid w:val="00C31647"/>
    <w:rsid w:val="00C338FF"/>
    <w:rsid w:val="00C35692"/>
    <w:rsid w:val="00C37B75"/>
    <w:rsid w:val="00C37BFB"/>
    <w:rsid w:val="00C37D37"/>
    <w:rsid w:val="00C40778"/>
    <w:rsid w:val="00C40BA5"/>
    <w:rsid w:val="00C413F1"/>
    <w:rsid w:val="00C41CAF"/>
    <w:rsid w:val="00C42B4E"/>
    <w:rsid w:val="00C47E4E"/>
    <w:rsid w:val="00C5120C"/>
    <w:rsid w:val="00C5139D"/>
    <w:rsid w:val="00C520B6"/>
    <w:rsid w:val="00C52B59"/>
    <w:rsid w:val="00C5301A"/>
    <w:rsid w:val="00C55A32"/>
    <w:rsid w:val="00C55D12"/>
    <w:rsid w:val="00C56930"/>
    <w:rsid w:val="00C57ADB"/>
    <w:rsid w:val="00C60577"/>
    <w:rsid w:val="00C6197F"/>
    <w:rsid w:val="00C623B3"/>
    <w:rsid w:val="00C62DEE"/>
    <w:rsid w:val="00C6798B"/>
    <w:rsid w:val="00C71E41"/>
    <w:rsid w:val="00C72F98"/>
    <w:rsid w:val="00C73BD3"/>
    <w:rsid w:val="00C751E7"/>
    <w:rsid w:val="00C76DAC"/>
    <w:rsid w:val="00C80E4C"/>
    <w:rsid w:val="00C81259"/>
    <w:rsid w:val="00C81707"/>
    <w:rsid w:val="00C8218A"/>
    <w:rsid w:val="00C85310"/>
    <w:rsid w:val="00C858D7"/>
    <w:rsid w:val="00C86384"/>
    <w:rsid w:val="00C868E6"/>
    <w:rsid w:val="00C86979"/>
    <w:rsid w:val="00C87409"/>
    <w:rsid w:val="00C90614"/>
    <w:rsid w:val="00C91ED4"/>
    <w:rsid w:val="00C952AC"/>
    <w:rsid w:val="00C958CB"/>
    <w:rsid w:val="00C95C5F"/>
    <w:rsid w:val="00C96E2C"/>
    <w:rsid w:val="00CA072B"/>
    <w:rsid w:val="00CA14E0"/>
    <w:rsid w:val="00CA1EDE"/>
    <w:rsid w:val="00CA2304"/>
    <w:rsid w:val="00CA556B"/>
    <w:rsid w:val="00CA5607"/>
    <w:rsid w:val="00CA6D18"/>
    <w:rsid w:val="00CA7786"/>
    <w:rsid w:val="00CB167D"/>
    <w:rsid w:val="00CB2942"/>
    <w:rsid w:val="00CB3D48"/>
    <w:rsid w:val="00CB4059"/>
    <w:rsid w:val="00CB7F60"/>
    <w:rsid w:val="00CC10BB"/>
    <w:rsid w:val="00CC507C"/>
    <w:rsid w:val="00CC5D85"/>
    <w:rsid w:val="00CC6E32"/>
    <w:rsid w:val="00CD0F27"/>
    <w:rsid w:val="00CD38B7"/>
    <w:rsid w:val="00CD3E7B"/>
    <w:rsid w:val="00CD544E"/>
    <w:rsid w:val="00CD6F53"/>
    <w:rsid w:val="00CD7059"/>
    <w:rsid w:val="00CE6AF1"/>
    <w:rsid w:val="00CF1FE1"/>
    <w:rsid w:val="00CF390B"/>
    <w:rsid w:val="00CF476E"/>
    <w:rsid w:val="00CF6861"/>
    <w:rsid w:val="00CF6E9E"/>
    <w:rsid w:val="00CF7B19"/>
    <w:rsid w:val="00D04EB3"/>
    <w:rsid w:val="00D05909"/>
    <w:rsid w:val="00D06CEC"/>
    <w:rsid w:val="00D07A45"/>
    <w:rsid w:val="00D110FE"/>
    <w:rsid w:val="00D12049"/>
    <w:rsid w:val="00D12AC5"/>
    <w:rsid w:val="00D1353B"/>
    <w:rsid w:val="00D13CA1"/>
    <w:rsid w:val="00D14E4F"/>
    <w:rsid w:val="00D16554"/>
    <w:rsid w:val="00D17B34"/>
    <w:rsid w:val="00D203FA"/>
    <w:rsid w:val="00D20809"/>
    <w:rsid w:val="00D212EF"/>
    <w:rsid w:val="00D22006"/>
    <w:rsid w:val="00D22737"/>
    <w:rsid w:val="00D23DE6"/>
    <w:rsid w:val="00D2450D"/>
    <w:rsid w:val="00D247B8"/>
    <w:rsid w:val="00D2489A"/>
    <w:rsid w:val="00D254BF"/>
    <w:rsid w:val="00D2791B"/>
    <w:rsid w:val="00D30374"/>
    <w:rsid w:val="00D319FA"/>
    <w:rsid w:val="00D34726"/>
    <w:rsid w:val="00D4218C"/>
    <w:rsid w:val="00D42D0A"/>
    <w:rsid w:val="00D43C2F"/>
    <w:rsid w:val="00D4402B"/>
    <w:rsid w:val="00D4555C"/>
    <w:rsid w:val="00D50771"/>
    <w:rsid w:val="00D5325C"/>
    <w:rsid w:val="00D54038"/>
    <w:rsid w:val="00D60D6D"/>
    <w:rsid w:val="00D6294C"/>
    <w:rsid w:val="00D63F40"/>
    <w:rsid w:val="00D64A23"/>
    <w:rsid w:val="00D64F05"/>
    <w:rsid w:val="00D65572"/>
    <w:rsid w:val="00D66B3F"/>
    <w:rsid w:val="00D66EE9"/>
    <w:rsid w:val="00D73616"/>
    <w:rsid w:val="00D747DC"/>
    <w:rsid w:val="00D74A93"/>
    <w:rsid w:val="00D74CBC"/>
    <w:rsid w:val="00D80A7A"/>
    <w:rsid w:val="00D81473"/>
    <w:rsid w:val="00D822DE"/>
    <w:rsid w:val="00D83818"/>
    <w:rsid w:val="00D87144"/>
    <w:rsid w:val="00D904A0"/>
    <w:rsid w:val="00D9196E"/>
    <w:rsid w:val="00D9666F"/>
    <w:rsid w:val="00DA0685"/>
    <w:rsid w:val="00DA3CA9"/>
    <w:rsid w:val="00DA7D81"/>
    <w:rsid w:val="00DB0591"/>
    <w:rsid w:val="00DB2A0D"/>
    <w:rsid w:val="00DB5D9D"/>
    <w:rsid w:val="00DC1486"/>
    <w:rsid w:val="00DC30C1"/>
    <w:rsid w:val="00DC32B8"/>
    <w:rsid w:val="00DC3C17"/>
    <w:rsid w:val="00DC4C6D"/>
    <w:rsid w:val="00DC4E1F"/>
    <w:rsid w:val="00DC573F"/>
    <w:rsid w:val="00DC631E"/>
    <w:rsid w:val="00DC6FE7"/>
    <w:rsid w:val="00DD0035"/>
    <w:rsid w:val="00DD1689"/>
    <w:rsid w:val="00DD46C7"/>
    <w:rsid w:val="00DD4D73"/>
    <w:rsid w:val="00DD6BF0"/>
    <w:rsid w:val="00DE044D"/>
    <w:rsid w:val="00DE0601"/>
    <w:rsid w:val="00DE42F4"/>
    <w:rsid w:val="00DE77F2"/>
    <w:rsid w:val="00DF13CA"/>
    <w:rsid w:val="00DF23D8"/>
    <w:rsid w:val="00DF264A"/>
    <w:rsid w:val="00DF3315"/>
    <w:rsid w:val="00DF3C13"/>
    <w:rsid w:val="00E01611"/>
    <w:rsid w:val="00E024C8"/>
    <w:rsid w:val="00E030D1"/>
    <w:rsid w:val="00E0340F"/>
    <w:rsid w:val="00E04D41"/>
    <w:rsid w:val="00E2084E"/>
    <w:rsid w:val="00E240A6"/>
    <w:rsid w:val="00E251FA"/>
    <w:rsid w:val="00E25924"/>
    <w:rsid w:val="00E27A5A"/>
    <w:rsid w:val="00E319A1"/>
    <w:rsid w:val="00E332E0"/>
    <w:rsid w:val="00E34A58"/>
    <w:rsid w:val="00E34D0C"/>
    <w:rsid w:val="00E35BF2"/>
    <w:rsid w:val="00E4313E"/>
    <w:rsid w:val="00E43240"/>
    <w:rsid w:val="00E45413"/>
    <w:rsid w:val="00E460B8"/>
    <w:rsid w:val="00E475FD"/>
    <w:rsid w:val="00E50E71"/>
    <w:rsid w:val="00E53094"/>
    <w:rsid w:val="00E56369"/>
    <w:rsid w:val="00E575CD"/>
    <w:rsid w:val="00E57FA8"/>
    <w:rsid w:val="00E64B71"/>
    <w:rsid w:val="00E6606E"/>
    <w:rsid w:val="00E67D9B"/>
    <w:rsid w:val="00E70E59"/>
    <w:rsid w:val="00E71C0C"/>
    <w:rsid w:val="00E775B3"/>
    <w:rsid w:val="00E807B3"/>
    <w:rsid w:val="00E80ED5"/>
    <w:rsid w:val="00E819A3"/>
    <w:rsid w:val="00E81E7B"/>
    <w:rsid w:val="00E82707"/>
    <w:rsid w:val="00E86BFD"/>
    <w:rsid w:val="00E91415"/>
    <w:rsid w:val="00E91C65"/>
    <w:rsid w:val="00E922D5"/>
    <w:rsid w:val="00E95C99"/>
    <w:rsid w:val="00EA44D3"/>
    <w:rsid w:val="00EB1399"/>
    <w:rsid w:val="00EB1CDF"/>
    <w:rsid w:val="00EB23EF"/>
    <w:rsid w:val="00EB4D9C"/>
    <w:rsid w:val="00EB4E1B"/>
    <w:rsid w:val="00EB6248"/>
    <w:rsid w:val="00EC0C82"/>
    <w:rsid w:val="00EC225F"/>
    <w:rsid w:val="00EC420D"/>
    <w:rsid w:val="00EC4824"/>
    <w:rsid w:val="00EC498B"/>
    <w:rsid w:val="00ED0070"/>
    <w:rsid w:val="00ED1152"/>
    <w:rsid w:val="00ED37FB"/>
    <w:rsid w:val="00ED4397"/>
    <w:rsid w:val="00EE0592"/>
    <w:rsid w:val="00EE069E"/>
    <w:rsid w:val="00EE0D81"/>
    <w:rsid w:val="00EE1796"/>
    <w:rsid w:val="00EE5164"/>
    <w:rsid w:val="00EE5AD9"/>
    <w:rsid w:val="00EE65E5"/>
    <w:rsid w:val="00EE7EB9"/>
    <w:rsid w:val="00EF0813"/>
    <w:rsid w:val="00EF08E6"/>
    <w:rsid w:val="00EF1F1C"/>
    <w:rsid w:val="00EF622A"/>
    <w:rsid w:val="00EF6497"/>
    <w:rsid w:val="00EF68B1"/>
    <w:rsid w:val="00F01756"/>
    <w:rsid w:val="00F022AB"/>
    <w:rsid w:val="00F02D94"/>
    <w:rsid w:val="00F04E6D"/>
    <w:rsid w:val="00F07836"/>
    <w:rsid w:val="00F07CD8"/>
    <w:rsid w:val="00F07DD9"/>
    <w:rsid w:val="00F109BA"/>
    <w:rsid w:val="00F14D5B"/>
    <w:rsid w:val="00F154A7"/>
    <w:rsid w:val="00F16BDE"/>
    <w:rsid w:val="00F22306"/>
    <w:rsid w:val="00F22782"/>
    <w:rsid w:val="00F23144"/>
    <w:rsid w:val="00F24833"/>
    <w:rsid w:val="00F25BD9"/>
    <w:rsid w:val="00F303AA"/>
    <w:rsid w:val="00F3216D"/>
    <w:rsid w:val="00F32A10"/>
    <w:rsid w:val="00F32B93"/>
    <w:rsid w:val="00F32E83"/>
    <w:rsid w:val="00F336CE"/>
    <w:rsid w:val="00F33C39"/>
    <w:rsid w:val="00F34842"/>
    <w:rsid w:val="00F34D3D"/>
    <w:rsid w:val="00F36A03"/>
    <w:rsid w:val="00F41CD1"/>
    <w:rsid w:val="00F4288C"/>
    <w:rsid w:val="00F428D8"/>
    <w:rsid w:val="00F43A3D"/>
    <w:rsid w:val="00F4447A"/>
    <w:rsid w:val="00F44790"/>
    <w:rsid w:val="00F45D1F"/>
    <w:rsid w:val="00F539EF"/>
    <w:rsid w:val="00F613BC"/>
    <w:rsid w:val="00F61E81"/>
    <w:rsid w:val="00F621DE"/>
    <w:rsid w:val="00F62B98"/>
    <w:rsid w:val="00F64090"/>
    <w:rsid w:val="00F660A6"/>
    <w:rsid w:val="00F675D0"/>
    <w:rsid w:val="00F706CA"/>
    <w:rsid w:val="00F70C17"/>
    <w:rsid w:val="00F71621"/>
    <w:rsid w:val="00F72772"/>
    <w:rsid w:val="00F727B9"/>
    <w:rsid w:val="00F76E55"/>
    <w:rsid w:val="00F76F82"/>
    <w:rsid w:val="00F77B36"/>
    <w:rsid w:val="00F80C6E"/>
    <w:rsid w:val="00F820F6"/>
    <w:rsid w:val="00F830FB"/>
    <w:rsid w:val="00F86474"/>
    <w:rsid w:val="00F90BBD"/>
    <w:rsid w:val="00F91002"/>
    <w:rsid w:val="00F91470"/>
    <w:rsid w:val="00F91599"/>
    <w:rsid w:val="00F92AC5"/>
    <w:rsid w:val="00F95E75"/>
    <w:rsid w:val="00F9645D"/>
    <w:rsid w:val="00F96A80"/>
    <w:rsid w:val="00F96AA1"/>
    <w:rsid w:val="00F96ADA"/>
    <w:rsid w:val="00FA0657"/>
    <w:rsid w:val="00FA0D95"/>
    <w:rsid w:val="00FA3172"/>
    <w:rsid w:val="00FA3BA0"/>
    <w:rsid w:val="00FA4DD7"/>
    <w:rsid w:val="00FA5C98"/>
    <w:rsid w:val="00FA7098"/>
    <w:rsid w:val="00FB3B46"/>
    <w:rsid w:val="00FB75C4"/>
    <w:rsid w:val="00FB7F8B"/>
    <w:rsid w:val="00FC17A5"/>
    <w:rsid w:val="00FC4A92"/>
    <w:rsid w:val="00FC5E1E"/>
    <w:rsid w:val="00FC7AFC"/>
    <w:rsid w:val="00FC7CB0"/>
    <w:rsid w:val="00FD2874"/>
    <w:rsid w:val="00FD2F75"/>
    <w:rsid w:val="00FD646F"/>
    <w:rsid w:val="00FE28B5"/>
    <w:rsid w:val="00FE4FE6"/>
    <w:rsid w:val="00FE5456"/>
    <w:rsid w:val="00FE6556"/>
    <w:rsid w:val="00FE7F8B"/>
    <w:rsid w:val="00FF003B"/>
    <w:rsid w:val="00FF15FA"/>
    <w:rsid w:val="00FF1F94"/>
    <w:rsid w:val="00FF5D4D"/>
    <w:rsid w:val="00FF5EF4"/>
    <w:rsid w:val="00FF77FB"/>
    <w:rsid w:val="00FF7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FD344"/>
  <w15:docId w15:val="{F48B082A-8FB9-4CE4-97DF-B90A3A83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1AC"/>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475F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60D6D"/>
    <w:rPr>
      <w:color w:val="605E5C"/>
      <w:shd w:val="clear" w:color="auto" w:fill="E1DFDD"/>
    </w:rPr>
  </w:style>
  <w:style w:type="character" w:customStyle="1" w:styleId="Heading6Char">
    <w:name w:val="Heading 6 Char"/>
    <w:basedOn w:val="DefaultParagraphFont"/>
    <w:link w:val="Heading6"/>
    <w:uiPriority w:val="9"/>
    <w:rsid w:val="00E475FD"/>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0D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09669">
      <w:bodyDiv w:val="1"/>
      <w:marLeft w:val="0"/>
      <w:marRight w:val="0"/>
      <w:marTop w:val="0"/>
      <w:marBottom w:val="0"/>
      <w:divBdr>
        <w:top w:val="none" w:sz="0" w:space="0" w:color="auto"/>
        <w:left w:val="none" w:sz="0" w:space="0" w:color="auto"/>
        <w:bottom w:val="none" w:sz="0" w:space="0" w:color="auto"/>
        <w:right w:val="none" w:sz="0" w:space="0" w:color="auto"/>
      </w:divBdr>
    </w:div>
    <w:div w:id="151214549">
      <w:bodyDiv w:val="1"/>
      <w:marLeft w:val="0"/>
      <w:marRight w:val="0"/>
      <w:marTop w:val="0"/>
      <w:marBottom w:val="0"/>
      <w:divBdr>
        <w:top w:val="none" w:sz="0" w:space="0" w:color="auto"/>
        <w:left w:val="none" w:sz="0" w:space="0" w:color="auto"/>
        <w:bottom w:val="none" w:sz="0" w:space="0" w:color="auto"/>
        <w:right w:val="none" w:sz="0" w:space="0" w:color="auto"/>
      </w:divBdr>
    </w:div>
    <w:div w:id="302197575">
      <w:bodyDiv w:val="1"/>
      <w:marLeft w:val="0"/>
      <w:marRight w:val="0"/>
      <w:marTop w:val="0"/>
      <w:marBottom w:val="0"/>
      <w:divBdr>
        <w:top w:val="none" w:sz="0" w:space="0" w:color="auto"/>
        <w:left w:val="none" w:sz="0" w:space="0" w:color="auto"/>
        <w:bottom w:val="none" w:sz="0" w:space="0" w:color="auto"/>
        <w:right w:val="none" w:sz="0" w:space="0" w:color="auto"/>
      </w:divBdr>
    </w:div>
    <w:div w:id="302852742">
      <w:bodyDiv w:val="1"/>
      <w:marLeft w:val="0"/>
      <w:marRight w:val="0"/>
      <w:marTop w:val="0"/>
      <w:marBottom w:val="0"/>
      <w:divBdr>
        <w:top w:val="none" w:sz="0" w:space="0" w:color="auto"/>
        <w:left w:val="none" w:sz="0" w:space="0" w:color="auto"/>
        <w:bottom w:val="none" w:sz="0" w:space="0" w:color="auto"/>
        <w:right w:val="none" w:sz="0" w:space="0" w:color="auto"/>
      </w:divBdr>
    </w:div>
    <w:div w:id="343942439">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77365053">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411045112">
      <w:bodyDiv w:val="1"/>
      <w:marLeft w:val="0"/>
      <w:marRight w:val="0"/>
      <w:marTop w:val="0"/>
      <w:marBottom w:val="0"/>
      <w:divBdr>
        <w:top w:val="none" w:sz="0" w:space="0" w:color="auto"/>
        <w:left w:val="none" w:sz="0" w:space="0" w:color="auto"/>
        <w:bottom w:val="none" w:sz="0" w:space="0" w:color="auto"/>
        <w:right w:val="none" w:sz="0" w:space="0" w:color="auto"/>
      </w:divBdr>
    </w:div>
    <w:div w:id="448747952">
      <w:bodyDiv w:val="1"/>
      <w:marLeft w:val="0"/>
      <w:marRight w:val="0"/>
      <w:marTop w:val="0"/>
      <w:marBottom w:val="0"/>
      <w:divBdr>
        <w:top w:val="none" w:sz="0" w:space="0" w:color="auto"/>
        <w:left w:val="none" w:sz="0" w:space="0" w:color="auto"/>
        <w:bottom w:val="none" w:sz="0" w:space="0" w:color="auto"/>
        <w:right w:val="none" w:sz="0" w:space="0" w:color="auto"/>
      </w:divBdr>
    </w:div>
    <w:div w:id="560604856">
      <w:bodyDiv w:val="1"/>
      <w:marLeft w:val="0"/>
      <w:marRight w:val="0"/>
      <w:marTop w:val="0"/>
      <w:marBottom w:val="0"/>
      <w:divBdr>
        <w:top w:val="none" w:sz="0" w:space="0" w:color="auto"/>
        <w:left w:val="none" w:sz="0" w:space="0" w:color="auto"/>
        <w:bottom w:val="none" w:sz="0" w:space="0" w:color="auto"/>
        <w:right w:val="none" w:sz="0" w:space="0" w:color="auto"/>
      </w:divBdr>
      <w:divsChild>
        <w:div w:id="1647931738">
          <w:marLeft w:val="547"/>
          <w:marRight w:val="0"/>
          <w:marTop w:val="0"/>
          <w:marBottom w:val="120"/>
          <w:divBdr>
            <w:top w:val="none" w:sz="0" w:space="0" w:color="auto"/>
            <w:left w:val="none" w:sz="0" w:space="0" w:color="auto"/>
            <w:bottom w:val="none" w:sz="0" w:space="0" w:color="auto"/>
            <w:right w:val="none" w:sz="0" w:space="0" w:color="auto"/>
          </w:divBdr>
        </w:div>
      </w:divsChild>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670106487">
      <w:bodyDiv w:val="1"/>
      <w:marLeft w:val="0"/>
      <w:marRight w:val="0"/>
      <w:marTop w:val="0"/>
      <w:marBottom w:val="0"/>
      <w:divBdr>
        <w:top w:val="none" w:sz="0" w:space="0" w:color="auto"/>
        <w:left w:val="none" w:sz="0" w:space="0" w:color="auto"/>
        <w:bottom w:val="none" w:sz="0" w:space="0" w:color="auto"/>
        <w:right w:val="none" w:sz="0" w:space="0" w:color="auto"/>
      </w:divBdr>
    </w:div>
    <w:div w:id="672145787">
      <w:bodyDiv w:val="1"/>
      <w:marLeft w:val="0"/>
      <w:marRight w:val="0"/>
      <w:marTop w:val="0"/>
      <w:marBottom w:val="0"/>
      <w:divBdr>
        <w:top w:val="none" w:sz="0" w:space="0" w:color="auto"/>
        <w:left w:val="none" w:sz="0" w:space="0" w:color="auto"/>
        <w:bottom w:val="none" w:sz="0" w:space="0" w:color="auto"/>
        <w:right w:val="none" w:sz="0" w:space="0" w:color="auto"/>
      </w:divBdr>
    </w:div>
    <w:div w:id="672339406">
      <w:bodyDiv w:val="1"/>
      <w:marLeft w:val="0"/>
      <w:marRight w:val="0"/>
      <w:marTop w:val="0"/>
      <w:marBottom w:val="0"/>
      <w:divBdr>
        <w:top w:val="none" w:sz="0" w:space="0" w:color="auto"/>
        <w:left w:val="none" w:sz="0" w:space="0" w:color="auto"/>
        <w:bottom w:val="none" w:sz="0" w:space="0" w:color="auto"/>
        <w:right w:val="none" w:sz="0" w:space="0" w:color="auto"/>
      </w:divBdr>
    </w:div>
    <w:div w:id="794829034">
      <w:bodyDiv w:val="1"/>
      <w:marLeft w:val="0"/>
      <w:marRight w:val="0"/>
      <w:marTop w:val="0"/>
      <w:marBottom w:val="0"/>
      <w:divBdr>
        <w:top w:val="none" w:sz="0" w:space="0" w:color="auto"/>
        <w:left w:val="none" w:sz="0" w:space="0" w:color="auto"/>
        <w:bottom w:val="none" w:sz="0" w:space="0" w:color="auto"/>
        <w:right w:val="none" w:sz="0" w:space="0" w:color="auto"/>
      </w:divBdr>
    </w:div>
    <w:div w:id="80539039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3339572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115369407">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25525480">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561286902">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84830946">
      <w:bodyDiv w:val="1"/>
      <w:marLeft w:val="0"/>
      <w:marRight w:val="0"/>
      <w:marTop w:val="0"/>
      <w:marBottom w:val="0"/>
      <w:divBdr>
        <w:top w:val="none" w:sz="0" w:space="0" w:color="auto"/>
        <w:left w:val="none" w:sz="0" w:space="0" w:color="auto"/>
        <w:bottom w:val="none" w:sz="0" w:space="0" w:color="auto"/>
        <w:right w:val="none" w:sz="0" w:space="0" w:color="auto"/>
      </w:divBdr>
    </w:div>
    <w:div w:id="1908765760">
      <w:bodyDiv w:val="1"/>
      <w:marLeft w:val="0"/>
      <w:marRight w:val="0"/>
      <w:marTop w:val="0"/>
      <w:marBottom w:val="0"/>
      <w:divBdr>
        <w:top w:val="none" w:sz="0" w:space="0" w:color="auto"/>
        <w:left w:val="none" w:sz="0" w:space="0" w:color="auto"/>
        <w:bottom w:val="none" w:sz="0" w:space="0" w:color="auto"/>
        <w:right w:val="none" w:sz="0" w:space="0" w:color="auto"/>
      </w:divBdr>
    </w:div>
    <w:div w:id="1964727341">
      <w:bodyDiv w:val="1"/>
      <w:marLeft w:val="0"/>
      <w:marRight w:val="0"/>
      <w:marTop w:val="0"/>
      <w:marBottom w:val="0"/>
      <w:divBdr>
        <w:top w:val="none" w:sz="0" w:space="0" w:color="auto"/>
        <w:left w:val="none" w:sz="0" w:space="0" w:color="auto"/>
        <w:bottom w:val="none" w:sz="0" w:space="0" w:color="auto"/>
        <w:right w:val="none" w:sz="0" w:space="0" w:color="auto"/>
      </w:divBdr>
    </w:div>
    <w:div w:id="2016956466">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Class\LD\Homework\Half-Life2\LDD\Update\ZhangX_HL2_LDD_update.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yperlink" Target="https://www.deviantart.com/tag/narr8?page=4" TargetMode="External"/><Relationship Id="rId55" Type="http://schemas.openxmlformats.org/officeDocument/2006/relationships/hyperlink" Target="https://www.pinterest.com/pin/31145213045726530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Class\LD\Homework\Half-Life2\LDD\Update\ZhangX_HL2_LDD_update.docx" TargetMode="External"/><Relationship Id="rId29" Type="http://schemas.openxmlformats.org/officeDocument/2006/relationships/image" Target="media/image14.png"/><Relationship Id="rId11" Type="http://schemas.openxmlformats.org/officeDocument/2006/relationships/hyperlink" Target="file:///D:\Class\LD\Homework\Half-Life2\LDD\Update\ZhangX_HL2_LDD_update.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forum.scssoft.com/viewtopic.php?t=303683" TargetMode="External"/><Relationship Id="rId58" Type="http://schemas.openxmlformats.org/officeDocument/2006/relationships/hyperlink" Target="https://www.pexels.com/search/highway/"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file:///D:\Class\LD\Homework\Half-Life2\LDD\Update\ZhangX_HL2_LDD_update.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yperlink" Target="https://store.steampowered.com/agecheck/app/242760/"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oddb.com/games/noise/images/office-space-level-design" TargetMode="External"/><Relationship Id="rId3" Type="http://schemas.openxmlformats.org/officeDocument/2006/relationships/styles" Target="styles.xml"/><Relationship Id="rId12" Type="http://schemas.openxmlformats.org/officeDocument/2006/relationships/hyperlink" Target="file:///D:\Class\LD\Homework\Half-Life2\LDD\Update\ZhangX_HL2_LDD_update.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customXml" Target="ink/ink1.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dreamstime.com/royalty-free-stock-image-devastated-factory-mountains-desolated-ruined-anthracite-open-mine-dechtarka-slovakia-image31475356" TargetMode="External"/><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hyperlink" Target="https://escapefan.com/abandoned-warehouse-fun-escap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Class\LD\Homework\Half-Life2\LDD\Update\ZhangX_HL2_LDD_update.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www.moddb.com/mods/hazardous-course-source/images/image-3" TargetMode="External"/><Relationship Id="rId57" Type="http://schemas.openxmlformats.org/officeDocument/2006/relationships/hyperlink" Target="https://www.nygates.com/own-a-parking-lot-5-reasons-you-need-security-gates/" TargetMode="External"/><Relationship Id="rId10" Type="http://schemas.openxmlformats.org/officeDocument/2006/relationships/hyperlink" Target="file:///D:\Class\LD\Homework\Half-Life2\LDD\Update\ZhangX_HL2_LDD_update.docx"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hyperlink" Target="https://www.deviantart.com/tag/narr8" TargetMode="External"/><Relationship Id="rId60" Type="http://schemas.openxmlformats.org/officeDocument/2006/relationships/hyperlink" Target="https://game-icons.net/" TargetMode="External"/><Relationship Id="rId4" Type="http://schemas.openxmlformats.org/officeDocument/2006/relationships/settings" Target="settings.xml"/><Relationship Id="rId9" Type="http://schemas.openxmlformats.org/officeDocument/2006/relationships/hyperlink" Target="file:///D:\Class\LD\Homework\Half-Life2\LDD\Update\ZhangX_HL2_LDD_updat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Class\LD\Homework\Templates\Template%20-%20Level%20Design%20Document%20v2.4.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7T00:16:47.069"/>
    </inkml:context>
    <inkml:brush xml:id="br0">
      <inkml:brushProperty name="width" value="0.05" units="cm"/>
      <inkml:brushProperty name="height" value="0.05" units="cm"/>
    </inkml:brush>
  </inkml:definitions>
  <inkml:trace contextRef="#ctx0" brushRef="#br0">1 0 6545,'0'0'921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212F1-3527-4157-A248-4FD8AD6D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v2.4.dotx</Template>
  <TotalTime>713</TotalTime>
  <Pages>38</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Xinyu Zhang</dc:creator>
  <cp:lastModifiedBy>Zhang, Xinyu</cp:lastModifiedBy>
  <cp:revision>546</cp:revision>
  <cp:lastPrinted>2012-06-15T19:28:00Z</cp:lastPrinted>
  <dcterms:created xsi:type="dcterms:W3CDTF">2022-12-06T17:33:00Z</dcterms:created>
  <dcterms:modified xsi:type="dcterms:W3CDTF">2022-12-07T05:27:00Z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974e86c9-9a34-4b8d-9a53-48b31701b7cc</vt:lpwstr>
  </property>
</Properties>
</file>